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0EBC" w14:textId="6FCAB596" w:rsidR="0019128D" w:rsidRDefault="00DB6A0E" w:rsidP="00A05565">
      <w:r>
        <w:rPr>
          <w:noProof/>
        </w:rPr>
        <w:drawing>
          <wp:anchor distT="0" distB="0" distL="114300" distR="114300" simplePos="0" relativeHeight="251658243" behindDoc="0" locked="0" layoutInCell="1" allowOverlap="1" wp14:anchorId="45494A1D" wp14:editId="6CB9E841">
            <wp:simplePos x="0" y="0"/>
            <wp:positionH relativeFrom="margin">
              <wp:align>left</wp:align>
            </wp:positionH>
            <wp:positionV relativeFrom="paragraph">
              <wp:posOffset>3260725</wp:posOffset>
            </wp:positionV>
            <wp:extent cx="937260" cy="1325880"/>
            <wp:effectExtent l="0" t="0" r="0" b="0"/>
            <wp:wrapNone/>
            <wp:docPr id="13" name="Picture 13" descr="A logo with a person and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logo with a person and book&#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7260"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64" behindDoc="0" locked="0" layoutInCell="1" allowOverlap="1" wp14:anchorId="1DECD6DA" wp14:editId="5A371BFB">
            <wp:simplePos x="0" y="0"/>
            <wp:positionH relativeFrom="page">
              <wp:posOffset>144046</wp:posOffset>
            </wp:positionH>
            <wp:positionV relativeFrom="paragraph">
              <wp:posOffset>2689959</wp:posOffset>
            </wp:positionV>
            <wp:extent cx="677746" cy="687629"/>
            <wp:effectExtent l="0" t="0" r="8255" b="0"/>
            <wp:wrapNone/>
            <wp:docPr id="1592699366" name="Picture 1" descr="A logo for a sports aw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99366" name="Picture 1" descr="A logo for a sports award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497" r="23722"/>
                    <a:stretch>
                      <a:fillRect/>
                    </a:stretch>
                  </pic:blipFill>
                  <pic:spPr bwMode="auto">
                    <a:xfrm>
                      <a:off x="0" y="0"/>
                      <a:ext cx="677746" cy="687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8" behindDoc="0" locked="0" layoutInCell="1" allowOverlap="1" wp14:anchorId="78EA5E4D" wp14:editId="0181B269">
            <wp:simplePos x="0" y="0"/>
            <wp:positionH relativeFrom="column">
              <wp:posOffset>187292</wp:posOffset>
            </wp:positionH>
            <wp:positionV relativeFrom="paragraph">
              <wp:posOffset>1944799</wp:posOffset>
            </wp:positionV>
            <wp:extent cx="666750" cy="670409"/>
            <wp:effectExtent l="0" t="0" r="0" b="0"/>
            <wp:wrapNone/>
            <wp:docPr id="206610524" name="Picture 1"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old coin with text and numb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6750" cy="6704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F3F569A" wp14:editId="371DFC86">
            <wp:simplePos x="0" y="0"/>
            <wp:positionH relativeFrom="column">
              <wp:posOffset>170056</wp:posOffset>
            </wp:positionH>
            <wp:positionV relativeFrom="paragraph">
              <wp:posOffset>1153655</wp:posOffset>
            </wp:positionV>
            <wp:extent cx="654346" cy="657225"/>
            <wp:effectExtent l="0" t="0" r="0" b="0"/>
            <wp:wrapNone/>
            <wp:docPr id="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434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2521">
        <w:rPr>
          <w:noProof/>
          <w:lang w:val="en-GB"/>
        </w:rPr>
        <w:drawing>
          <wp:anchor distT="0" distB="0" distL="114300" distR="114300" simplePos="0" relativeHeight="251659264" behindDoc="0" locked="0" layoutInCell="1" allowOverlap="1" wp14:anchorId="173107CC" wp14:editId="1023926C">
            <wp:simplePos x="0" y="0"/>
            <wp:positionH relativeFrom="column">
              <wp:posOffset>138050</wp:posOffset>
            </wp:positionH>
            <wp:positionV relativeFrom="paragraph">
              <wp:posOffset>361571</wp:posOffset>
            </wp:positionV>
            <wp:extent cx="754380" cy="754380"/>
            <wp:effectExtent l="0" t="0" r="7620" b="7620"/>
            <wp:wrapNone/>
            <wp:docPr id="1812336500"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70801" name="Picture 1" descr="A logo for a schoo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6976" behindDoc="0" locked="0" layoutInCell="1" allowOverlap="1" wp14:anchorId="315A79A8" wp14:editId="409C1886">
            <wp:simplePos x="0" y="0"/>
            <wp:positionH relativeFrom="margin">
              <wp:posOffset>255303</wp:posOffset>
            </wp:positionH>
            <wp:positionV relativeFrom="paragraph">
              <wp:posOffset>-274188</wp:posOffset>
            </wp:positionV>
            <wp:extent cx="571500" cy="571500"/>
            <wp:effectExtent l="0" t="0" r="0" b="0"/>
            <wp:wrapNone/>
            <wp:docPr id="300774081" name="Picture 1" descr="A logo for a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4081" name="Picture 1" descr="A logo for a school"/>
                    <pic:cNvPicPr/>
                  </pic:nvPicPr>
                  <pic:blipFill>
                    <a:blip r:embed="rId16"/>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sidR="0089065E">
        <w:tab/>
      </w:r>
      <w:r w:rsidR="0089065E">
        <w:tab/>
      </w:r>
      <w:r>
        <w:rPr>
          <w:noProof/>
        </w:rPr>
        <mc:AlternateContent>
          <mc:Choice Requires="wps">
            <w:drawing>
              <wp:inline distT="45720" distB="45720" distL="114300" distR="114300" wp14:anchorId="001A70E5" wp14:editId="3F50DEB4">
                <wp:extent cx="6322695" cy="5849815"/>
                <wp:effectExtent l="0" t="0" r="20955" b="17780"/>
                <wp:docPr id="1954223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695" cy="5849815"/>
                        </a:xfrm>
                        <a:prstGeom prst="rect">
                          <a:avLst/>
                        </a:prstGeom>
                        <a:solidFill>
                          <a:srgbClr val="FFFFFF"/>
                        </a:solidFill>
                        <a:ln w="9525">
                          <a:solidFill>
                            <a:srgbClr val="000000"/>
                          </a:solidFill>
                          <a:miter lim="800000"/>
                          <a:headEnd/>
                          <a:tailEnd/>
                        </a:ln>
                      </wps:spPr>
                      <wps:txbx>
                        <w:txbxContent>
                          <w:p w14:paraId="7B405CEF" w14:textId="77777777" w:rsidR="00DB6A0E" w:rsidRPr="00D33367" w:rsidRDefault="00DB6A0E" w:rsidP="00DB6A0E">
                            <w:pPr>
                              <w:spacing w:after="0" w:line="240" w:lineRule="auto"/>
                              <w:rPr>
                                <w:b/>
                                <w:bCs/>
                                <w:noProof/>
                                <w:sz w:val="24"/>
                                <w:szCs w:val="24"/>
                              </w:rPr>
                            </w:pPr>
                            <w:r w:rsidRPr="00D33367">
                              <w:rPr>
                                <w:b/>
                                <w:bCs/>
                                <w:noProof/>
                                <w:sz w:val="24"/>
                                <w:szCs w:val="24"/>
                              </w:rPr>
                              <w:t>Message from the Principal:</w:t>
                            </w:r>
                          </w:p>
                          <w:p w14:paraId="6F3A2712" w14:textId="77777777" w:rsidR="00DB6A0E" w:rsidRPr="008D0AF0" w:rsidRDefault="00DB6A0E" w:rsidP="00DB6A0E">
                            <w:pPr>
                              <w:spacing w:after="0" w:line="240" w:lineRule="auto"/>
                              <w:rPr>
                                <w:rFonts w:ascii="Calibri" w:hAnsi="Calibri" w:cs="Calibri"/>
                                <w:sz w:val="8"/>
                                <w:szCs w:val="8"/>
                              </w:rPr>
                            </w:pPr>
                          </w:p>
                          <w:p w14:paraId="24F9CD42" w14:textId="77777777" w:rsidR="00DB6A0E" w:rsidRPr="009D0B95" w:rsidRDefault="00DB6A0E" w:rsidP="00DB6A0E">
                            <w:pPr>
                              <w:spacing w:after="0" w:line="240" w:lineRule="auto"/>
                              <w:rPr>
                                <w:rFonts w:ascii="Calibri" w:hAnsi="Calibri" w:cs="Calibri"/>
                              </w:rPr>
                            </w:pPr>
                            <w:r w:rsidRPr="009D0B95">
                              <w:rPr>
                                <w:rFonts w:ascii="Calibri" w:hAnsi="Calibri" w:cs="Calibri"/>
                              </w:rPr>
                              <w:t>Dear Parents,</w:t>
                            </w:r>
                          </w:p>
                          <w:p w14:paraId="7282D08F" w14:textId="77777777" w:rsidR="00CF2395" w:rsidRPr="009D0B95" w:rsidRDefault="00CF2395" w:rsidP="00DB6A0E">
                            <w:pPr>
                              <w:spacing w:after="0" w:line="240" w:lineRule="auto"/>
                              <w:rPr>
                                <w:rFonts w:ascii="Calibri" w:hAnsi="Calibri" w:cs="Calibri"/>
                                <w:lang w:val="en-GB"/>
                              </w:rPr>
                            </w:pPr>
                          </w:p>
                          <w:p w14:paraId="4ADAD895" w14:textId="502B5D50" w:rsidR="009D0B95" w:rsidRPr="009D0B95" w:rsidRDefault="009D0B95" w:rsidP="00DB6A0E">
                            <w:pPr>
                              <w:spacing w:after="0" w:line="240" w:lineRule="auto"/>
                              <w:rPr>
                                <w:rFonts w:ascii="Calibri" w:hAnsi="Calibri" w:cs="Calibri"/>
                              </w:rPr>
                            </w:pPr>
                            <w:r w:rsidRPr="009D0B95">
                              <w:rPr>
                                <w:rFonts w:ascii="Calibri" w:hAnsi="Calibri" w:cs="Calibri"/>
                              </w:rPr>
                              <w:t>Well done for keeping going through this long term.  Week 7 is almost done and week 8 is a 4</w:t>
                            </w:r>
                            <w:r w:rsidR="00EB60C8">
                              <w:rPr>
                                <w:rFonts w:ascii="Calibri" w:hAnsi="Calibri" w:cs="Calibri"/>
                              </w:rPr>
                              <w:t>-</w:t>
                            </w:r>
                            <w:r w:rsidRPr="009D0B95">
                              <w:rPr>
                                <w:rFonts w:ascii="Calibri" w:hAnsi="Calibri" w:cs="Calibri"/>
                              </w:rPr>
                              <w:t xml:space="preserve">day week for the children, as we are training on Friday. </w:t>
                            </w:r>
                          </w:p>
                          <w:p w14:paraId="4A962145" w14:textId="77777777" w:rsidR="009D0B95" w:rsidRPr="009D0B95" w:rsidRDefault="009D0B95" w:rsidP="00DB6A0E">
                            <w:pPr>
                              <w:spacing w:after="0" w:line="240" w:lineRule="auto"/>
                              <w:rPr>
                                <w:rFonts w:ascii="Calibri" w:hAnsi="Calibri" w:cs="Calibri"/>
                              </w:rPr>
                            </w:pPr>
                          </w:p>
                          <w:p w14:paraId="6AD6197C" w14:textId="2FC857E5" w:rsidR="009D0B95" w:rsidRPr="009D0B95" w:rsidRDefault="009D0B95" w:rsidP="00DB6A0E">
                            <w:pPr>
                              <w:spacing w:after="0" w:line="240" w:lineRule="auto"/>
                              <w:rPr>
                                <w:rFonts w:ascii="Calibri" w:hAnsi="Calibri" w:cs="Calibri"/>
                              </w:rPr>
                            </w:pPr>
                            <w:r w:rsidRPr="009D0B95">
                              <w:rPr>
                                <w:rFonts w:ascii="Calibri" w:hAnsi="Calibri" w:cs="Calibri"/>
                              </w:rPr>
                              <w:t>It has been a busy term with lots of sporting events, cross</w:t>
                            </w:r>
                            <w:r w:rsidR="00EB60C8">
                              <w:rPr>
                                <w:rFonts w:ascii="Calibri" w:hAnsi="Calibri" w:cs="Calibri"/>
                              </w:rPr>
                              <w:t>-</w:t>
                            </w:r>
                            <w:r w:rsidRPr="009D0B95">
                              <w:rPr>
                                <w:rFonts w:ascii="Calibri" w:hAnsi="Calibri" w:cs="Calibri"/>
                              </w:rPr>
                              <w:t xml:space="preserve">country trials and the start of our lending library using our super new scanning system.  Please do let us know if you have any queries about borrowing books from school.  We have also put a lot of new stock into our phonic reading library and books for Key stage 1, this term to supplement the structured books for them.  I hope that this will increase the enthusiasm for reading and you will find a few minutes a day to promote this great skill.  Reading is a skill for life and goes across all curriculum areas.  We have also increased our subscription to Fonetti, our online reading platform, which has voice recognition software on, so the children can </w:t>
                            </w:r>
                            <w:proofErr w:type="gramStart"/>
                            <w:r w:rsidRPr="009D0B95">
                              <w:rPr>
                                <w:rFonts w:ascii="Calibri" w:hAnsi="Calibri" w:cs="Calibri"/>
                              </w:rPr>
                              <w:t>read,</w:t>
                            </w:r>
                            <w:proofErr w:type="gramEnd"/>
                            <w:r w:rsidRPr="009D0B95">
                              <w:rPr>
                                <w:rFonts w:ascii="Calibri" w:hAnsi="Calibri" w:cs="Calibri"/>
                              </w:rPr>
                              <w:t xml:space="preserve"> using an </w:t>
                            </w:r>
                            <w:r w:rsidR="00EB60C8" w:rsidRPr="009D0B95">
                              <w:rPr>
                                <w:rFonts w:ascii="Calibri" w:hAnsi="Calibri" w:cs="Calibri"/>
                              </w:rPr>
                              <w:t>iPad</w:t>
                            </w:r>
                            <w:r w:rsidRPr="009D0B95">
                              <w:rPr>
                                <w:rFonts w:ascii="Calibri" w:hAnsi="Calibri" w:cs="Calibri"/>
                              </w:rPr>
                              <w:t xml:space="preserve"> at home.  Please ask if you need their log in re-sent. </w:t>
                            </w:r>
                          </w:p>
                          <w:p w14:paraId="67CEDE11" w14:textId="77777777" w:rsidR="009D0B95" w:rsidRPr="009D0B95" w:rsidRDefault="009D0B95" w:rsidP="00DB6A0E">
                            <w:pPr>
                              <w:spacing w:after="0" w:line="240" w:lineRule="auto"/>
                              <w:rPr>
                                <w:rFonts w:ascii="Calibri" w:hAnsi="Calibri" w:cs="Calibri"/>
                              </w:rPr>
                            </w:pPr>
                          </w:p>
                          <w:p w14:paraId="1BF283E1" w14:textId="6E945BE0" w:rsidR="009D0B95" w:rsidRPr="009D0B95" w:rsidRDefault="009D0B95" w:rsidP="00DB6A0E">
                            <w:pPr>
                              <w:spacing w:after="0" w:line="240" w:lineRule="auto"/>
                              <w:rPr>
                                <w:rFonts w:ascii="Calibri" w:hAnsi="Calibri" w:cs="Calibri"/>
                              </w:rPr>
                            </w:pPr>
                            <w:r w:rsidRPr="009D0B95">
                              <w:rPr>
                                <w:rFonts w:ascii="Calibri" w:hAnsi="Calibri" w:cs="Calibri"/>
                              </w:rPr>
                              <w:t xml:space="preserve">There are lots of dates in the newsletter – please put them in your diary.  Most notable are the parent consultations next week.  This is an important </w:t>
                            </w:r>
                            <w:r w:rsidR="00EB60C8" w:rsidRPr="009D0B95">
                              <w:rPr>
                                <w:rFonts w:ascii="Calibri" w:hAnsi="Calibri" w:cs="Calibri"/>
                              </w:rPr>
                              <w:t>time,</w:t>
                            </w:r>
                            <w:r w:rsidRPr="009D0B95">
                              <w:rPr>
                                <w:rFonts w:ascii="Calibri" w:hAnsi="Calibri" w:cs="Calibri"/>
                              </w:rPr>
                              <w:t xml:space="preserve"> and your child will benefit from you taking a few minutes to talk to their class teacher and work together on their development. </w:t>
                            </w:r>
                          </w:p>
                          <w:p w14:paraId="0FF477EE" w14:textId="77777777" w:rsidR="009D0B95" w:rsidRPr="009D0B95" w:rsidRDefault="009D0B95" w:rsidP="00DB6A0E">
                            <w:pPr>
                              <w:spacing w:after="0" w:line="240" w:lineRule="auto"/>
                              <w:rPr>
                                <w:rFonts w:ascii="Calibri" w:hAnsi="Calibri" w:cs="Calibri"/>
                              </w:rPr>
                            </w:pPr>
                          </w:p>
                          <w:p w14:paraId="73859611" w14:textId="4D80F4AE" w:rsidR="009D0B95" w:rsidRPr="009D0B95" w:rsidRDefault="009D0B95" w:rsidP="00DB6A0E">
                            <w:pPr>
                              <w:spacing w:after="0" w:line="240" w:lineRule="auto"/>
                              <w:rPr>
                                <w:rFonts w:ascii="Calibri" w:hAnsi="Calibri" w:cs="Calibri"/>
                              </w:rPr>
                            </w:pPr>
                            <w:r w:rsidRPr="009D0B95">
                              <w:rPr>
                                <w:rFonts w:ascii="Calibri" w:hAnsi="Calibri" w:cs="Calibri"/>
                              </w:rPr>
                              <w:t xml:space="preserve">I am becoming quite concerned about the number of holiday requests which is now impacting quite negatively on our overall attendance.  We can authorize an absence if it is a ‘one off’ or exceptional circumstance but cannot authorize standard holiday.  Our attendance is scrutinized by external organisations including the Trust and Ofsted.  Related to this issue, our Trust has completed their consultation on </w:t>
                            </w:r>
                            <w:r w:rsidR="00EB60C8">
                              <w:rPr>
                                <w:rFonts w:ascii="Calibri" w:hAnsi="Calibri" w:cs="Calibri"/>
                              </w:rPr>
                              <w:t>the possibility of making</w:t>
                            </w:r>
                            <w:r w:rsidRPr="009D0B95">
                              <w:rPr>
                                <w:rFonts w:ascii="Calibri" w:hAnsi="Calibri" w:cs="Calibri"/>
                              </w:rPr>
                              <w:t xml:space="preserve"> the October Half term a two-week break.  The outcome of this consultation will be shared by the Trust very soon. </w:t>
                            </w:r>
                            <w:r w:rsidR="00EB60C8">
                              <w:rPr>
                                <w:rFonts w:ascii="Calibri" w:hAnsi="Calibri" w:cs="Calibri"/>
                              </w:rPr>
                              <w:t xml:space="preserve"> Please do continue to share with </w:t>
                            </w:r>
                            <w:proofErr w:type="gramStart"/>
                            <w:r w:rsidR="00EB60C8">
                              <w:rPr>
                                <w:rFonts w:ascii="Calibri" w:hAnsi="Calibri" w:cs="Calibri"/>
                              </w:rPr>
                              <w:t>us,</w:t>
                            </w:r>
                            <w:proofErr w:type="gramEnd"/>
                            <w:r w:rsidR="00EB60C8">
                              <w:rPr>
                                <w:rFonts w:ascii="Calibri" w:hAnsi="Calibri" w:cs="Calibri"/>
                              </w:rPr>
                              <w:t xml:space="preserve"> your absence plans if they are unavoidable and be honest with us about where your children are.  We have a legal duty to find out if they are not at </w:t>
                            </w:r>
                            <w:proofErr w:type="gramStart"/>
                            <w:r w:rsidR="00EB60C8">
                              <w:rPr>
                                <w:rFonts w:ascii="Calibri" w:hAnsi="Calibri" w:cs="Calibri"/>
                              </w:rPr>
                              <w:t>school, and</w:t>
                            </w:r>
                            <w:proofErr w:type="gramEnd"/>
                            <w:r w:rsidR="00EB60C8">
                              <w:rPr>
                                <w:rFonts w:ascii="Calibri" w:hAnsi="Calibri" w:cs="Calibri"/>
                              </w:rPr>
                              <w:t xml:space="preserve"> will contact you if we have not had the reason for their absence.</w:t>
                            </w:r>
                          </w:p>
                          <w:p w14:paraId="203BCE6E" w14:textId="77777777" w:rsidR="009D0B95" w:rsidRPr="009D0B95" w:rsidRDefault="009D0B95" w:rsidP="00DB6A0E">
                            <w:pPr>
                              <w:spacing w:after="0" w:line="240" w:lineRule="auto"/>
                              <w:rPr>
                                <w:rFonts w:ascii="Calibri" w:hAnsi="Calibri" w:cs="Calibri"/>
                              </w:rPr>
                            </w:pPr>
                          </w:p>
                          <w:p w14:paraId="486C246A" w14:textId="5D1FEABA" w:rsidR="009D0B95" w:rsidRPr="009D0B95" w:rsidRDefault="009D0B95" w:rsidP="00DB6A0E">
                            <w:pPr>
                              <w:spacing w:after="0" w:line="240" w:lineRule="auto"/>
                              <w:rPr>
                                <w:rFonts w:ascii="Calibri" w:hAnsi="Calibri" w:cs="Calibri"/>
                                <w:sz w:val="24"/>
                                <w:szCs w:val="24"/>
                              </w:rPr>
                            </w:pPr>
                            <w:r w:rsidRPr="009D0B95">
                              <w:rPr>
                                <w:rFonts w:ascii="Calibri" w:hAnsi="Calibri" w:cs="Calibri"/>
                              </w:rPr>
                              <w:t xml:space="preserve">Finally, I am very disappointed with the company who were originally appointed back in July, to run our breakfast club as they have had staffing issues and are not yet able to start this for us.  I am looking at alternatives.  </w:t>
                            </w:r>
                          </w:p>
                          <w:p w14:paraId="022644C0" w14:textId="77777777" w:rsidR="009D0B95" w:rsidRPr="009D0B95" w:rsidRDefault="009D0B95" w:rsidP="00DB6A0E">
                            <w:pPr>
                              <w:spacing w:after="0" w:line="240" w:lineRule="auto"/>
                              <w:rPr>
                                <w:rFonts w:ascii="Calibri" w:hAnsi="Calibri" w:cs="Calibri"/>
                                <w:sz w:val="24"/>
                                <w:szCs w:val="24"/>
                              </w:rPr>
                            </w:pPr>
                          </w:p>
                          <w:p w14:paraId="6A0D66AA" w14:textId="28FC05F6" w:rsidR="00205BE4" w:rsidRPr="009D0B95" w:rsidRDefault="00205BE4" w:rsidP="00DB6A0E">
                            <w:pPr>
                              <w:spacing w:after="0" w:line="240" w:lineRule="auto"/>
                              <w:rPr>
                                <w:rFonts w:ascii="Calibri" w:hAnsi="Calibri" w:cs="Calibri"/>
                                <w:sz w:val="24"/>
                                <w:szCs w:val="24"/>
                              </w:rPr>
                            </w:pPr>
                            <w:r w:rsidRPr="009D0B95">
                              <w:rPr>
                                <w:rFonts w:ascii="Calibri" w:hAnsi="Calibri" w:cs="Calibri"/>
                                <w:sz w:val="24"/>
                                <w:szCs w:val="24"/>
                              </w:rPr>
                              <w:t xml:space="preserve">Kind </w:t>
                            </w:r>
                            <w:proofErr w:type="gramStart"/>
                            <w:r w:rsidRPr="009D0B95">
                              <w:rPr>
                                <w:rFonts w:ascii="Calibri" w:hAnsi="Calibri" w:cs="Calibri"/>
                                <w:sz w:val="24"/>
                                <w:szCs w:val="24"/>
                              </w:rPr>
                              <w:t xml:space="preserve">regards,   </w:t>
                            </w:r>
                            <w:proofErr w:type="spellStart"/>
                            <w:proofErr w:type="gramEnd"/>
                            <w:r w:rsidRPr="009D0B95">
                              <w:rPr>
                                <w:rFonts w:ascii="Calibri" w:hAnsi="Calibri" w:cs="Calibri"/>
                                <w:sz w:val="24"/>
                                <w:szCs w:val="24"/>
                              </w:rPr>
                              <w:t>Mrs</w:t>
                            </w:r>
                            <w:proofErr w:type="spellEnd"/>
                            <w:r w:rsidRPr="009D0B95">
                              <w:rPr>
                                <w:rFonts w:ascii="Calibri" w:hAnsi="Calibri" w:cs="Calibri"/>
                                <w:sz w:val="24"/>
                                <w:szCs w:val="24"/>
                              </w:rPr>
                              <w:t xml:space="preserve"> </w:t>
                            </w:r>
                            <w:proofErr w:type="gramStart"/>
                            <w:r w:rsidRPr="009D0B95">
                              <w:rPr>
                                <w:rFonts w:ascii="Calibri" w:hAnsi="Calibri" w:cs="Calibri"/>
                                <w:sz w:val="24"/>
                                <w:szCs w:val="24"/>
                              </w:rPr>
                              <w:t xml:space="preserve">Huntington </w:t>
                            </w:r>
                            <w:r w:rsidR="00E332C7" w:rsidRPr="009D0B95">
                              <w:rPr>
                                <w:rFonts w:ascii="Calibri" w:hAnsi="Calibri" w:cs="Calibri"/>
                                <w:sz w:val="24"/>
                                <w:szCs w:val="24"/>
                              </w:rPr>
                              <w:t xml:space="preserve"> </w:t>
                            </w:r>
                            <w:r w:rsidR="00B9466C" w:rsidRPr="009D0B95">
                              <w:rPr>
                                <mc:AlternateContent>
                                  <mc:Choice Requires="w16se">
                                    <w:rFonts w:ascii="Calibri" w:hAnsi="Calibri" w:cs="Calibr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roofErr w:type="gramEnd"/>
                          </w:p>
                          <w:p w14:paraId="536B562F" w14:textId="77777777" w:rsidR="00205BE4" w:rsidRPr="009D0B95" w:rsidRDefault="00205BE4" w:rsidP="00DB6A0E">
                            <w:pPr>
                              <w:spacing w:after="0" w:line="240" w:lineRule="auto"/>
                              <w:rPr>
                                <w:rFonts w:ascii="Calibri" w:hAnsi="Calibri" w:cs="Calibri"/>
                                <w:sz w:val="24"/>
                                <w:szCs w:val="24"/>
                              </w:rPr>
                            </w:pPr>
                          </w:p>
                          <w:p w14:paraId="50283899" w14:textId="77777777" w:rsidR="00205BE4" w:rsidRPr="004A2070" w:rsidRDefault="00205BE4" w:rsidP="00DB6A0E">
                            <w:pPr>
                              <w:spacing w:after="0" w:line="240" w:lineRule="auto"/>
                              <w:rPr>
                                <w:rFonts w:ascii="Calibri" w:hAnsi="Calibri" w:cs="Calibri"/>
                                <w:sz w:val="24"/>
                                <w:szCs w:val="24"/>
                              </w:rPr>
                            </w:pPr>
                          </w:p>
                          <w:p w14:paraId="39DC981A" w14:textId="77777777" w:rsidR="004A2070" w:rsidRDefault="004A2070" w:rsidP="00DB6A0E">
                            <w:pPr>
                              <w:spacing w:after="0" w:line="240" w:lineRule="auto"/>
                              <w:rPr>
                                <w:rFonts w:ascii="Calibri" w:hAnsi="Calibri" w:cs="Calibri"/>
                                <w:sz w:val="20"/>
                                <w:szCs w:val="20"/>
                              </w:rPr>
                            </w:pPr>
                          </w:p>
                          <w:p w14:paraId="1DD5E9FF" w14:textId="77777777" w:rsidR="004A2070" w:rsidRPr="004069BC" w:rsidRDefault="004A2070" w:rsidP="00DB6A0E">
                            <w:pPr>
                              <w:spacing w:after="0" w:line="240" w:lineRule="auto"/>
                              <w:rPr>
                                <w:rFonts w:ascii="Calibri" w:hAnsi="Calibri" w:cs="Calibri"/>
                                <w:sz w:val="20"/>
                                <w:szCs w:val="20"/>
                              </w:rPr>
                            </w:pPr>
                          </w:p>
                          <w:p w14:paraId="08967D99" w14:textId="77777777" w:rsidR="00DB6A0E" w:rsidRDefault="00DB6A0E" w:rsidP="00DB6A0E">
                            <w:pPr>
                              <w:spacing w:after="0" w:line="240" w:lineRule="auto"/>
                              <w:rPr>
                                <w:b/>
                                <w:bCs/>
                                <w:noProof/>
                                <w:sz w:val="28"/>
                                <w:szCs w:val="28"/>
                              </w:rPr>
                            </w:pPr>
                          </w:p>
                          <w:p w14:paraId="105D03D8" w14:textId="77777777" w:rsidR="00DB6A0E" w:rsidRDefault="00DB6A0E" w:rsidP="00DB6A0E">
                            <w:pPr>
                              <w:spacing w:after="0" w:line="240" w:lineRule="auto"/>
                              <w:rPr>
                                <w:noProof/>
                                <w:sz w:val="24"/>
                                <w:szCs w:val="24"/>
                              </w:rPr>
                            </w:pPr>
                          </w:p>
                          <w:p w14:paraId="5B691DDB" w14:textId="77777777" w:rsidR="00DB6A0E" w:rsidRPr="002E4610" w:rsidRDefault="00DB6A0E" w:rsidP="00DB6A0E">
                            <w:pPr>
                              <w:spacing w:after="0" w:line="240" w:lineRule="auto"/>
                              <w:rPr>
                                <w:noProof/>
                                <w:sz w:val="24"/>
                                <w:szCs w:val="24"/>
                              </w:rPr>
                            </w:pPr>
                          </w:p>
                          <w:p w14:paraId="6AAB30B9" w14:textId="77777777" w:rsidR="00DB6A0E" w:rsidRPr="00EE03AC" w:rsidRDefault="00DB6A0E" w:rsidP="00DB6A0E">
                            <w:pPr>
                              <w:spacing w:after="0" w:line="240" w:lineRule="auto"/>
                              <w:rPr>
                                <w:rFonts w:cstheme="minorHAnsi"/>
                                <w:noProof/>
                              </w:rPr>
                            </w:pPr>
                          </w:p>
                          <w:p w14:paraId="44792510" w14:textId="77777777" w:rsidR="00DB6A0E" w:rsidRDefault="00DB6A0E" w:rsidP="00DB6A0E">
                            <w:pPr>
                              <w:spacing w:after="0" w:line="240" w:lineRule="auto"/>
                              <w:rPr>
                                <w:rFonts w:cstheme="minorHAnsi"/>
                              </w:rPr>
                            </w:pPr>
                          </w:p>
                          <w:p w14:paraId="768FBA50" w14:textId="77777777" w:rsidR="00DB6A0E" w:rsidRPr="00EE03AC" w:rsidRDefault="00DB6A0E" w:rsidP="00DB6A0E">
                            <w:pPr>
                              <w:spacing w:after="0" w:line="240" w:lineRule="auto"/>
                              <w:rPr>
                                <w:rFonts w:cstheme="minorHAnsi"/>
                              </w:rPr>
                            </w:pPr>
                          </w:p>
                          <w:p w14:paraId="02EB97A9" w14:textId="77777777" w:rsidR="00DB6A0E" w:rsidRPr="00EE03AC" w:rsidRDefault="00DB6A0E" w:rsidP="00DB6A0E">
                            <w:pPr>
                              <w:spacing w:after="0" w:line="240" w:lineRule="auto"/>
                              <w:rPr>
                                <w:rFonts w:cstheme="minorHAnsi"/>
                              </w:rPr>
                            </w:pPr>
                          </w:p>
                        </w:txbxContent>
                      </wps:txbx>
                      <wps:bodyPr rot="0" vert="horz" wrap="square" lIns="91440" tIns="45720" rIns="91440" bIns="45720" anchor="t" anchorCtr="0">
                        <a:noAutofit/>
                      </wps:bodyPr>
                    </wps:wsp>
                  </a:graphicData>
                </a:graphic>
              </wp:inline>
            </w:drawing>
          </mc:Choice>
          <mc:Fallback>
            <w:pict>
              <v:shapetype w14:anchorId="001A70E5" id="_x0000_t202" coordsize="21600,21600" o:spt="202" path="m,l,21600r21600,l21600,xe">
                <v:stroke joinstyle="miter"/>
                <v:path gradientshapeok="t" o:connecttype="rect"/>
              </v:shapetype>
              <v:shape id="Text Box 2" o:spid="_x0000_s1026" type="#_x0000_t202" style="width:497.85pt;height:46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">
                <v:textbox>
                  <w:txbxContent>
                    <w:p w14:paraId="7B405CEF" w14:textId="77777777" w:rsidR="00DB6A0E" w:rsidRPr="00D33367" w:rsidRDefault="00DB6A0E" w:rsidP="00DB6A0E">
                      <w:pPr>
                        <w:spacing w:after="0" w:line="240" w:lineRule="auto"/>
                        <w:rPr>
                          <w:b/>
                          <w:bCs/>
                          <w:noProof/>
                          <w:sz w:val="24"/>
                          <w:szCs w:val="24"/>
                        </w:rPr>
                      </w:pPr>
                      <w:r w:rsidRPr="00D33367">
                        <w:rPr>
                          <w:b/>
                          <w:bCs/>
                          <w:noProof/>
                          <w:sz w:val="24"/>
                          <w:szCs w:val="24"/>
                        </w:rPr>
                        <w:t>Message from the Principal:</w:t>
                      </w:r>
                    </w:p>
                    <w:p w14:paraId="6F3A2712" w14:textId="77777777" w:rsidR="00DB6A0E" w:rsidRPr="008D0AF0" w:rsidRDefault="00DB6A0E" w:rsidP="00DB6A0E">
                      <w:pPr>
                        <w:spacing w:after="0" w:line="240" w:lineRule="auto"/>
                        <w:rPr>
                          <w:rFonts w:ascii="Calibri" w:hAnsi="Calibri" w:cs="Calibri"/>
                          <w:sz w:val="8"/>
                          <w:szCs w:val="8"/>
                        </w:rPr>
                      </w:pPr>
                    </w:p>
                    <w:p w14:paraId="24F9CD42" w14:textId="77777777" w:rsidR="00DB6A0E" w:rsidRPr="009D0B95" w:rsidRDefault="00DB6A0E" w:rsidP="00DB6A0E">
                      <w:pPr>
                        <w:spacing w:after="0" w:line="240" w:lineRule="auto"/>
                        <w:rPr>
                          <w:rFonts w:ascii="Calibri" w:hAnsi="Calibri" w:cs="Calibri"/>
                        </w:rPr>
                      </w:pPr>
                      <w:r w:rsidRPr="009D0B95">
                        <w:rPr>
                          <w:rFonts w:ascii="Calibri" w:hAnsi="Calibri" w:cs="Calibri"/>
                        </w:rPr>
                        <w:t>Dear Parents,</w:t>
                      </w:r>
                    </w:p>
                    <w:p w14:paraId="7282D08F" w14:textId="77777777" w:rsidR="00CF2395" w:rsidRPr="009D0B95" w:rsidRDefault="00CF2395" w:rsidP="00DB6A0E">
                      <w:pPr>
                        <w:spacing w:after="0" w:line="240" w:lineRule="auto"/>
                        <w:rPr>
                          <w:rFonts w:ascii="Calibri" w:hAnsi="Calibri" w:cs="Calibri"/>
                          <w:lang w:val="en-GB"/>
                        </w:rPr>
                      </w:pPr>
                    </w:p>
                    <w:p w14:paraId="4ADAD895" w14:textId="502B5D50" w:rsidR="009D0B95" w:rsidRPr="009D0B95" w:rsidRDefault="009D0B95" w:rsidP="00DB6A0E">
                      <w:pPr>
                        <w:spacing w:after="0" w:line="240" w:lineRule="auto"/>
                        <w:rPr>
                          <w:rFonts w:ascii="Calibri" w:hAnsi="Calibri" w:cs="Calibri"/>
                        </w:rPr>
                      </w:pPr>
                      <w:r w:rsidRPr="009D0B95">
                        <w:rPr>
                          <w:rFonts w:ascii="Calibri" w:hAnsi="Calibri" w:cs="Calibri"/>
                        </w:rPr>
                        <w:t>Well done for keeping going through this long term.  Week 7 is almost done and week 8 is a 4</w:t>
                      </w:r>
                      <w:r w:rsidR="00EB60C8">
                        <w:rPr>
                          <w:rFonts w:ascii="Calibri" w:hAnsi="Calibri" w:cs="Calibri"/>
                        </w:rPr>
                        <w:t>-</w:t>
                      </w:r>
                      <w:r w:rsidRPr="009D0B95">
                        <w:rPr>
                          <w:rFonts w:ascii="Calibri" w:hAnsi="Calibri" w:cs="Calibri"/>
                        </w:rPr>
                        <w:t xml:space="preserve">day week for the children, as we are training on Friday. </w:t>
                      </w:r>
                    </w:p>
                    <w:p w14:paraId="4A962145" w14:textId="77777777" w:rsidR="009D0B95" w:rsidRPr="009D0B95" w:rsidRDefault="009D0B95" w:rsidP="00DB6A0E">
                      <w:pPr>
                        <w:spacing w:after="0" w:line="240" w:lineRule="auto"/>
                        <w:rPr>
                          <w:rFonts w:ascii="Calibri" w:hAnsi="Calibri" w:cs="Calibri"/>
                        </w:rPr>
                      </w:pPr>
                    </w:p>
                    <w:p w14:paraId="6AD6197C" w14:textId="2FC857E5" w:rsidR="009D0B95" w:rsidRPr="009D0B95" w:rsidRDefault="009D0B95" w:rsidP="00DB6A0E">
                      <w:pPr>
                        <w:spacing w:after="0" w:line="240" w:lineRule="auto"/>
                        <w:rPr>
                          <w:rFonts w:ascii="Calibri" w:hAnsi="Calibri" w:cs="Calibri"/>
                        </w:rPr>
                      </w:pPr>
                      <w:r w:rsidRPr="009D0B95">
                        <w:rPr>
                          <w:rFonts w:ascii="Calibri" w:hAnsi="Calibri" w:cs="Calibri"/>
                        </w:rPr>
                        <w:t>It has been a busy term with lots of sporting events, cross</w:t>
                      </w:r>
                      <w:r w:rsidR="00EB60C8">
                        <w:rPr>
                          <w:rFonts w:ascii="Calibri" w:hAnsi="Calibri" w:cs="Calibri"/>
                        </w:rPr>
                        <w:t>-</w:t>
                      </w:r>
                      <w:r w:rsidRPr="009D0B95">
                        <w:rPr>
                          <w:rFonts w:ascii="Calibri" w:hAnsi="Calibri" w:cs="Calibri"/>
                        </w:rPr>
                        <w:t xml:space="preserve">country trials and the start of our lending library using our super new scanning system.  Please do let us know if you have any queries about borrowing books from school.  We have also put a lot of new stock into our phonic reading library and books for Key stage 1, this term to supplement the structured books for them.  I hope that this will increase the enthusiasm for reading and you will find a few minutes a day to promote this great skill.  Reading is a skill for life and goes across all curriculum areas.  We have also increased our subscription to Fonetti, our online reading platform, which has voice recognition software on, so the children can </w:t>
                      </w:r>
                      <w:proofErr w:type="gramStart"/>
                      <w:r w:rsidRPr="009D0B95">
                        <w:rPr>
                          <w:rFonts w:ascii="Calibri" w:hAnsi="Calibri" w:cs="Calibri"/>
                        </w:rPr>
                        <w:t>read,</w:t>
                      </w:r>
                      <w:proofErr w:type="gramEnd"/>
                      <w:r w:rsidRPr="009D0B95">
                        <w:rPr>
                          <w:rFonts w:ascii="Calibri" w:hAnsi="Calibri" w:cs="Calibri"/>
                        </w:rPr>
                        <w:t xml:space="preserve"> using an </w:t>
                      </w:r>
                      <w:r w:rsidR="00EB60C8" w:rsidRPr="009D0B95">
                        <w:rPr>
                          <w:rFonts w:ascii="Calibri" w:hAnsi="Calibri" w:cs="Calibri"/>
                        </w:rPr>
                        <w:t>iPad</w:t>
                      </w:r>
                      <w:r w:rsidRPr="009D0B95">
                        <w:rPr>
                          <w:rFonts w:ascii="Calibri" w:hAnsi="Calibri" w:cs="Calibri"/>
                        </w:rPr>
                        <w:t xml:space="preserve"> at home.  Please ask if you need their log in re-sent. </w:t>
                      </w:r>
                    </w:p>
                    <w:p w14:paraId="67CEDE11" w14:textId="77777777" w:rsidR="009D0B95" w:rsidRPr="009D0B95" w:rsidRDefault="009D0B95" w:rsidP="00DB6A0E">
                      <w:pPr>
                        <w:spacing w:after="0" w:line="240" w:lineRule="auto"/>
                        <w:rPr>
                          <w:rFonts w:ascii="Calibri" w:hAnsi="Calibri" w:cs="Calibri"/>
                        </w:rPr>
                      </w:pPr>
                    </w:p>
                    <w:p w14:paraId="1BF283E1" w14:textId="6E945BE0" w:rsidR="009D0B95" w:rsidRPr="009D0B95" w:rsidRDefault="009D0B95" w:rsidP="00DB6A0E">
                      <w:pPr>
                        <w:spacing w:after="0" w:line="240" w:lineRule="auto"/>
                        <w:rPr>
                          <w:rFonts w:ascii="Calibri" w:hAnsi="Calibri" w:cs="Calibri"/>
                        </w:rPr>
                      </w:pPr>
                      <w:r w:rsidRPr="009D0B95">
                        <w:rPr>
                          <w:rFonts w:ascii="Calibri" w:hAnsi="Calibri" w:cs="Calibri"/>
                        </w:rPr>
                        <w:t xml:space="preserve">There are lots of dates in the newsletter – please put them in your diary.  Most notable are the parent consultations next week.  This is an important </w:t>
                      </w:r>
                      <w:r w:rsidR="00EB60C8" w:rsidRPr="009D0B95">
                        <w:rPr>
                          <w:rFonts w:ascii="Calibri" w:hAnsi="Calibri" w:cs="Calibri"/>
                        </w:rPr>
                        <w:t>time,</w:t>
                      </w:r>
                      <w:r w:rsidRPr="009D0B95">
                        <w:rPr>
                          <w:rFonts w:ascii="Calibri" w:hAnsi="Calibri" w:cs="Calibri"/>
                        </w:rPr>
                        <w:t xml:space="preserve"> and your child will benefit from you taking a few minutes to talk to their class teacher and work together on their development. </w:t>
                      </w:r>
                    </w:p>
                    <w:p w14:paraId="0FF477EE" w14:textId="77777777" w:rsidR="009D0B95" w:rsidRPr="009D0B95" w:rsidRDefault="009D0B95" w:rsidP="00DB6A0E">
                      <w:pPr>
                        <w:spacing w:after="0" w:line="240" w:lineRule="auto"/>
                        <w:rPr>
                          <w:rFonts w:ascii="Calibri" w:hAnsi="Calibri" w:cs="Calibri"/>
                        </w:rPr>
                      </w:pPr>
                    </w:p>
                    <w:p w14:paraId="73859611" w14:textId="4D80F4AE" w:rsidR="009D0B95" w:rsidRPr="009D0B95" w:rsidRDefault="009D0B95" w:rsidP="00DB6A0E">
                      <w:pPr>
                        <w:spacing w:after="0" w:line="240" w:lineRule="auto"/>
                        <w:rPr>
                          <w:rFonts w:ascii="Calibri" w:hAnsi="Calibri" w:cs="Calibri"/>
                        </w:rPr>
                      </w:pPr>
                      <w:r w:rsidRPr="009D0B95">
                        <w:rPr>
                          <w:rFonts w:ascii="Calibri" w:hAnsi="Calibri" w:cs="Calibri"/>
                        </w:rPr>
                        <w:t xml:space="preserve">I am becoming quite concerned about the number of holiday requests which is now impacting quite negatively on our overall attendance.  We can authorize an absence if it is a ‘one off’ or exceptional circumstance but cannot authorize standard holiday.  Our attendance is scrutinized by external organisations including the Trust and Ofsted.  Related to this issue, our Trust has completed their consultation on </w:t>
                      </w:r>
                      <w:r w:rsidR="00EB60C8">
                        <w:rPr>
                          <w:rFonts w:ascii="Calibri" w:hAnsi="Calibri" w:cs="Calibri"/>
                        </w:rPr>
                        <w:t>the possibility of making</w:t>
                      </w:r>
                      <w:r w:rsidRPr="009D0B95">
                        <w:rPr>
                          <w:rFonts w:ascii="Calibri" w:hAnsi="Calibri" w:cs="Calibri"/>
                        </w:rPr>
                        <w:t xml:space="preserve"> the October Half term a two-week break.  The outcome of this consultation will be shared by the Trust very soon. </w:t>
                      </w:r>
                      <w:r w:rsidR="00EB60C8">
                        <w:rPr>
                          <w:rFonts w:ascii="Calibri" w:hAnsi="Calibri" w:cs="Calibri"/>
                        </w:rPr>
                        <w:t xml:space="preserve"> Please do continue to share with </w:t>
                      </w:r>
                      <w:proofErr w:type="gramStart"/>
                      <w:r w:rsidR="00EB60C8">
                        <w:rPr>
                          <w:rFonts w:ascii="Calibri" w:hAnsi="Calibri" w:cs="Calibri"/>
                        </w:rPr>
                        <w:t>us,</w:t>
                      </w:r>
                      <w:proofErr w:type="gramEnd"/>
                      <w:r w:rsidR="00EB60C8">
                        <w:rPr>
                          <w:rFonts w:ascii="Calibri" w:hAnsi="Calibri" w:cs="Calibri"/>
                        </w:rPr>
                        <w:t xml:space="preserve"> your absence plans if they are unavoidable and be honest with us about where your children are.  We have a legal duty to find out if they are not at </w:t>
                      </w:r>
                      <w:proofErr w:type="gramStart"/>
                      <w:r w:rsidR="00EB60C8">
                        <w:rPr>
                          <w:rFonts w:ascii="Calibri" w:hAnsi="Calibri" w:cs="Calibri"/>
                        </w:rPr>
                        <w:t>school, and</w:t>
                      </w:r>
                      <w:proofErr w:type="gramEnd"/>
                      <w:r w:rsidR="00EB60C8">
                        <w:rPr>
                          <w:rFonts w:ascii="Calibri" w:hAnsi="Calibri" w:cs="Calibri"/>
                        </w:rPr>
                        <w:t xml:space="preserve"> will contact you if we have not had the reason for their absence.</w:t>
                      </w:r>
                    </w:p>
                    <w:p w14:paraId="203BCE6E" w14:textId="77777777" w:rsidR="009D0B95" w:rsidRPr="009D0B95" w:rsidRDefault="009D0B95" w:rsidP="00DB6A0E">
                      <w:pPr>
                        <w:spacing w:after="0" w:line="240" w:lineRule="auto"/>
                        <w:rPr>
                          <w:rFonts w:ascii="Calibri" w:hAnsi="Calibri" w:cs="Calibri"/>
                        </w:rPr>
                      </w:pPr>
                    </w:p>
                    <w:p w14:paraId="486C246A" w14:textId="5D1FEABA" w:rsidR="009D0B95" w:rsidRPr="009D0B95" w:rsidRDefault="009D0B95" w:rsidP="00DB6A0E">
                      <w:pPr>
                        <w:spacing w:after="0" w:line="240" w:lineRule="auto"/>
                        <w:rPr>
                          <w:rFonts w:ascii="Calibri" w:hAnsi="Calibri" w:cs="Calibri"/>
                          <w:sz w:val="24"/>
                          <w:szCs w:val="24"/>
                        </w:rPr>
                      </w:pPr>
                      <w:r w:rsidRPr="009D0B95">
                        <w:rPr>
                          <w:rFonts w:ascii="Calibri" w:hAnsi="Calibri" w:cs="Calibri"/>
                        </w:rPr>
                        <w:t xml:space="preserve">Finally, I am very disappointed with the company who were originally appointed back in July, to run our breakfast club as they have had staffing issues and are not yet able to start this for us.  I am looking at alternatives.  </w:t>
                      </w:r>
                    </w:p>
                    <w:p w14:paraId="022644C0" w14:textId="77777777" w:rsidR="009D0B95" w:rsidRPr="009D0B95" w:rsidRDefault="009D0B95" w:rsidP="00DB6A0E">
                      <w:pPr>
                        <w:spacing w:after="0" w:line="240" w:lineRule="auto"/>
                        <w:rPr>
                          <w:rFonts w:ascii="Calibri" w:hAnsi="Calibri" w:cs="Calibri"/>
                          <w:sz w:val="24"/>
                          <w:szCs w:val="24"/>
                        </w:rPr>
                      </w:pPr>
                    </w:p>
                    <w:p w14:paraId="6A0D66AA" w14:textId="28FC05F6" w:rsidR="00205BE4" w:rsidRPr="009D0B95" w:rsidRDefault="00205BE4" w:rsidP="00DB6A0E">
                      <w:pPr>
                        <w:spacing w:after="0" w:line="240" w:lineRule="auto"/>
                        <w:rPr>
                          <w:rFonts w:ascii="Calibri" w:hAnsi="Calibri" w:cs="Calibri"/>
                          <w:sz w:val="24"/>
                          <w:szCs w:val="24"/>
                        </w:rPr>
                      </w:pPr>
                      <w:r w:rsidRPr="009D0B95">
                        <w:rPr>
                          <w:rFonts w:ascii="Calibri" w:hAnsi="Calibri" w:cs="Calibri"/>
                          <w:sz w:val="24"/>
                          <w:szCs w:val="24"/>
                        </w:rPr>
                        <w:t xml:space="preserve">Kind </w:t>
                      </w:r>
                      <w:proofErr w:type="gramStart"/>
                      <w:r w:rsidRPr="009D0B95">
                        <w:rPr>
                          <w:rFonts w:ascii="Calibri" w:hAnsi="Calibri" w:cs="Calibri"/>
                          <w:sz w:val="24"/>
                          <w:szCs w:val="24"/>
                        </w:rPr>
                        <w:t xml:space="preserve">regards,   </w:t>
                      </w:r>
                      <w:proofErr w:type="spellStart"/>
                      <w:proofErr w:type="gramEnd"/>
                      <w:r w:rsidRPr="009D0B95">
                        <w:rPr>
                          <w:rFonts w:ascii="Calibri" w:hAnsi="Calibri" w:cs="Calibri"/>
                          <w:sz w:val="24"/>
                          <w:szCs w:val="24"/>
                        </w:rPr>
                        <w:t>Mrs</w:t>
                      </w:r>
                      <w:proofErr w:type="spellEnd"/>
                      <w:r w:rsidRPr="009D0B95">
                        <w:rPr>
                          <w:rFonts w:ascii="Calibri" w:hAnsi="Calibri" w:cs="Calibri"/>
                          <w:sz w:val="24"/>
                          <w:szCs w:val="24"/>
                        </w:rPr>
                        <w:t xml:space="preserve"> </w:t>
                      </w:r>
                      <w:proofErr w:type="gramStart"/>
                      <w:r w:rsidRPr="009D0B95">
                        <w:rPr>
                          <w:rFonts w:ascii="Calibri" w:hAnsi="Calibri" w:cs="Calibri"/>
                          <w:sz w:val="24"/>
                          <w:szCs w:val="24"/>
                        </w:rPr>
                        <w:t xml:space="preserve">Huntington </w:t>
                      </w:r>
                      <w:r w:rsidR="00E332C7" w:rsidRPr="009D0B95">
                        <w:rPr>
                          <w:rFonts w:ascii="Calibri" w:hAnsi="Calibri" w:cs="Calibri"/>
                          <w:sz w:val="24"/>
                          <w:szCs w:val="24"/>
                        </w:rPr>
                        <w:t xml:space="preserve"> </w:t>
                      </w:r>
                      <w:r w:rsidR="00B9466C" w:rsidRPr="009D0B95">
                        <w:rPr>
                          <mc:AlternateContent>
                            <mc:Choice Requires="w16se">
                              <w:rFonts w:ascii="Calibri" w:hAnsi="Calibri" w:cs="Calibr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roofErr w:type="gramEnd"/>
                    </w:p>
                    <w:p w14:paraId="536B562F" w14:textId="77777777" w:rsidR="00205BE4" w:rsidRPr="009D0B95" w:rsidRDefault="00205BE4" w:rsidP="00DB6A0E">
                      <w:pPr>
                        <w:spacing w:after="0" w:line="240" w:lineRule="auto"/>
                        <w:rPr>
                          <w:rFonts w:ascii="Calibri" w:hAnsi="Calibri" w:cs="Calibri"/>
                          <w:sz w:val="24"/>
                          <w:szCs w:val="24"/>
                        </w:rPr>
                      </w:pPr>
                    </w:p>
                    <w:p w14:paraId="50283899" w14:textId="77777777" w:rsidR="00205BE4" w:rsidRPr="004A2070" w:rsidRDefault="00205BE4" w:rsidP="00DB6A0E">
                      <w:pPr>
                        <w:spacing w:after="0" w:line="240" w:lineRule="auto"/>
                        <w:rPr>
                          <w:rFonts w:ascii="Calibri" w:hAnsi="Calibri" w:cs="Calibri"/>
                          <w:sz w:val="24"/>
                          <w:szCs w:val="24"/>
                        </w:rPr>
                      </w:pPr>
                    </w:p>
                    <w:p w14:paraId="39DC981A" w14:textId="77777777" w:rsidR="004A2070" w:rsidRDefault="004A2070" w:rsidP="00DB6A0E">
                      <w:pPr>
                        <w:spacing w:after="0" w:line="240" w:lineRule="auto"/>
                        <w:rPr>
                          <w:rFonts w:ascii="Calibri" w:hAnsi="Calibri" w:cs="Calibri"/>
                          <w:sz w:val="20"/>
                          <w:szCs w:val="20"/>
                        </w:rPr>
                      </w:pPr>
                    </w:p>
                    <w:p w14:paraId="1DD5E9FF" w14:textId="77777777" w:rsidR="004A2070" w:rsidRPr="004069BC" w:rsidRDefault="004A2070" w:rsidP="00DB6A0E">
                      <w:pPr>
                        <w:spacing w:after="0" w:line="240" w:lineRule="auto"/>
                        <w:rPr>
                          <w:rFonts w:ascii="Calibri" w:hAnsi="Calibri" w:cs="Calibri"/>
                          <w:sz w:val="20"/>
                          <w:szCs w:val="20"/>
                        </w:rPr>
                      </w:pPr>
                    </w:p>
                    <w:p w14:paraId="08967D99" w14:textId="77777777" w:rsidR="00DB6A0E" w:rsidRDefault="00DB6A0E" w:rsidP="00DB6A0E">
                      <w:pPr>
                        <w:spacing w:after="0" w:line="240" w:lineRule="auto"/>
                        <w:rPr>
                          <w:b/>
                          <w:bCs/>
                          <w:noProof/>
                          <w:sz w:val="28"/>
                          <w:szCs w:val="28"/>
                        </w:rPr>
                      </w:pPr>
                    </w:p>
                    <w:p w14:paraId="105D03D8" w14:textId="77777777" w:rsidR="00DB6A0E" w:rsidRDefault="00DB6A0E" w:rsidP="00DB6A0E">
                      <w:pPr>
                        <w:spacing w:after="0" w:line="240" w:lineRule="auto"/>
                        <w:rPr>
                          <w:noProof/>
                          <w:sz w:val="24"/>
                          <w:szCs w:val="24"/>
                        </w:rPr>
                      </w:pPr>
                    </w:p>
                    <w:p w14:paraId="5B691DDB" w14:textId="77777777" w:rsidR="00DB6A0E" w:rsidRPr="002E4610" w:rsidRDefault="00DB6A0E" w:rsidP="00DB6A0E">
                      <w:pPr>
                        <w:spacing w:after="0" w:line="240" w:lineRule="auto"/>
                        <w:rPr>
                          <w:noProof/>
                          <w:sz w:val="24"/>
                          <w:szCs w:val="24"/>
                        </w:rPr>
                      </w:pPr>
                    </w:p>
                    <w:p w14:paraId="6AAB30B9" w14:textId="77777777" w:rsidR="00DB6A0E" w:rsidRPr="00EE03AC" w:rsidRDefault="00DB6A0E" w:rsidP="00DB6A0E">
                      <w:pPr>
                        <w:spacing w:after="0" w:line="240" w:lineRule="auto"/>
                        <w:rPr>
                          <w:rFonts w:cstheme="minorHAnsi"/>
                          <w:noProof/>
                        </w:rPr>
                      </w:pPr>
                    </w:p>
                    <w:p w14:paraId="44792510" w14:textId="77777777" w:rsidR="00DB6A0E" w:rsidRDefault="00DB6A0E" w:rsidP="00DB6A0E">
                      <w:pPr>
                        <w:spacing w:after="0" w:line="240" w:lineRule="auto"/>
                        <w:rPr>
                          <w:rFonts w:cstheme="minorHAnsi"/>
                        </w:rPr>
                      </w:pPr>
                    </w:p>
                    <w:p w14:paraId="768FBA50" w14:textId="77777777" w:rsidR="00DB6A0E" w:rsidRPr="00EE03AC" w:rsidRDefault="00DB6A0E" w:rsidP="00DB6A0E">
                      <w:pPr>
                        <w:spacing w:after="0" w:line="240" w:lineRule="auto"/>
                        <w:rPr>
                          <w:rFonts w:cstheme="minorHAnsi"/>
                        </w:rPr>
                      </w:pPr>
                    </w:p>
                    <w:p w14:paraId="02EB97A9" w14:textId="77777777" w:rsidR="00DB6A0E" w:rsidRPr="00EE03AC" w:rsidRDefault="00DB6A0E" w:rsidP="00DB6A0E">
                      <w:pPr>
                        <w:spacing w:after="0" w:line="240" w:lineRule="auto"/>
                        <w:rPr>
                          <w:rFonts w:cstheme="minorHAnsi"/>
                        </w:rPr>
                      </w:pPr>
                    </w:p>
                  </w:txbxContent>
                </v:textbox>
                <w10:anchorlock/>
              </v:shape>
            </w:pict>
          </mc:Fallback>
        </mc:AlternateContent>
      </w:r>
    </w:p>
    <w:p w14:paraId="340DFAB0" w14:textId="0F31F816" w:rsidR="003A66CA" w:rsidRDefault="001735C2" w:rsidP="00C44DF9">
      <w:pPr>
        <w:rPr>
          <w:rFonts w:cstheme="minorHAnsi"/>
          <w:i/>
          <w:iCs/>
          <w:sz w:val="24"/>
          <w:szCs w:val="24"/>
        </w:rPr>
      </w:pPr>
      <w:bookmarkStart w:id="0" w:name="_Hlk160107568"/>
      <w:bookmarkStart w:id="1" w:name="_Hlk167454338"/>
      <w:bookmarkEnd w:id="0"/>
      <w:bookmarkEnd w:id="1"/>
      <w:r>
        <w:t xml:space="preserve">  </w:t>
      </w:r>
      <w:r w:rsidR="00A2608C">
        <w:tab/>
      </w:r>
      <w:r w:rsidR="00F91F40">
        <w:t xml:space="preserve">        </w:t>
      </w:r>
      <w:r w:rsidR="000D4A7C">
        <w:t xml:space="preserve">                </w:t>
      </w:r>
      <w:r w:rsidR="00DB6A0E" w:rsidRPr="005C31AB">
        <w:rPr>
          <w:noProof/>
        </w:rPr>
        <mc:AlternateContent>
          <mc:Choice Requires="wps">
            <w:drawing>
              <wp:anchor distT="0" distB="0" distL="114300" distR="114300" simplePos="0" relativeHeight="251670536" behindDoc="0" locked="0" layoutInCell="1" allowOverlap="1" wp14:anchorId="3DC93335" wp14:editId="3AE785B4">
                <wp:simplePos x="0" y="0"/>
                <wp:positionH relativeFrom="page">
                  <wp:posOffset>653143</wp:posOffset>
                </wp:positionH>
                <wp:positionV relativeFrom="paragraph">
                  <wp:posOffset>23750</wp:posOffset>
                </wp:positionV>
                <wp:extent cx="6590030" cy="2393004"/>
                <wp:effectExtent l="0" t="0" r="1270" b="7620"/>
                <wp:wrapNone/>
                <wp:docPr id="499" name="Text Box 499"/>
                <wp:cNvGraphicFramePr/>
                <a:graphic xmlns:a="http://schemas.openxmlformats.org/drawingml/2006/main">
                  <a:graphicData uri="http://schemas.microsoft.com/office/word/2010/wordprocessingShape">
                    <wps:wsp>
                      <wps:cNvSpPr txBox="1"/>
                      <wps:spPr>
                        <a:xfrm>
                          <a:off x="0" y="0"/>
                          <a:ext cx="6590030" cy="2393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F3F67" w14:textId="77777777" w:rsidR="00DB6A0E" w:rsidRPr="007523CD" w:rsidRDefault="00DB6A0E" w:rsidP="00DB6A0E">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07A02D62" w14:textId="77777777" w:rsidR="00DB6A0E" w:rsidRPr="007523CD" w:rsidRDefault="00DB6A0E" w:rsidP="00B9466C">
                            <w:pPr>
                              <w:spacing w:after="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26F9CFB6" w14:textId="77777777" w:rsidR="00DB6A0E" w:rsidRDefault="00DB6A0E" w:rsidP="00B9466C">
                            <w:pPr>
                              <w:spacing w:after="0" w:line="240" w:lineRule="auto"/>
                              <w:ind w:left="1440" w:hanging="731"/>
                              <w:rPr>
                                <w:sz w:val="24"/>
                                <w:szCs w:val="24"/>
                              </w:rPr>
                            </w:pPr>
                            <w:r w:rsidRPr="007523CD">
                              <w:rPr>
                                <w:sz w:val="24"/>
                                <w:szCs w:val="24"/>
                              </w:rPr>
                              <w:t>Another useful link is for the Eastern Multi Academy Trust; you can find out information about th</w:t>
                            </w:r>
                            <w:r>
                              <w:rPr>
                                <w:sz w:val="24"/>
                                <w:szCs w:val="24"/>
                              </w:rPr>
                              <w:t>e</w:t>
                            </w:r>
                          </w:p>
                          <w:p w14:paraId="62C05BEE" w14:textId="512067EA" w:rsidR="00DB6A0E" w:rsidRPr="007523CD" w:rsidRDefault="00DB6A0E" w:rsidP="00B9466C">
                            <w:pPr>
                              <w:spacing w:after="0" w:line="240" w:lineRule="auto"/>
                              <w:ind w:left="1440" w:hanging="731"/>
                              <w:rPr>
                                <w:color w:val="FF0000"/>
                                <w:sz w:val="24"/>
                                <w:szCs w:val="24"/>
                              </w:rPr>
                            </w:pPr>
                            <w:r w:rsidRPr="007523CD">
                              <w:rPr>
                                <w:sz w:val="24"/>
                                <w:szCs w:val="24"/>
                              </w:rPr>
                              <w:t>Trust</w:t>
                            </w:r>
                            <w:r w:rsidR="00B9466C">
                              <w:rPr>
                                <w:sz w:val="24"/>
                                <w:szCs w:val="24"/>
                              </w:rPr>
                              <w:t xml:space="preserve"> </w:t>
                            </w: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08939D1F" w14:textId="77777777" w:rsidR="00DB6A0E" w:rsidRPr="007523CD" w:rsidRDefault="00DB6A0E" w:rsidP="00B9466C">
                            <w:pPr>
                              <w:spacing w:after="0" w:line="240" w:lineRule="auto"/>
                              <w:ind w:left="1440" w:hanging="731"/>
                              <w:rPr>
                                <w:sz w:val="24"/>
                                <w:szCs w:val="24"/>
                              </w:rPr>
                            </w:pPr>
                            <w:r w:rsidRPr="007523CD">
                              <w:rPr>
                                <w:sz w:val="24"/>
                                <w:szCs w:val="24"/>
                              </w:rPr>
                              <w:t>If you would like to contact our Governing Body, please contact the school office and we</w:t>
                            </w:r>
                          </w:p>
                          <w:p w14:paraId="21FF51B4" w14:textId="77777777" w:rsidR="00DB6A0E" w:rsidRDefault="00DB6A0E" w:rsidP="00B9466C">
                            <w:pPr>
                              <w:spacing w:after="0" w:line="240" w:lineRule="auto"/>
                              <w:ind w:left="1440" w:hanging="731"/>
                              <w:rPr>
                                <w:sz w:val="24"/>
                                <w:szCs w:val="24"/>
                              </w:rPr>
                            </w:pPr>
                            <w:r w:rsidRPr="007523CD">
                              <w:rPr>
                                <w:sz w:val="24"/>
                                <w:szCs w:val="24"/>
                              </w:rPr>
                              <w:t xml:space="preserve">will pass on your details </w:t>
                            </w:r>
                            <w:proofErr w:type="gramStart"/>
                            <w:r w:rsidRPr="007523CD">
                              <w:rPr>
                                <w:sz w:val="24"/>
                                <w:szCs w:val="24"/>
                              </w:rPr>
                              <w:t>for</w:t>
                            </w:r>
                            <w:proofErr w:type="gramEnd"/>
                            <w:r w:rsidRPr="007523CD">
                              <w:rPr>
                                <w:sz w:val="24"/>
                                <w:szCs w:val="24"/>
                              </w:rPr>
                              <w:t xml:space="preserve"> them to contact you. </w:t>
                            </w:r>
                          </w:p>
                          <w:p w14:paraId="5AEE3D02" w14:textId="77777777" w:rsidR="00DB6A0E" w:rsidRDefault="00DB6A0E" w:rsidP="00DB6A0E">
                            <w:pPr>
                              <w:ind w:left="1440" w:hanging="731"/>
                              <w:rPr>
                                <w:sz w:val="24"/>
                                <w:szCs w:val="24"/>
                              </w:rPr>
                            </w:pPr>
                          </w:p>
                          <w:p w14:paraId="00A74EAC" w14:textId="77777777" w:rsidR="00DB6A0E" w:rsidRDefault="00DB6A0E" w:rsidP="00DB6A0E">
                            <w:pPr>
                              <w:ind w:left="1440" w:hanging="731"/>
                              <w:rPr>
                                <w:sz w:val="24"/>
                                <w:szCs w:val="24"/>
                              </w:rPr>
                            </w:pPr>
                          </w:p>
                          <w:p w14:paraId="2D81C0E7" w14:textId="77777777" w:rsidR="00DB6A0E" w:rsidRDefault="00DB6A0E" w:rsidP="00DB6A0E">
                            <w:pPr>
                              <w:ind w:left="1440" w:hanging="731"/>
                              <w:rPr>
                                <w:sz w:val="24"/>
                                <w:szCs w:val="24"/>
                              </w:rPr>
                            </w:pPr>
                          </w:p>
                          <w:p w14:paraId="65D21C08" w14:textId="77777777" w:rsidR="00DB6A0E" w:rsidRPr="007523CD" w:rsidRDefault="00DB6A0E" w:rsidP="00DB6A0E">
                            <w:pPr>
                              <w:ind w:left="1440" w:hanging="731"/>
                              <w:rPr>
                                <w:sz w:val="24"/>
                                <w:szCs w:val="24"/>
                              </w:rPr>
                            </w:pPr>
                          </w:p>
                          <w:p w14:paraId="488A5A80" w14:textId="77777777" w:rsidR="00DB6A0E" w:rsidRDefault="00DB6A0E" w:rsidP="00DB6A0E">
                            <w:pPr>
                              <w:ind w:left="1440" w:hanging="731"/>
                            </w:pPr>
                          </w:p>
                          <w:p w14:paraId="7EBEBEC2" w14:textId="77777777" w:rsidR="00DB6A0E" w:rsidRPr="003161F3" w:rsidRDefault="00DB6A0E" w:rsidP="00DB6A0E">
                            <w:pPr>
                              <w:ind w:left="1440" w:hanging="731"/>
                            </w:pPr>
                          </w:p>
                          <w:p w14:paraId="76A905A5" w14:textId="77777777" w:rsidR="00DB6A0E" w:rsidRDefault="00DB6A0E" w:rsidP="00DB6A0E">
                            <w:pPr>
                              <w:ind w:hanging="731"/>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3335" id="Text Box 499" o:spid="_x0000_s1027" type="#_x0000_t202" style="position:absolute;margin-left:51.45pt;margin-top:1.85pt;width:518.9pt;height:188.45pt;z-index:251670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" filled="f" stroked="f" strokeweight=".5pt">
                <v:textbox inset="0,0,0,0">
                  <w:txbxContent>
                    <w:p w14:paraId="382F3F67" w14:textId="77777777" w:rsidR="00DB6A0E" w:rsidRPr="007523CD" w:rsidRDefault="00DB6A0E" w:rsidP="00DB6A0E">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07A02D62" w14:textId="77777777" w:rsidR="00DB6A0E" w:rsidRPr="007523CD" w:rsidRDefault="00DB6A0E" w:rsidP="00B9466C">
                      <w:pPr>
                        <w:spacing w:after="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26F9CFB6" w14:textId="77777777" w:rsidR="00DB6A0E" w:rsidRDefault="00DB6A0E" w:rsidP="00B9466C">
                      <w:pPr>
                        <w:spacing w:after="0" w:line="240" w:lineRule="auto"/>
                        <w:ind w:left="1440" w:hanging="731"/>
                        <w:rPr>
                          <w:sz w:val="24"/>
                          <w:szCs w:val="24"/>
                        </w:rPr>
                      </w:pPr>
                      <w:r w:rsidRPr="007523CD">
                        <w:rPr>
                          <w:sz w:val="24"/>
                          <w:szCs w:val="24"/>
                        </w:rPr>
                        <w:t>Another useful link is for the Eastern Multi Academy Trust; you can find out information about th</w:t>
                      </w:r>
                      <w:r>
                        <w:rPr>
                          <w:sz w:val="24"/>
                          <w:szCs w:val="24"/>
                        </w:rPr>
                        <w:t>e</w:t>
                      </w:r>
                    </w:p>
                    <w:p w14:paraId="62C05BEE" w14:textId="512067EA" w:rsidR="00DB6A0E" w:rsidRPr="007523CD" w:rsidRDefault="00DB6A0E" w:rsidP="00B9466C">
                      <w:pPr>
                        <w:spacing w:after="0" w:line="240" w:lineRule="auto"/>
                        <w:ind w:left="1440" w:hanging="731"/>
                        <w:rPr>
                          <w:color w:val="FF0000"/>
                          <w:sz w:val="24"/>
                          <w:szCs w:val="24"/>
                        </w:rPr>
                      </w:pPr>
                      <w:r w:rsidRPr="007523CD">
                        <w:rPr>
                          <w:sz w:val="24"/>
                          <w:szCs w:val="24"/>
                        </w:rPr>
                        <w:t>Trust</w:t>
                      </w:r>
                      <w:r w:rsidR="00B9466C">
                        <w:rPr>
                          <w:sz w:val="24"/>
                          <w:szCs w:val="24"/>
                        </w:rPr>
                        <w:t xml:space="preserve"> </w:t>
                      </w: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08939D1F" w14:textId="77777777" w:rsidR="00DB6A0E" w:rsidRPr="007523CD" w:rsidRDefault="00DB6A0E" w:rsidP="00B9466C">
                      <w:pPr>
                        <w:spacing w:after="0" w:line="240" w:lineRule="auto"/>
                        <w:ind w:left="1440" w:hanging="731"/>
                        <w:rPr>
                          <w:sz w:val="24"/>
                          <w:szCs w:val="24"/>
                        </w:rPr>
                      </w:pPr>
                      <w:r w:rsidRPr="007523CD">
                        <w:rPr>
                          <w:sz w:val="24"/>
                          <w:szCs w:val="24"/>
                        </w:rPr>
                        <w:t>If you would like to contact our Governing Body, please contact the school office and we</w:t>
                      </w:r>
                    </w:p>
                    <w:p w14:paraId="21FF51B4" w14:textId="77777777" w:rsidR="00DB6A0E" w:rsidRDefault="00DB6A0E" w:rsidP="00B9466C">
                      <w:pPr>
                        <w:spacing w:after="0" w:line="240" w:lineRule="auto"/>
                        <w:ind w:left="1440" w:hanging="731"/>
                        <w:rPr>
                          <w:sz w:val="24"/>
                          <w:szCs w:val="24"/>
                        </w:rPr>
                      </w:pPr>
                      <w:r w:rsidRPr="007523CD">
                        <w:rPr>
                          <w:sz w:val="24"/>
                          <w:szCs w:val="24"/>
                        </w:rPr>
                        <w:t xml:space="preserve">will pass on your details </w:t>
                      </w:r>
                      <w:proofErr w:type="gramStart"/>
                      <w:r w:rsidRPr="007523CD">
                        <w:rPr>
                          <w:sz w:val="24"/>
                          <w:szCs w:val="24"/>
                        </w:rPr>
                        <w:t>for</w:t>
                      </w:r>
                      <w:proofErr w:type="gramEnd"/>
                      <w:r w:rsidRPr="007523CD">
                        <w:rPr>
                          <w:sz w:val="24"/>
                          <w:szCs w:val="24"/>
                        </w:rPr>
                        <w:t xml:space="preserve"> them to contact you. </w:t>
                      </w:r>
                    </w:p>
                    <w:p w14:paraId="5AEE3D02" w14:textId="77777777" w:rsidR="00DB6A0E" w:rsidRDefault="00DB6A0E" w:rsidP="00DB6A0E">
                      <w:pPr>
                        <w:ind w:left="1440" w:hanging="731"/>
                        <w:rPr>
                          <w:sz w:val="24"/>
                          <w:szCs w:val="24"/>
                        </w:rPr>
                      </w:pPr>
                    </w:p>
                    <w:p w14:paraId="00A74EAC" w14:textId="77777777" w:rsidR="00DB6A0E" w:rsidRDefault="00DB6A0E" w:rsidP="00DB6A0E">
                      <w:pPr>
                        <w:ind w:left="1440" w:hanging="731"/>
                        <w:rPr>
                          <w:sz w:val="24"/>
                          <w:szCs w:val="24"/>
                        </w:rPr>
                      </w:pPr>
                    </w:p>
                    <w:p w14:paraId="2D81C0E7" w14:textId="77777777" w:rsidR="00DB6A0E" w:rsidRDefault="00DB6A0E" w:rsidP="00DB6A0E">
                      <w:pPr>
                        <w:ind w:left="1440" w:hanging="731"/>
                        <w:rPr>
                          <w:sz w:val="24"/>
                          <w:szCs w:val="24"/>
                        </w:rPr>
                      </w:pPr>
                    </w:p>
                    <w:p w14:paraId="65D21C08" w14:textId="77777777" w:rsidR="00DB6A0E" w:rsidRPr="007523CD" w:rsidRDefault="00DB6A0E" w:rsidP="00DB6A0E">
                      <w:pPr>
                        <w:ind w:left="1440" w:hanging="731"/>
                        <w:rPr>
                          <w:sz w:val="24"/>
                          <w:szCs w:val="24"/>
                        </w:rPr>
                      </w:pPr>
                    </w:p>
                    <w:p w14:paraId="488A5A80" w14:textId="77777777" w:rsidR="00DB6A0E" w:rsidRDefault="00DB6A0E" w:rsidP="00DB6A0E">
                      <w:pPr>
                        <w:ind w:left="1440" w:hanging="731"/>
                      </w:pPr>
                    </w:p>
                    <w:p w14:paraId="7EBEBEC2" w14:textId="77777777" w:rsidR="00DB6A0E" w:rsidRPr="003161F3" w:rsidRDefault="00DB6A0E" w:rsidP="00DB6A0E">
                      <w:pPr>
                        <w:ind w:left="1440" w:hanging="731"/>
                      </w:pPr>
                    </w:p>
                    <w:p w14:paraId="76A905A5" w14:textId="77777777" w:rsidR="00DB6A0E" w:rsidRDefault="00DB6A0E" w:rsidP="00DB6A0E">
                      <w:pPr>
                        <w:ind w:hanging="731"/>
                      </w:pPr>
                    </w:p>
                  </w:txbxContent>
                </v:textbox>
                <w10:wrap anchorx="page"/>
              </v:shape>
            </w:pict>
          </mc:Fallback>
        </mc:AlternateContent>
      </w:r>
      <w:r w:rsidR="000D4A7C">
        <w:t xml:space="preserve">                       </w:t>
      </w:r>
    </w:p>
    <w:p w14:paraId="76002C42" w14:textId="14EB4B6C" w:rsidR="003A66CA" w:rsidRPr="00AA73DF" w:rsidRDefault="003A66CA" w:rsidP="00624731">
      <w:pPr>
        <w:tabs>
          <w:tab w:val="left" w:pos="1005"/>
        </w:tabs>
        <w:ind w:left="1134"/>
        <w:rPr>
          <w:rFonts w:cstheme="minorHAnsi"/>
          <w:sz w:val="24"/>
          <w:szCs w:val="24"/>
        </w:rPr>
        <w:sectPr w:rsidR="003A66CA" w:rsidRPr="00AA73DF" w:rsidSect="009543D9">
          <w:headerReference w:type="default" r:id="rId17"/>
          <w:footerReference w:type="default" r:id="rId18"/>
          <w:pgSz w:w="11907" w:h="16839" w:code="9"/>
          <w:pgMar w:top="880" w:right="27" w:bottom="0" w:left="0" w:header="0" w:footer="0" w:gutter="0"/>
          <w:cols w:space="720"/>
          <w:docGrid w:linePitch="360"/>
        </w:sectPr>
      </w:pPr>
    </w:p>
    <w:p w14:paraId="2E22AC9C" w14:textId="431789EE" w:rsidR="001915C6" w:rsidRDefault="001915C6" w:rsidP="00906FE7">
      <w:pPr>
        <w:ind w:firstLine="720"/>
        <w:rPr>
          <w:rFonts w:ascii="Gotham" w:hAnsi="Gotham"/>
          <w:b/>
          <w:bCs/>
          <w:sz w:val="40"/>
          <w:szCs w:val="40"/>
        </w:rPr>
      </w:pPr>
      <w:r>
        <w:rPr>
          <w:rFonts w:ascii="Gotham" w:hAnsi="Gotham"/>
          <w:b/>
          <w:bCs/>
          <w:sz w:val="40"/>
          <w:szCs w:val="40"/>
        </w:rPr>
        <w:lastRenderedPageBreak/>
        <w:t xml:space="preserve">Attendance Update </w:t>
      </w:r>
    </w:p>
    <w:p w14:paraId="0311151E" w14:textId="77777777" w:rsidR="00D708EF" w:rsidRPr="00D708EF" w:rsidRDefault="000C72A4" w:rsidP="00D708EF">
      <w:pPr>
        <w:ind w:left="720"/>
        <w:rPr>
          <w:rFonts w:cstheme="minorHAnsi"/>
          <w:lang w:val="en-GB"/>
        </w:rPr>
      </w:pPr>
      <w:r w:rsidRPr="00D708EF">
        <w:rPr>
          <w:rFonts w:cstheme="minorHAnsi"/>
        </w:rPr>
        <w:t xml:space="preserve"> </w:t>
      </w:r>
      <w:r w:rsidR="00D708EF" w:rsidRPr="00D708EF">
        <w:rPr>
          <w:rFonts w:cstheme="minorHAnsi"/>
          <w:lang w:val="en-GB"/>
        </w:rPr>
        <w:t xml:space="preserve">A friendly reminder that the </w:t>
      </w:r>
      <w:r w:rsidR="00D708EF" w:rsidRPr="00D708EF">
        <w:rPr>
          <w:rFonts w:cstheme="minorHAnsi"/>
          <w:b/>
          <w:bCs/>
          <w:lang w:val="en-GB"/>
        </w:rPr>
        <w:t>school gates are open each morning from 8:35am to 8:45am</w:t>
      </w:r>
      <w:r w:rsidR="00D708EF" w:rsidRPr="00D708EF">
        <w:rPr>
          <w:rFonts w:cstheme="minorHAnsi"/>
          <w:lang w:val="en-GB"/>
        </w:rPr>
        <w:t>.</w:t>
      </w:r>
    </w:p>
    <w:p w14:paraId="4163D399" w14:textId="77777777" w:rsidR="00D708EF" w:rsidRPr="00D708EF" w:rsidRDefault="00D708EF" w:rsidP="00D708EF">
      <w:pPr>
        <w:ind w:left="720"/>
        <w:rPr>
          <w:rFonts w:cstheme="minorHAnsi"/>
          <w:lang w:val="en-GB"/>
        </w:rPr>
      </w:pPr>
      <w:r w:rsidRPr="00D708EF">
        <w:rPr>
          <w:rFonts w:cstheme="minorHAnsi"/>
          <w:lang w:val="en-GB"/>
        </w:rPr>
        <w:t xml:space="preserve">Since the start of September, we have noticed an increase in the number of children arriving late. Please ensure that your child arrives </w:t>
      </w:r>
      <w:r w:rsidRPr="00D708EF">
        <w:rPr>
          <w:rFonts w:cstheme="minorHAnsi"/>
          <w:b/>
          <w:bCs/>
          <w:lang w:val="en-GB"/>
        </w:rPr>
        <w:t>before the gates close at 8:45am</w:t>
      </w:r>
      <w:r w:rsidRPr="00D708EF">
        <w:rPr>
          <w:rFonts w:cstheme="minorHAnsi"/>
          <w:lang w:val="en-GB"/>
        </w:rPr>
        <w:t>, so they can be settled and ready to start the school day on time.</w:t>
      </w:r>
    </w:p>
    <w:p w14:paraId="2DB97B2A" w14:textId="77777777" w:rsidR="00D708EF" w:rsidRDefault="00D708EF" w:rsidP="00D708EF">
      <w:pPr>
        <w:ind w:left="720"/>
        <w:rPr>
          <w:rFonts w:cstheme="minorHAnsi"/>
          <w:lang w:val="en-GB"/>
        </w:rPr>
      </w:pPr>
      <w:r w:rsidRPr="00D708EF">
        <w:rPr>
          <w:rFonts w:cstheme="minorHAnsi"/>
          <w:lang w:val="en-GB"/>
        </w:rPr>
        <w:t>Thank you for your continued support and cooperation.</w:t>
      </w:r>
    </w:p>
    <w:p w14:paraId="176AB341" w14:textId="77777777" w:rsidR="00D708EF" w:rsidRDefault="00D708EF" w:rsidP="00D708EF">
      <w:pPr>
        <w:ind w:left="720"/>
        <w:rPr>
          <w:rFonts w:cstheme="minorHAnsi"/>
          <w:lang w:val="en-GB"/>
        </w:rPr>
      </w:pPr>
    </w:p>
    <w:p w14:paraId="0096D1BE" w14:textId="77777777" w:rsidR="00D708EF" w:rsidRDefault="00D708EF" w:rsidP="00D708EF">
      <w:pPr>
        <w:ind w:left="720"/>
        <w:rPr>
          <w:rFonts w:cstheme="minorHAnsi"/>
          <w:lang w:val="en-GB"/>
        </w:rPr>
      </w:pPr>
    </w:p>
    <w:p w14:paraId="080323F2" w14:textId="6F287557" w:rsidR="00FA4CD7" w:rsidRDefault="00724A1A" w:rsidP="001A4F6A">
      <w:pPr>
        <w:ind w:left="567"/>
      </w:pPr>
      <w:r>
        <w:rPr>
          <w:rFonts w:ascii="Gotham" w:hAnsi="Gotham"/>
          <w:b/>
          <w:sz w:val="40"/>
          <w:szCs w:val="40"/>
        </w:rPr>
        <w:t>Date</w:t>
      </w:r>
      <w:r w:rsidR="005B7139">
        <w:rPr>
          <w:rFonts w:ascii="Gotham" w:hAnsi="Gotham"/>
          <w:b/>
          <w:sz w:val="40"/>
          <w:szCs w:val="40"/>
        </w:rPr>
        <w:t>s for your Diary 2026/2027</w:t>
      </w:r>
    </w:p>
    <w:tbl>
      <w:tblPr>
        <w:tblStyle w:val="TableGrid1"/>
        <w:tblW w:w="10915" w:type="dxa"/>
        <w:tblInd w:w="562" w:type="dxa"/>
        <w:tblLook w:val="04A0" w:firstRow="1" w:lastRow="0" w:firstColumn="1" w:lastColumn="0" w:noHBand="0" w:noVBand="1"/>
      </w:tblPr>
      <w:tblGrid>
        <w:gridCol w:w="2268"/>
        <w:gridCol w:w="8647"/>
      </w:tblGrid>
      <w:tr w:rsidR="00CE6B9A" w14:paraId="7A244C61" w14:textId="77777777" w:rsidTr="00D30D44">
        <w:tc>
          <w:tcPr>
            <w:tcW w:w="2268" w:type="dxa"/>
            <w:shd w:val="clear" w:color="auto" w:fill="9BBB59" w:themeFill="accent3"/>
          </w:tcPr>
          <w:p w14:paraId="1F1B4C11" w14:textId="35783B54" w:rsidR="00CE6B9A" w:rsidRDefault="00CE6B9A" w:rsidP="00D30D44">
            <w:r>
              <w:t xml:space="preserve">Sept </w:t>
            </w:r>
            <w:r w:rsidR="00BF4930">
              <w:t>2026</w:t>
            </w:r>
          </w:p>
        </w:tc>
        <w:tc>
          <w:tcPr>
            <w:tcW w:w="8647" w:type="dxa"/>
            <w:shd w:val="clear" w:color="auto" w:fill="9BBB59" w:themeFill="accent3"/>
          </w:tcPr>
          <w:p w14:paraId="7541D8BA" w14:textId="77777777" w:rsidR="00CE6B9A" w:rsidRDefault="00CE6B9A" w:rsidP="00D30D44"/>
        </w:tc>
      </w:tr>
      <w:tr w:rsidR="002337DB" w14:paraId="648EC30D" w14:textId="77777777" w:rsidTr="00D30D44">
        <w:tc>
          <w:tcPr>
            <w:tcW w:w="2268" w:type="dxa"/>
            <w:shd w:val="clear" w:color="auto" w:fill="FFFFFF" w:themeFill="background1"/>
          </w:tcPr>
          <w:p w14:paraId="4FCCE2DF" w14:textId="50B1AFA0" w:rsidR="002337DB" w:rsidRDefault="002337DB" w:rsidP="00D30D44">
            <w:r>
              <w:t>1</w:t>
            </w:r>
            <w:r w:rsidRPr="002337DB">
              <w:rPr>
                <w:vertAlign w:val="superscript"/>
              </w:rPr>
              <w:t>st</w:t>
            </w:r>
            <w:r>
              <w:t>/2</w:t>
            </w:r>
            <w:r w:rsidRPr="002337DB">
              <w:rPr>
                <w:vertAlign w:val="superscript"/>
              </w:rPr>
              <w:t>nd</w:t>
            </w:r>
            <w:r>
              <w:t xml:space="preserve"> Sept</w:t>
            </w:r>
          </w:p>
        </w:tc>
        <w:tc>
          <w:tcPr>
            <w:tcW w:w="8647" w:type="dxa"/>
            <w:shd w:val="clear" w:color="auto" w:fill="FFFFFF" w:themeFill="background1"/>
          </w:tcPr>
          <w:p w14:paraId="0228714A" w14:textId="14E50640" w:rsidR="002337DB" w:rsidRDefault="002337DB" w:rsidP="00D30D44">
            <w:r>
              <w:t xml:space="preserve">INSET Days </w:t>
            </w:r>
          </w:p>
        </w:tc>
      </w:tr>
      <w:tr w:rsidR="002337DB" w14:paraId="105E0054" w14:textId="77777777" w:rsidTr="00D30D44">
        <w:tc>
          <w:tcPr>
            <w:tcW w:w="2268" w:type="dxa"/>
            <w:shd w:val="clear" w:color="auto" w:fill="FFFFFF" w:themeFill="background1"/>
          </w:tcPr>
          <w:p w14:paraId="5EE7A47E" w14:textId="193F7637" w:rsidR="002337DB" w:rsidRDefault="002337DB" w:rsidP="00D30D44">
            <w:r>
              <w:t>3</w:t>
            </w:r>
            <w:r w:rsidRPr="002337DB">
              <w:rPr>
                <w:vertAlign w:val="superscript"/>
              </w:rPr>
              <w:t>rd</w:t>
            </w:r>
            <w:r>
              <w:t xml:space="preserve"> Sept</w:t>
            </w:r>
          </w:p>
        </w:tc>
        <w:tc>
          <w:tcPr>
            <w:tcW w:w="8647" w:type="dxa"/>
            <w:shd w:val="clear" w:color="auto" w:fill="FFFFFF" w:themeFill="background1"/>
          </w:tcPr>
          <w:p w14:paraId="779E5634" w14:textId="003FCAA5" w:rsidR="002337DB" w:rsidRDefault="002337DB" w:rsidP="00D30D44">
            <w:r>
              <w:t xml:space="preserve">Children back to school </w:t>
            </w:r>
          </w:p>
        </w:tc>
      </w:tr>
      <w:tr w:rsidR="00CE6B9A" w14:paraId="36A14D69" w14:textId="77777777" w:rsidTr="00D30D44">
        <w:tc>
          <w:tcPr>
            <w:tcW w:w="2268" w:type="dxa"/>
            <w:shd w:val="clear" w:color="auto" w:fill="FFFFFF" w:themeFill="background1"/>
          </w:tcPr>
          <w:p w14:paraId="5D932C55" w14:textId="13C2EFF6" w:rsidR="00CE6B9A" w:rsidRDefault="00474136" w:rsidP="00D30D44">
            <w:r>
              <w:t>2</w:t>
            </w:r>
            <w:r w:rsidR="00B96912">
              <w:t>9</w:t>
            </w:r>
            <w:r w:rsidRPr="00474136">
              <w:rPr>
                <w:vertAlign w:val="superscript"/>
              </w:rPr>
              <w:t>th</w:t>
            </w:r>
            <w:r>
              <w:t xml:space="preserve"> Sept </w:t>
            </w:r>
          </w:p>
        </w:tc>
        <w:tc>
          <w:tcPr>
            <w:tcW w:w="8647" w:type="dxa"/>
            <w:shd w:val="clear" w:color="auto" w:fill="FFFFFF" w:themeFill="background1"/>
          </w:tcPr>
          <w:p w14:paraId="7218A5E6" w14:textId="3CFADE0E" w:rsidR="00CE6B9A" w:rsidRDefault="00474136" w:rsidP="00D30D44">
            <w:r>
              <w:t xml:space="preserve">Whole School flu immunisation </w:t>
            </w:r>
          </w:p>
        </w:tc>
      </w:tr>
      <w:tr w:rsidR="00CE6B9A" w14:paraId="19D0512A" w14:textId="77777777" w:rsidTr="00D30D44">
        <w:tc>
          <w:tcPr>
            <w:tcW w:w="2268" w:type="dxa"/>
            <w:shd w:val="clear" w:color="auto" w:fill="FFFFFF" w:themeFill="background1"/>
          </w:tcPr>
          <w:p w14:paraId="65237B80" w14:textId="5FCD54C0" w:rsidR="00CE6B9A" w:rsidRDefault="00CE6B9A" w:rsidP="00D30D44"/>
        </w:tc>
        <w:tc>
          <w:tcPr>
            <w:tcW w:w="8647" w:type="dxa"/>
            <w:shd w:val="clear" w:color="auto" w:fill="FFFFFF" w:themeFill="background1"/>
          </w:tcPr>
          <w:p w14:paraId="1D45CCD9" w14:textId="7F2594E0" w:rsidR="00CE6B9A" w:rsidRDefault="00CE6B9A" w:rsidP="00D30D44"/>
        </w:tc>
      </w:tr>
      <w:tr w:rsidR="00A4763E" w14:paraId="2537F92D" w14:textId="77777777" w:rsidTr="007473C8">
        <w:tc>
          <w:tcPr>
            <w:tcW w:w="2268" w:type="dxa"/>
            <w:shd w:val="clear" w:color="auto" w:fill="9BBB59" w:themeFill="accent3"/>
          </w:tcPr>
          <w:p w14:paraId="14990B14" w14:textId="525DCDEB" w:rsidR="00A4763E" w:rsidRDefault="00A4763E" w:rsidP="007473C8">
            <w:r>
              <w:t>Oct 2026</w:t>
            </w:r>
          </w:p>
        </w:tc>
        <w:tc>
          <w:tcPr>
            <w:tcW w:w="8647" w:type="dxa"/>
            <w:shd w:val="clear" w:color="auto" w:fill="9BBB59" w:themeFill="accent3"/>
          </w:tcPr>
          <w:p w14:paraId="4E4AC36D" w14:textId="77777777" w:rsidR="00A4763E" w:rsidRDefault="00A4763E" w:rsidP="007473C8"/>
        </w:tc>
      </w:tr>
      <w:tr w:rsidR="007D78D1" w14:paraId="601B53A6" w14:textId="77777777" w:rsidTr="00D30D44">
        <w:tc>
          <w:tcPr>
            <w:tcW w:w="2268" w:type="dxa"/>
            <w:shd w:val="clear" w:color="auto" w:fill="FFFFFF" w:themeFill="background1"/>
          </w:tcPr>
          <w:p w14:paraId="01297E2D" w14:textId="2D38F163" w:rsidR="007D78D1" w:rsidRDefault="00595302" w:rsidP="00D30D44">
            <w:r>
              <w:t>5</w:t>
            </w:r>
            <w:r w:rsidRPr="00595302">
              <w:rPr>
                <w:vertAlign w:val="superscript"/>
              </w:rPr>
              <w:t>th</w:t>
            </w:r>
            <w:r>
              <w:t xml:space="preserve"> Oct</w:t>
            </w:r>
          </w:p>
        </w:tc>
        <w:tc>
          <w:tcPr>
            <w:tcW w:w="8647" w:type="dxa"/>
            <w:shd w:val="clear" w:color="auto" w:fill="FFFFFF" w:themeFill="background1"/>
          </w:tcPr>
          <w:p w14:paraId="2FDA2DC9" w14:textId="229BC967" w:rsidR="007D78D1" w:rsidRDefault="00595302" w:rsidP="00D30D44">
            <w:r>
              <w:t xml:space="preserve">School photos – individuals and siblings </w:t>
            </w:r>
          </w:p>
        </w:tc>
      </w:tr>
      <w:tr w:rsidR="0063430E" w14:paraId="6538AC4D" w14:textId="77777777" w:rsidTr="00D30D44">
        <w:tc>
          <w:tcPr>
            <w:tcW w:w="2268" w:type="dxa"/>
            <w:shd w:val="clear" w:color="auto" w:fill="FFFFFF" w:themeFill="background1"/>
          </w:tcPr>
          <w:p w14:paraId="1BBF64C3" w14:textId="3D88C4F6" w:rsidR="0063430E" w:rsidRDefault="0063430E" w:rsidP="0063430E">
            <w:r>
              <w:t>15</w:t>
            </w:r>
            <w:r w:rsidRPr="0063430E">
              <w:rPr>
                <w:vertAlign w:val="superscript"/>
              </w:rPr>
              <w:t>th</w:t>
            </w:r>
            <w:r>
              <w:t xml:space="preserve"> Oct</w:t>
            </w:r>
          </w:p>
        </w:tc>
        <w:tc>
          <w:tcPr>
            <w:tcW w:w="8647" w:type="dxa"/>
            <w:shd w:val="clear" w:color="auto" w:fill="FFFFFF" w:themeFill="background1"/>
          </w:tcPr>
          <w:p w14:paraId="1889456A" w14:textId="297F135C" w:rsidR="0063430E" w:rsidRDefault="0063430E" w:rsidP="00D30D44">
            <w:r>
              <w:t xml:space="preserve">Year 6 Screening – letters to following from Nursing Team </w:t>
            </w:r>
          </w:p>
        </w:tc>
      </w:tr>
      <w:tr w:rsidR="00B15B7F" w14:paraId="1D59BB92" w14:textId="77777777" w:rsidTr="00D30D44">
        <w:tc>
          <w:tcPr>
            <w:tcW w:w="2268" w:type="dxa"/>
            <w:shd w:val="clear" w:color="auto" w:fill="FFFFFF" w:themeFill="background1"/>
          </w:tcPr>
          <w:p w14:paraId="030635EC" w14:textId="54D6D362" w:rsidR="00B15B7F" w:rsidRDefault="00B15B7F" w:rsidP="00D30D44">
            <w:r>
              <w:t>16</w:t>
            </w:r>
            <w:r w:rsidRPr="00B15B7F">
              <w:rPr>
                <w:vertAlign w:val="superscript"/>
              </w:rPr>
              <w:t>th</w:t>
            </w:r>
            <w:r>
              <w:t xml:space="preserve"> Oct</w:t>
            </w:r>
          </w:p>
        </w:tc>
        <w:tc>
          <w:tcPr>
            <w:tcW w:w="8647" w:type="dxa"/>
            <w:shd w:val="clear" w:color="auto" w:fill="FFFFFF" w:themeFill="background1"/>
          </w:tcPr>
          <w:p w14:paraId="204F4D6B" w14:textId="6C5A102F" w:rsidR="00B15B7F" w:rsidRDefault="00FA0029" w:rsidP="00D30D44">
            <w:r>
              <w:t xml:space="preserve">Coffee Afternoon – for the Arthur Rank </w:t>
            </w:r>
            <w:r w:rsidR="00BA22F7">
              <w:t>C</w:t>
            </w:r>
            <w:r>
              <w:t xml:space="preserve">harity. </w:t>
            </w:r>
          </w:p>
        </w:tc>
      </w:tr>
      <w:tr w:rsidR="002570CE" w14:paraId="3649F231" w14:textId="77777777" w:rsidTr="00D30D44">
        <w:tc>
          <w:tcPr>
            <w:tcW w:w="2268" w:type="dxa"/>
            <w:shd w:val="clear" w:color="auto" w:fill="FFFFFF" w:themeFill="background1"/>
          </w:tcPr>
          <w:p w14:paraId="66E4E0F4" w14:textId="60E3D616" w:rsidR="002570CE" w:rsidRDefault="002570CE" w:rsidP="00D30D44">
            <w:r>
              <w:t>19</w:t>
            </w:r>
            <w:r w:rsidRPr="002570CE">
              <w:rPr>
                <w:vertAlign w:val="superscript"/>
              </w:rPr>
              <w:t>th</w:t>
            </w:r>
            <w:r>
              <w:t xml:space="preserve"> Oct</w:t>
            </w:r>
          </w:p>
        </w:tc>
        <w:tc>
          <w:tcPr>
            <w:tcW w:w="8647" w:type="dxa"/>
            <w:shd w:val="clear" w:color="auto" w:fill="FFFFFF" w:themeFill="background1"/>
          </w:tcPr>
          <w:p w14:paraId="7596D3D8" w14:textId="1123DD2C" w:rsidR="002570CE" w:rsidRDefault="002570CE" w:rsidP="00D30D44">
            <w:r>
              <w:t>Cluster cross country</w:t>
            </w:r>
          </w:p>
        </w:tc>
      </w:tr>
      <w:tr w:rsidR="00CE6B9A" w14:paraId="0A7BDB49" w14:textId="77777777" w:rsidTr="00D30D44">
        <w:tc>
          <w:tcPr>
            <w:tcW w:w="2268" w:type="dxa"/>
            <w:shd w:val="clear" w:color="auto" w:fill="FFFFFF" w:themeFill="background1"/>
          </w:tcPr>
          <w:p w14:paraId="3FF91A1E" w14:textId="6F142EB1" w:rsidR="00CE6B9A" w:rsidRDefault="00767535" w:rsidP="00D30D44">
            <w:r>
              <w:t>23</w:t>
            </w:r>
            <w:r w:rsidR="00AA5A6A" w:rsidRPr="00AA5A6A">
              <w:rPr>
                <w:vertAlign w:val="superscript"/>
              </w:rPr>
              <w:t>rd</w:t>
            </w:r>
            <w:r w:rsidR="00AA5A6A">
              <w:t xml:space="preserve"> Oct</w:t>
            </w:r>
          </w:p>
        </w:tc>
        <w:tc>
          <w:tcPr>
            <w:tcW w:w="8647" w:type="dxa"/>
            <w:shd w:val="clear" w:color="auto" w:fill="FFFFFF" w:themeFill="background1"/>
          </w:tcPr>
          <w:p w14:paraId="526BBE99" w14:textId="7731B331" w:rsidR="00CE6B9A" w:rsidRDefault="00AA5A6A" w:rsidP="00D30D44">
            <w:r>
              <w:t>INSET DAY</w:t>
            </w:r>
          </w:p>
        </w:tc>
      </w:tr>
      <w:tr w:rsidR="003C1769" w14:paraId="1E094B59" w14:textId="77777777" w:rsidTr="00D30D44">
        <w:tc>
          <w:tcPr>
            <w:tcW w:w="2268" w:type="dxa"/>
            <w:shd w:val="clear" w:color="auto" w:fill="FFFFFF" w:themeFill="background1"/>
          </w:tcPr>
          <w:p w14:paraId="1EF8BDD7" w14:textId="61B47E25" w:rsidR="003C1769" w:rsidRDefault="003C1769" w:rsidP="00B93246">
            <w:r>
              <w:t>21</w:t>
            </w:r>
            <w:r w:rsidRPr="003C1769">
              <w:rPr>
                <w:vertAlign w:val="superscript"/>
              </w:rPr>
              <w:t>st</w:t>
            </w:r>
            <w:r>
              <w:t xml:space="preserve"> – 25</w:t>
            </w:r>
            <w:r w:rsidRPr="003C1769">
              <w:rPr>
                <w:vertAlign w:val="superscript"/>
              </w:rPr>
              <w:t>th</w:t>
            </w:r>
            <w:r>
              <w:t xml:space="preserve"> </w:t>
            </w:r>
          </w:p>
        </w:tc>
        <w:tc>
          <w:tcPr>
            <w:tcW w:w="8647" w:type="dxa"/>
            <w:shd w:val="clear" w:color="auto" w:fill="FFFFFF" w:themeFill="background1"/>
          </w:tcPr>
          <w:p w14:paraId="47979A5A" w14:textId="06146F98" w:rsidR="003C1769" w:rsidRDefault="00B93246" w:rsidP="00D30D44">
            <w:r>
              <w:t xml:space="preserve">Year 4 </w:t>
            </w:r>
            <w:proofErr w:type="spellStart"/>
            <w:r>
              <w:t>bikeability</w:t>
            </w:r>
            <w:proofErr w:type="spellEnd"/>
          </w:p>
        </w:tc>
      </w:tr>
      <w:tr w:rsidR="00AA5A6A" w14:paraId="2E11884E" w14:textId="77777777" w:rsidTr="00D30D44">
        <w:tc>
          <w:tcPr>
            <w:tcW w:w="2268" w:type="dxa"/>
            <w:shd w:val="clear" w:color="auto" w:fill="FFFFFF" w:themeFill="background1"/>
          </w:tcPr>
          <w:p w14:paraId="65F2BE51" w14:textId="250103A9" w:rsidR="00AA5A6A" w:rsidRDefault="00AA5A6A" w:rsidP="00D30D44">
            <w:r>
              <w:t>26</w:t>
            </w:r>
            <w:r w:rsidRPr="00AA5A6A">
              <w:rPr>
                <w:vertAlign w:val="superscript"/>
              </w:rPr>
              <w:t>th</w:t>
            </w:r>
            <w:r>
              <w:t xml:space="preserve"> – 30</w:t>
            </w:r>
            <w:r w:rsidRPr="00AA5A6A">
              <w:rPr>
                <w:vertAlign w:val="superscript"/>
              </w:rPr>
              <w:t>th</w:t>
            </w:r>
            <w:r>
              <w:t xml:space="preserve"> Oct</w:t>
            </w:r>
          </w:p>
        </w:tc>
        <w:tc>
          <w:tcPr>
            <w:tcW w:w="8647" w:type="dxa"/>
            <w:shd w:val="clear" w:color="auto" w:fill="FFFFFF" w:themeFill="background1"/>
          </w:tcPr>
          <w:p w14:paraId="2C7C0D28" w14:textId="5AF52FE7" w:rsidR="00AA5A6A" w:rsidRDefault="00AA5A6A" w:rsidP="00D30D44">
            <w:r>
              <w:t>Half term</w:t>
            </w:r>
          </w:p>
        </w:tc>
      </w:tr>
      <w:tr w:rsidR="00461BD9" w14:paraId="354C41DF" w14:textId="77777777" w:rsidTr="00D30D44">
        <w:tc>
          <w:tcPr>
            <w:tcW w:w="2268" w:type="dxa"/>
            <w:shd w:val="clear" w:color="auto" w:fill="FFFFFF" w:themeFill="background1"/>
          </w:tcPr>
          <w:p w14:paraId="329D2FC9" w14:textId="77777777" w:rsidR="00461BD9" w:rsidRDefault="00461BD9" w:rsidP="00D30D44"/>
        </w:tc>
        <w:tc>
          <w:tcPr>
            <w:tcW w:w="8647" w:type="dxa"/>
            <w:shd w:val="clear" w:color="auto" w:fill="FFFFFF" w:themeFill="background1"/>
          </w:tcPr>
          <w:p w14:paraId="533F0FC1" w14:textId="77777777" w:rsidR="00461BD9" w:rsidRDefault="00461BD9" w:rsidP="00D30D44"/>
        </w:tc>
      </w:tr>
      <w:tr w:rsidR="00474136" w14:paraId="40F90F52" w14:textId="77777777" w:rsidTr="00D30D44">
        <w:tc>
          <w:tcPr>
            <w:tcW w:w="2268" w:type="dxa"/>
            <w:shd w:val="clear" w:color="auto" w:fill="9BBB59" w:themeFill="accent3"/>
          </w:tcPr>
          <w:p w14:paraId="75C078C0" w14:textId="1639A74D" w:rsidR="00474136" w:rsidRDefault="00474136" w:rsidP="00D30D44">
            <w:r>
              <w:t>Nov 2026</w:t>
            </w:r>
          </w:p>
        </w:tc>
        <w:tc>
          <w:tcPr>
            <w:tcW w:w="8647" w:type="dxa"/>
            <w:shd w:val="clear" w:color="auto" w:fill="9BBB59" w:themeFill="accent3"/>
          </w:tcPr>
          <w:p w14:paraId="73E55BA0" w14:textId="77777777" w:rsidR="00474136" w:rsidRDefault="00474136" w:rsidP="00D30D44"/>
        </w:tc>
      </w:tr>
      <w:tr w:rsidR="001A731F" w14:paraId="0BBD6BCB" w14:textId="77777777" w:rsidTr="00D30D44">
        <w:tc>
          <w:tcPr>
            <w:tcW w:w="2268" w:type="dxa"/>
            <w:shd w:val="clear" w:color="auto" w:fill="FFFFFF" w:themeFill="background1"/>
          </w:tcPr>
          <w:p w14:paraId="0F547E0D" w14:textId="1EB049D3" w:rsidR="001A731F" w:rsidRDefault="001A731F" w:rsidP="001A731F">
            <w:pPr>
              <w:jc w:val="both"/>
            </w:pPr>
            <w:r>
              <w:t>2</w:t>
            </w:r>
            <w:r w:rsidRPr="001A731F">
              <w:rPr>
                <w:vertAlign w:val="superscript"/>
              </w:rPr>
              <w:t>nd</w:t>
            </w:r>
            <w:r>
              <w:t xml:space="preserve"> Nov</w:t>
            </w:r>
          </w:p>
        </w:tc>
        <w:tc>
          <w:tcPr>
            <w:tcW w:w="8647" w:type="dxa"/>
            <w:shd w:val="clear" w:color="auto" w:fill="FFFFFF" w:themeFill="background1"/>
          </w:tcPr>
          <w:p w14:paraId="37748274" w14:textId="72DC34EE" w:rsidR="001A731F" w:rsidRDefault="001A731F" w:rsidP="00D30D44">
            <w:r>
              <w:t xml:space="preserve">Child back in school </w:t>
            </w:r>
          </w:p>
        </w:tc>
      </w:tr>
      <w:tr w:rsidR="00AD4275" w14:paraId="7A966E6F" w14:textId="77777777" w:rsidTr="00D30D44">
        <w:tc>
          <w:tcPr>
            <w:tcW w:w="2268" w:type="dxa"/>
            <w:shd w:val="clear" w:color="auto" w:fill="FFFFFF" w:themeFill="background1"/>
          </w:tcPr>
          <w:p w14:paraId="3084E103" w14:textId="645EFC89" w:rsidR="00AD4275" w:rsidRDefault="00AD4275" w:rsidP="00D30D44">
            <w:r>
              <w:t>16</w:t>
            </w:r>
            <w:r w:rsidRPr="00AD4275">
              <w:rPr>
                <w:vertAlign w:val="superscript"/>
              </w:rPr>
              <w:t>th</w:t>
            </w:r>
            <w:r>
              <w:t xml:space="preserve"> Nov</w:t>
            </w:r>
          </w:p>
        </w:tc>
        <w:tc>
          <w:tcPr>
            <w:tcW w:w="8647" w:type="dxa"/>
            <w:shd w:val="clear" w:color="auto" w:fill="FFFFFF" w:themeFill="background1"/>
          </w:tcPr>
          <w:p w14:paraId="74B90F8C" w14:textId="1410E944" w:rsidR="00AD4275" w:rsidRDefault="00AD4275" w:rsidP="00D30D44">
            <w:r>
              <w:t xml:space="preserve">FOSA disco </w:t>
            </w:r>
            <w:r w:rsidR="00E76075">
              <w:t>4.30 – 5.30 KS1   5.45 – 6.45 KS2</w:t>
            </w:r>
          </w:p>
        </w:tc>
      </w:tr>
      <w:tr w:rsidR="00CE6B9A" w14:paraId="053E943A" w14:textId="77777777" w:rsidTr="00D30D44">
        <w:tc>
          <w:tcPr>
            <w:tcW w:w="2268" w:type="dxa"/>
            <w:shd w:val="clear" w:color="auto" w:fill="FFFFFF" w:themeFill="background1"/>
          </w:tcPr>
          <w:p w14:paraId="4C9841FB" w14:textId="21FC0DB2" w:rsidR="00CE6B9A" w:rsidRDefault="00474136" w:rsidP="00D30D44">
            <w:r>
              <w:t>24</w:t>
            </w:r>
            <w:r w:rsidRPr="00474136">
              <w:rPr>
                <w:vertAlign w:val="superscript"/>
              </w:rPr>
              <w:t>th</w:t>
            </w:r>
            <w:r>
              <w:t xml:space="preserve"> Nov</w:t>
            </w:r>
          </w:p>
        </w:tc>
        <w:tc>
          <w:tcPr>
            <w:tcW w:w="8647" w:type="dxa"/>
            <w:shd w:val="clear" w:color="auto" w:fill="FFFFFF" w:themeFill="background1"/>
          </w:tcPr>
          <w:p w14:paraId="08281872" w14:textId="26EA2569" w:rsidR="00CE6B9A" w:rsidRDefault="00474136" w:rsidP="00D30D44">
            <w:r>
              <w:t xml:space="preserve">Whole school flu </w:t>
            </w:r>
            <w:r w:rsidR="0039378E">
              <w:t>immunisation -</w:t>
            </w:r>
            <w:r>
              <w:t xml:space="preserve"> follow up</w:t>
            </w:r>
            <w:r w:rsidR="001A731F">
              <w:t xml:space="preserve"> date</w:t>
            </w:r>
          </w:p>
        </w:tc>
      </w:tr>
      <w:tr w:rsidR="00CE6B9A" w14:paraId="03ECB45F" w14:textId="77777777" w:rsidTr="00D30D44">
        <w:tc>
          <w:tcPr>
            <w:tcW w:w="2268" w:type="dxa"/>
            <w:shd w:val="clear" w:color="auto" w:fill="FFFFFF" w:themeFill="background1"/>
          </w:tcPr>
          <w:p w14:paraId="4CC91B22" w14:textId="71A117C4" w:rsidR="00CE6B9A" w:rsidRDefault="00CE6B9A" w:rsidP="00D30D44"/>
        </w:tc>
        <w:tc>
          <w:tcPr>
            <w:tcW w:w="8647" w:type="dxa"/>
            <w:shd w:val="clear" w:color="auto" w:fill="FFFFFF" w:themeFill="background1"/>
          </w:tcPr>
          <w:p w14:paraId="5A22CBAE" w14:textId="02AAE85E" w:rsidR="00CE6B9A" w:rsidRDefault="00CE6B9A" w:rsidP="00D30D44"/>
        </w:tc>
      </w:tr>
      <w:tr w:rsidR="00590174" w14:paraId="7F851D98" w14:textId="77777777" w:rsidTr="007473C8">
        <w:tc>
          <w:tcPr>
            <w:tcW w:w="2268" w:type="dxa"/>
            <w:shd w:val="clear" w:color="auto" w:fill="9BBB59" w:themeFill="accent3"/>
          </w:tcPr>
          <w:p w14:paraId="140C80E8" w14:textId="61035C4E" w:rsidR="00590174" w:rsidRDefault="00590174" w:rsidP="007473C8">
            <w:proofErr w:type="gramStart"/>
            <w:r>
              <w:t>Dec  2026</w:t>
            </w:r>
            <w:proofErr w:type="gramEnd"/>
          </w:p>
        </w:tc>
        <w:tc>
          <w:tcPr>
            <w:tcW w:w="8647" w:type="dxa"/>
            <w:shd w:val="clear" w:color="auto" w:fill="9BBB59" w:themeFill="accent3"/>
          </w:tcPr>
          <w:p w14:paraId="3EB9F8A8" w14:textId="77777777" w:rsidR="00590174" w:rsidRDefault="00590174" w:rsidP="007473C8"/>
        </w:tc>
      </w:tr>
      <w:tr w:rsidR="00687972" w14:paraId="5B88A04F" w14:textId="77777777" w:rsidTr="00D30D44">
        <w:tc>
          <w:tcPr>
            <w:tcW w:w="2268" w:type="dxa"/>
            <w:shd w:val="clear" w:color="auto" w:fill="FFFFFF" w:themeFill="background1"/>
          </w:tcPr>
          <w:p w14:paraId="78789EDE" w14:textId="3A0C345E" w:rsidR="00687972" w:rsidRDefault="00AB4632" w:rsidP="00D30D44">
            <w:r>
              <w:t>2</w:t>
            </w:r>
            <w:r w:rsidRPr="00AB4632">
              <w:rPr>
                <w:vertAlign w:val="superscript"/>
              </w:rPr>
              <w:t>nd</w:t>
            </w:r>
            <w:r>
              <w:t xml:space="preserve"> -4</w:t>
            </w:r>
            <w:r w:rsidRPr="00AB4632">
              <w:rPr>
                <w:vertAlign w:val="superscript"/>
              </w:rPr>
              <w:t>th</w:t>
            </w:r>
            <w:r>
              <w:t xml:space="preserve"> Dec</w:t>
            </w:r>
          </w:p>
        </w:tc>
        <w:tc>
          <w:tcPr>
            <w:tcW w:w="8647" w:type="dxa"/>
            <w:shd w:val="clear" w:color="auto" w:fill="FFFFFF" w:themeFill="background1"/>
          </w:tcPr>
          <w:p w14:paraId="46739785" w14:textId="149BC9F1" w:rsidR="00687972" w:rsidRDefault="00AB4632" w:rsidP="00D30D44">
            <w:r>
              <w:t xml:space="preserve">Year 6 Residential – Hilltop </w:t>
            </w:r>
          </w:p>
        </w:tc>
      </w:tr>
      <w:tr w:rsidR="00F811A5" w14:paraId="2E81ACD7" w14:textId="77777777" w:rsidTr="00D30D44">
        <w:tc>
          <w:tcPr>
            <w:tcW w:w="2268" w:type="dxa"/>
            <w:shd w:val="clear" w:color="auto" w:fill="FFFFFF" w:themeFill="background1"/>
          </w:tcPr>
          <w:p w14:paraId="1CE28884" w14:textId="79A8C3CE" w:rsidR="00F811A5" w:rsidRDefault="004A4ACB" w:rsidP="00D30D44">
            <w:r>
              <w:t>7</w:t>
            </w:r>
            <w:r w:rsidRPr="004A4ACB">
              <w:rPr>
                <w:vertAlign w:val="superscript"/>
              </w:rPr>
              <w:t>th</w:t>
            </w:r>
            <w:r>
              <w:t xml:space="preserve"> Dec</w:t>
            </w:r>
          </w:p>
        </w:tc>
        <w:tc>
          <w:tcPr>
            <w:tcW w:w="8647" w:type="dxa"/>
            <w:shd w:val="clear" w:color="auto" w:fill="FFFFFF" w:themeFill="background1"/>
          </w:tcPr>
          <w:p w14:paraId="399BF137" w14:textId="13293CFA" w:rsidR="00F811A5" w:rsidRDefault="005D0B08" w:rsidP="00D30D44">
            <w:r>
              <w:t>KS2 AM and KS1 PM</w:t>
            </w:r>
            <w:r w:rsidR="001A660F">
              <w:t xml:space="preserve"> – Christmas Performance</w:t>
            </w:r>
          </w:p>
        </w:tc>
      </w:tr>
      <w:tr w:rsidR="001A660F" w14:paraId="206F51F1" w14:textId="77777777" w:rsidTr="00D30D44">
        <w:tc>
          <w:tcPr>
            <w:tcW w:w="2268" w:type="dxa"/>
            <w:shd w:val="clear" w:color="auto" w:fill="FFFFFF" w:themeFill="background1"/>
          </w:tcPr>
          <w:p w14:paraId="561B1491" w14:textId="044785C0" w:rsidR="001A660F" w:rsidRDefault="001A660F" w:rsidP="00D30D44">
            <w:r>
              <w:t>9</w:t>
            </w:r>
            <w:r w:rsidRPr="001A660F">
              <w:rPr>
                <w:vertAlign w:val="superscript"/>
              </w:rPr>
              <w:t>th</w:t>
            </w:r>
            <w:r>
              <w:t xml:space="preserve"> Dec</w:t>
            </w:r>
          </w:p>
        </w:tc>
        <w:tc>
          <w:tcPr>
            <w:tcW w:w="8647" w:type="dxa"/>
            <w:shd w:val="clear" w:color="auto" w:fill="FFFFFF" w:themeFill="background1"/>
          </w:tcPr>
          <w:p w14:paraId="67F0EADF" w14:textId="0D4D7EB4" w:rsidR="001A660F" w:rsidRDefault="001A660F" w:rsidP="00D30D44">
            <w:r>
              <w:t>KS2 AM and KS1 PM – Christmas Performance</w:t>
            </w:r>
          </w:p>
        </w:tc>
      </w:tr>
      <w:tr w:rsidR="002C6614" w14:paraId="4DDE3149" w14:textId="77777777" w:rsidTr="00D30D44">
        <w:tc>
          <w:tcPr>
            <w:tcW w:w="2268" w:type="dxa"/>
            <w:shd w:val="clear" w:color="auto" w:fill="FFFFFF" w:themeFill="background1"/>
          </w:tcPr>
          <w:p w14:paraId="66023DA5" w14:textId="4F415F11" w:rsidR="002C6614" w:rsidRDefault="002C6614" w:rsidP="00D30D44">
            <w:r>
              <w:t>16</w:t>
            </w:r>
            <w:r w:rsidRPr="002C6614">
              <w:rPr>
                <w:vertAlign w:val="superscript"/>
              </w:rPr>
              <w:t>th</w:t>
            </w:r>
            <w:r>
              <w:t xml:space="preserve"> Dec</w:t>
            </w:r>
          </w:p>
        </w:tc>
        <w:tc>
          <w:tcPr>
            <w:tcW w:w="8647" w:type="dxa"/>
            <w:shd w:val="clear" w:color="auto" w:fill="FFFFFF" w:themeFill="background1"/>
          </w:tcPr>
          <w:p w14:paraId="7F03BFB3" w14:textId="1975FBCE" w:rsidR="002C6614" w:rsidRDefault="002C6614" w:rsidP="00D30D44">
            <w:r>
              <w:t>Mini Marathon – details to follow</w:t>
            </w:r>
          </w:p>
        </w:tc>
      </w:tr>
      <w:tr w:rsidR="008C1D7F" w14:paraId="4AE71682" w14:textId="77777777" w:rsidTr="00D30D44">
        <w:tc>
          <w:tcPr>
            <w:tcW w:w="2268" w:type="dxa"/>
            <w:shd w:val="clear" w:color="auto" w:fill="FFFFFF" w:themeFill="background1"/>
          </w:tcPr>
          <w:p w14:paraId="3D89DD9A" w14:textId="15A8087E" w:rsidR="008C1D7F" w:rsidRDefault="007A192E" w:rsidP="00D30D44">
            <w:r>
              <w:t>18</w:t>
            </w:r>
            <w:r w:rsidRPr="007A192E">
              <w:rPr>
                <w:vertAlign w:val="superscript"/>
              </w:rPr>
              <w:t>th</w:t>
            </w:r>
            <w:r>
              <w:t xml:space="preserve"> Dec</w:t>
            </w:r>
          </w:p>
        </w:tc>
        <w:tc>
          <w:tcPr>
            <w:tcW w:w="8647" w:type="dxa"/>
            <w:shd w:val="clear" w:color="auto" w:fill="FFFFFF" w:themeFill="background1"/>
          </w:tcPr>
          <w:p w14:paraId="6D0744CB" w14:textId="39FB0EC7" w:rsidR="008C1D7F" w:rsidRDefault="007A192E" w:rsidP="00D30D44">
            <w:r>
              <w:t xml:space="preserve">Last day at school </w:t>
            </w:r>
          </w:p>
        </w:tc>
      </w:tr>
      <w:tr w:rsidR="007A192E" w14:paraId="051F5A02" w14:textId="77777777" w:rsidTr="00D30D44">
        <w:tc>
          <w:tcPr>
            <w:tcW w:w="2268" w:type="dxa"/>
            <w:shd w:val="clear" w:color="auto" w:fill="FFFFFF" w:themeFill="background1"/>
          </w:tcPr>
          <w:p w14:paraId="52B2A2C8" w14:textId="12FC9ED0" w:rsidR="007A192E" w:rsidRDefault="007A192E" w:rsidP="00E06D65">
            <w:r>
              <w:t>21</w:t>
            </w:r>
            <w:r w:rsidRPr="00E06D65">
              <w:rPr>
                <w:vertAlign w:val="superscript"/>
              </w:rPr>
              <w:t>st</w:t>
            </w:r>
            <w:r w:rsidR="00E06D65">
              <w:t xml:space="preserve"> Dec -1</w:t>
            </w:r>
            <w:r w:rsidR="00E06D65" w:rsidRPr="00E06D65">
              <w:rPr>
                <w:vertAlign w:val="superscript"/>
              </w:rPr>
              <w:t>st</w:t>
            </w:r>
            <w:r w:rsidR="00E06D65">
              <w:t xml:space="preserve"> Jan</w:t>
            </w:r>
          </w:p>
        </w:tc>
        <w:tc>
          <w:tcPr>
            <w:tcW w:w="8647" w:type="dxa"/>
            <w:shd w:val="clear" w:color="auto" w:fill="FFFFFF" w:themeFill="background1"/>
          </w:tcPr>
          <w:p w14:paraId="2A1BBC9B" w14:textId="0D48017F" w:rsidR="007A192E" w:rsidRDefault="00E06D65" w:rsidP="00D30D44">
            <w:r>
              <w:t>Christmas Holidays</w:t>
            </w:r>
          </w:p>
        </w:tc>
      </w:tr>
      <w:tr w:rsidR="00E06D65" w14:paraId="1927997E" w14:textId="77777777" w:rsidTr="00D30D44">
        <w:tc>
          <w:tcPr>
            <w:tcW w:w="2268" w:type="dxa"/>
            <w:shd w:val="clear" w:color="auto" w:fill="FFFFFF" w:themeFill="background1"/>
          </w:tcPr>
          <w:p w14:paraId="7424570E" w14:textId="77777777" w:rsidR="00E06D65" w:rsidRDefault="00E06D65" w:rsidP="00E06D65"/>
        </w:tc>
        <w:tc>
          <w:tcPr>
            <w:tcW w:w="8647" w:type="dxa"/>
            <w:shd w:val="clear" w:color="auto" w:fill="FFFFFF" w:themeFill="background1"/>
          </w:tcPr>
          <w:p w14:paraId="312CA7A1" w14:textId="77777777" w:rsidR="00E06D65" w:rsidRDefault="00E06D65" w:rsidP="00D30D44"/>
        </w:tc>
      </w:tr>
      <w:tr w:rsidR="00E06D65" w14:paraId="10382110" w14:textId="77777777" w:rsidTr="00D30D44">
        <w:tc>
          <w:tcPr>
            <w:tcW w:w="2268" w:type="dxa"/>
            <w:shd w:val="clear" w:color="auto" w:fill="FFFFFF" w:themeFill="background1"/>
          </w:tcPr>
          <w:p w14:paraId="2FE2C485" w14:textId="77777777" w:rsidR="00E06D65" w:rsidRDefault="00E06D65" w:rsidP="00E06D65"/>
        </w:tc>
        <w:tc>
          <w:tcPr>
            <w:tcW w:w="8647" w:type="dxa"/>
            <w:shd w:val="clear" w:color="auto" w:fill="FFFFFF" w:themeFill="background1"/>
          </w:tcPr>
          <w:p w14:paraId="2999E6CD" w14:textId="77777777" w:rsidR="00E06D65" w:rsidRDefault="00E06D65" w:rsidP="00D30D44"/>
        </w:tc>
      </w:tr>
      <w:tr w:rsidR="00E06D65" w14:paraId="62DD62FC" w14:textId="77777777" w:rsidTr="007473C8">
        <w:tc>
          <w:tcPr>
            <w:tcW w:w="2268" w:type="dxa"/>
            <w:shd w:val="clear" w:color="auto" w:fill="9BBB59" w:themeFill="accent3"/>
          </w:tcPr>
          <w:p w14:paraId="18021F9D" w14:textId="6B08FBDC" w:rsidR="00E06D65" w:rsidRDefault="00E06D65" w:rsidP="007473C8">
            <w:proofErr w:type="gramStart"/>
            <w:r>
              <w:t>Jan  2027</w:t>
            </w:r>
            <w:proofErr w:type="gramEnd"/>
          </w:p>
        </w:tc>
        <w:tc>
          <w:tcPr>
            <w:tcW w:w="8647" w:type="dxa"/>
            <w:shd w:val="clear" w:color="auto" w:fill="9BBB59" w:themeFill="accent3"/>
          </w:tcPr>
          <w:p w14:paraId="2483799E" w14:textId="77777777" w:rsidR="00E06D65" w:rsidRDefault="00E06D65" w:rsidP="007473C8"/>
        </w:tc>
      </w:tr>
      <w:tr w:rsidR="00E06D65" w14:paraId="280255E4" w14:textId="77777777" w:rsidTr="00D30D44">
        <w:tc>
          <w:tcPr>
            <w:tcW w:w="2268" w:type="dxa"/>
            <w:shd w:val="clear" w:color="auto" w:fill="FFFFFF" w:themeFill="background1"/>
          </w:tcPr>
          <w:p w14:paraId="694D3F73" w14:textId="1BD7697C" w:rsidR="00E06D65" w:rsidRDefault="00906FA8" w:rsidP="00E06D65">
            <w:r>
              <w:t>4</w:t>
            </w:r>
            <w:r w:rsidRPr="00906FA8">
              <w:rPr>
                <w:vertAlign w:val="superscript"/>
              </w:rPr>
              <w:t>th</w:t>
            </w:r>
            <w:r>
              <w:t xml:space="preserve"> Jan</w:t>
            </w:r>
          </w:p>
        </w:tc>
        <w:tc>
          <w:tcPr>
            <w:tcW w:w="8647" w:type="dxa"/>
            <w:shd w:val="clear" w:color="auto" w:fill="FFFFFF" w:themeFill="background1"/>
          </w:tcPr>
          <w:p w14:paraId="53881E61" w14:textId="284FAAF7" w:rsidR="00E06D65" w:rsidRDefault="00906FA8" w:rsidP="00D30D44">
            <w:r>
              <w:t xml:space="preserve">INSET Day </w:t>
            </w:r>
          </w:p>
        </w:tc>
      </w:tr>
      <w:tr w:rsidR="00E06D65" w14:paraId="3370FBE0" w14:textId="77777777" w:rsidTr="00D30D44">
        <w:tc>
          <w:tcPr>
            <w:tcW w:w="2268" w:type="dxa"/>
            <w:shd w:val="clear" w:color="auto" w:fill="FFFFFF" w:themeFill="background1"/>
          </w:tcPr>
          <w:p w14:paraId="036F7F32" w14:textId="36CDAE66" w:rsidR="00E06D65" w:rsidRDefault="00906FA8" w:rsidP="00E06D65">
            <w:r>
              <w:t>5</w:t>
            </w:r>
            <w:r w:rsidRPr="00906FA8">
              <w:rPr>
                <w:vertAlign w:val="superscript"/>
              </w:rPr>
              <w:t>th</w:t>
            </w:r>
            <w:r>
              <w:t xml:space="preserve"> Jan</w:t>
            </w:r>
          </w:p>
        </w:tc>
        <w:tc>
          <w:tcPr>
            <w:tcW w:w="8647" w:type="dxa"/>
            <w:shd w:val="clear" w:color="auto" w:fill="FFFFFF" w:themeFill="background1"/>
          </w:tcPr>
          <w:p w14:paraId="676F49D9" w14:textId="200C653F" w:rsidR="00E06D65" w:rsidRDefault="00906FA8" w:rsidP="00D30D44">
            <w:r>
              <w:t xml:space="preserve">Children back in school </w:t>
            </w:r>
          </w:p>
        </w:tc>
      </w:tr>
      <w:tr w:rsidR="00253C83" w14:paraId="0E9D4E7E" w14:textId="77777777" w:rsidTr="00D30D44">
        <w:tc>
          <w:tcPr>
            <w:tcW w:w="2268" w:type="dxa"/>
            <w:shd w:val="clear" w:color="auto" w:fill="FFFFFF" w:themeFill="background1"/>
          </w:tcPr>
          <w:p w14:paraId="2BC38E2F" w14:textId="77777777" w:rsidR="00253C83" w:rsidRDefault="00253C83" w:rsidP="00E06D65"/>
        </w:tc>
        <w:tc>
          <w:tcPr>
            <w:tcW w:w="8647" w:type="dxa"/>
            <w:shd w:val="clear" w:color="auto" w:fill="FFFFFF" w:themeFill="background1"/>
          </w:tcPr>
          <w:p w14:paraId="0832596D" w14:textId="77777777" w:rsidR="00253C83" w:rsidRDefault="00253C83" w:rsidP="00D30D44"/>
        </w:tc>
      </w:tr>
      <w:tr w:rsidR="00253C83" w14:paraId="66F5A40E" w14:textId="77777777" w:rsidTr="00D30D44">
        <w:tc>
          <w:tcPr>
            <w:tcW w:w="2268" w:type="dxa"/>
            <w:shd w:val="clear" w:color="auto" w:fill="FFFFFF" w:themeFill="background1"/>
          </w:tcPr>
          <w:p w14:paraId="5066BFCC" w14:textId="77777777" w:rsidR="00253C83" w:rsidRDefault="00253C83" w:rsidP="00E06D65"/>
        </w:tc>
        <w:tc>
          <w:tcPr>
            <w:tcW w:w="8647" w:type="dxa"/>
            <w:shd w:val="clear" w:color="auto" w:fill="FFFFFF" w:themeFill="background1"/>
          </w:tcPr>
          <w:p w14:paraId="10D8C476" w14:textId="77777777" w:rsidR="00253C83" w:rsidRDefault="00253C83" w:rsidP="00D30D44"/>
        </w:tc>
      </w:tr>
      <w:tr w:rsidR="00065CAD" w14:paraId="2C32A326" w14:textId="77777777" w:rsidTr="007473C8">
        <w:tc>
          <w:tcPr>
            <w:tcW w:w="2268" w:type="dxa"/>
            <w:shd w:val="clear" w:color="auto" w:fill="9BBB59" w:themeFill="accent3"/>
          </w:tcPr>
          <w:p w14:paraId="0FBA25DD" w14:textId="39A96565" w:rsidR="00065CAD" w:rsidRDefault="00065CAD" w:rsidP="007473C8">
            <w:proofErr w:type="gramStart"/>
            <w:r>
              <w:t>Feb  2027</w:t>
            </w:r>
            <w:proofErr w:type="gramEnd"/>
          </w:p>
        </w:tc>
        <w:tc>
          <w:tcPr>
            <w:tcW w:w="8647" w:type="dxa"/>
            <w:shd w:val="clear" w:color="auto" w:fill="9BBB59" w:themeFill="accent3"/>
          </w:tcPr>
          <w:p w14:paraId="734B5617" w14:textId="77777777" w:rsidR="00065CAD" w:rsidRDefault="00065CAD" w:rsidP="007473C8"/>
        </w:tc>
      </w:tr>
      <w:tr w:rsidR="00253C83" w14:paraId="520A985A" w14:textId="77777777" w:rsidTr="00D30D44">
        <w:tc>
          <w:tcPr>
            <w:tcW w:w="2268" w:type="dxa"/>
            <w:shd w:val="clear" w:color="auto" w:fill="FFFFFF" w:themeFill="background1"/>
          </w:tcPr>
          <w:p w14:paraId="1C83406D" w14:textId="5636BB19" w:rsidR="00253C83" w:rsidRDefault="0088016C" w:rsidP="00E06D65">
            <w:r>
              <w:t>15</w:t>
            </w:r>
            <w:r w:rsidRPr="0088016C">
              <w:rPr>
                <w:vertAlign w:val="superscript"/>
              </w:rPr>
              <w:t>th</w:t>
            </w:r>
            <w:r>
              <w:t xml:space="preserve"> – 19</w:t>
            </w:r>
            <w:r w:rsidRPr="0088016C">
              <w:rPr>
                <w:vertAlign w:val="superscript"/>
              </w:rPr>
              <w:t>th</w:t>
            </w:r>
            <w:r>
              <w:t xml:space="preserve"> Feb</w:t>
            </w:r>
          </w:p>
        </w:tc>
        <w:tc>
          <w:tcPr>
            <w:tcW w:w="8647" w:type="dxa"/>
            <w:shd w:val="clear" w:color="auto" w:fill="FFFFFF" w:themeFill="background1"/>
          </w:tcPr>
          <w:p w14:paraId="724B6911" w14:textId="0602920C" w:rsidR="00253C83" w:rsidRDefault="0088016C" w:rsidP="00D30D44">
            <w:r>
              <w:t xml:space="preserve">Half term </w:t>
            </w:r>
          </w:p>
        </w:tc>
      </w:tr>
      <w:tr w:rsidR="00065CAD" w14:paraId="21687967" w14:textId="77777777" w:rsidTr="00D30D44">
        <w:tc>
          <w:tcPr>
            <w:tcW w:w="2268" w:type="dxa"/>
            <w:shd w:val="clear" w:color="auto" w:fill="FFFFFF" w:themeFill="background1"/>
          </w:tcPr>
          <w:p w14:paraId="511EE0E6" w14:textId="77777777" w:rsidR="00065CAD" w:rsidRDefault="00065CAD" w:rsidP="00E06D65"/>
        </w:tc>
        <w:tc>
          <w:tcPr>
            <w:tcW w:w="8647" w:type="dxa"/>
            <w:shd w:val="clear" w:color="auto" w:fill="FFFFFF" w:themeFill="background1"/>
          </w:tcPr>
          <w:p w14:paraId="28A6C88C" w14:textId="77777777" w:rsidR="00065CAD" w:rsidRDefault="00065CAD" w:rsidP="00D30D44"/>
        </w:tc>
      </w:tr>
      <w:tr w:rsidR="00065CAD" w14:paraId="0153ECEF" w14:textId="77777777" w:rsidTr="00D30D44">
        <w:tc>
          <w:tcPr>
            <w:tcW w:w="2268" w:type="dxa"/>
            <w:shd w:val="clear" w:color="auto" w:fill="FFFFFF" w:themeFill="background1"/>
          </w:tcPr>
          <w:p w14:paraId="713BB9E4" w14:textId="77777777" w:rsidR="00065CAD" w:rsidRDefault="00065CAD" w:rsidP="00E06D65"/>
        </w:tc>
        <w:tc>
          <w:tcPr>
            <w:tcW w:w="8647" w:type="dxa"/>
            <w:shd w:val="clear" w:color="auto" w:fill="FFFFFF" w:themeFill="background1"/>
          </w:tcPr>
          <w:p w14:paraId="1B575B3D" w14:textId="77777777" w:rsidR="00065CAD" w:rsidRDefault="00065CAD" w:rsidP="00D30D44"/>
        </w:tc>
      </w:tr>
      <w:tr w:rsidR="00C61F55" w14:paraId="6C30FA7C" w14:textId="77777777" w:rsidTr="007473C8">
        <w:tc>
          <w:tcPr>
            <w:tcW w:w="2268" w:type="dxa"/>
            <w:shd w:val="clear" w:color="auto" w:fill="9BBB59" w:themeFill="accent3"/>
          </w:tcPr>
          <w:p w14:paraId="12CAC028" w14:textId="64A6F145" w:rsidR="00C61F55" w:rsidRDefault="00C61F55" w:rsidP="007473C8">
            <w:proofErr w:type="gramStart"/>
            <w:r>
              <w:t>March  2027</w:t>
            </w:r>
            <w:proofErr w:type="gramEnd"/>
          </w:p>
        </w:tc>
        <w:tc>
          <w:tcPr>
            <w:tcW w:w="8647" w:type="dxa"/>
            <w:shd w:val="clear" w:color="auto" w:fill="9BBB59" w:themeFill="accent3"/>
          </w:tcPr>
          <w:p w14:paraId="073A8C9C" w14:textId="77777777" w:rsidR="00C61F55" w:rsidRDefault="00C61F55" w:rsidP="007473C8"/>
        </w:tc>
      </w:tr>
      <w:tr w:rsidR="00E76075" w14:paraId="73378535" w14:textId="77777777" w:rsidTr="00D30D44">
        <w:tc>
          <w:tcPr>
            <w:tcW w:w="2268" w:type="dxa"/>
            <w:shd w:val="clear" w:color="auto" w:fill="FFFFFF" w:themeFill="background1"/>
          </w:tcPr>
          <w:p w14:paraId="69C8302A" w14:textId="7434D33B" w:rsidR="00E76075" w:rsidRDefault="00E76075" w:rsidP="00E76075">
            <w:r>
              <w:t>16</w:t>
            </w:r>
            <w:r w:rsidRPr="00E76075">
              <w:rPr>
                <w:vertAlign w:val="superscript"/>
              </w:rPr>
              <w:t>th</w:t>
            </w:r>
            <w:r>
              <w:t xml:space="preserve"> March </w:t>
            </w:r>
          </w:p>
        </w:tc>
        <w:tc>
          <w:tcPr>
            <w:tcW w:w="8647" w:type="dxa"/>
            <w:shd w:val="clear" w:color="auto" w:fill="FFFFFF" w:themeFill="background1"/>
          </w:tcPr>
          <w:p w14:paraId="3FEC9C5D" w14:textId="01309836" w:rsidR="00E76075" w:rsidRDefault="00E76075" w:rsidP="00E76075">
            <w:r>
              <w:t>FOSA disco 4.30 – 5.30 KS1   5.45 – 6.45 KS2</w:t>
            </w:r>
          </w:p>
        </w:tc>
      </w:tr>
      <w:tr w:rsidR="00E76075" w14:paraId="49C15AD6" w14:textId="77777777" w:rsidTr="00D30D44">
        <w:tc>
          <w:tcPr>
            <w:tcW w:w="2268" w:type="dxa"/>
            <w:shd w:val="clear" w:color="auto" w:fill="FFFFFF" w:themeFill="background1"/>
          </w:tcPr>
          <w:p w14:paraId="390EBA2D" w14:textId="3B22F44D" w:rsidR="00E76075" w:rsidRDefault="00E76075" w:rsidP="00E76075">
            <w:r>
              <w:t>26</w:t>
            </w:r>
            <w:r w:rsidRPr="00482222">
              <w:rPr>
                <w:vertAlign w:val="superscript"/>
              </w:rPr>
              <w:t>th</w:t>
            </w:r>
            <w:r>
              <w:t xml:space="preserve"> March </w:t>
            </w:r>
          </w:p>
        </w:tc>
        <w:tc>
          <w:tcPr>
            <w:tcW w:w="8647" w:type="dxa"/>
            <w:shd w:val="clear" w:color="auto" w:fill="FFFFFF" w:themeFill="background1"/>
          </w:tcPr>
          <w:p w14:paraId="05091D9A" w14:textId="5472C8FA" w:rsidR="00E76075" w:rsidRDefault="00E76075" w:rsidP="00E76075">
            <w:r>
              <w:t>Good Friday – school is closed</w:t>
            </w:r>
          </w:p>
        </w:tc>
      </w:tr>
      <w:tr w:rsidR="00E76075" w14:paraId="042BB65D" w14:textId="77777777" w:rsidTr="00D30D44">
        <w:tc>
          <w:tcPr>
            <w:tcW w:w="2268" w:type="dxa"/>
            <w:shd w:val="clear" w:color="auto" w:fill="FFFFFF" w:themeFill="background1"/>
          </w:tcPr>
          <w:p w14:paraId="06C1C9D8" w14:textId="2B7422C7" w:rsidR="00E76075" w:rsidRDefault="00E76075" w:rsidP="00E76075">
            <w:r>
              <w:t>26</w:t>
            </w:r>
            <w:r w:rsidRPr="008A0E3F">
              <w:rPr>
                <w:vertAlign w:val="superscript"/>
              </w:rPr>
              <w:t>th</w:t>
            </w:r>
            <w:r>
              <w:rPr>
                <w:vertAlign w:val="superscript"/>
              </w:rPr>
              <w:t xml:space="preserve"> </w:t>
            </w:r>
            <w:r>
              <w:t>March – 12</w:t>
            </w:r>
            <w:r w:rsidRPr="004F3358">
              <w:rPr>
                <w:vertAlign w:val="superscript"/>
              </w:rPr>
              <w:t>th</w:t>
            </w:r>
            <w:r>
              <w:t xml:space="preserve"> April </w:t>
            </w:r>
          </w:p>
        </w:tc>
        <w:tc>
          <w:tcPr>
            <w:tcW w:w="8647" w:type="dxa"/>
            <w:shd w:val="clear" w:color="auto" w:fill="FFFFFF" w:themeFill="background1"/>
          </w:tcPr>
          <w:p w14:paraId="536927E1" w14:textId="6F6504A8" w:rsidR="00E76075" w:rsidRDefault="00E76075" w:rsidP="00E76075">
            <w:r>
              <w:t xml:space="preserve">School closed </w:t>
            </w:r>
          </w:p>
        </w:tc>
      </w:tr>
      <w:tr w:rsidR="00E76075" w14:paraId="4F4EA701" w14:textId="77777777" w:rsidTr="00D30D44">
        <w:tc>
          <w:tcPr>
            <w:tcW w:w="2268" w:type="dxa"/>
            <w:shd w:val="clear" w:color="auto" w:fill="FFFFFF" w:themeFill="background1"/>
          </w:tcPr>
          <w:p w14:paraId="068A2A01" w14:textId="77777777" w:rsidR="00E76075" w:rsidRDefault="00E76075" w:rsidP="00E76075"/>
        </w:tc>
        <w:tc>
          <w:tcPr>
            <w:tcW w:w="8647" w:type="dxa"/>
            <w:shd w:val="clear" w:color="auto" w:fill="FFFFFF" w:themeFill="background1"/>
          </w:tcPr>
          <w:p w14:paraId="7D7A1398" w14:textId="77777777" w:rsidR="00E76075" w:rsidRDefault="00E76075" w:rsidP="00E76075"/>
        </w:tc>
      </w:tr>
      <w:tr w:rsidR="00E76075" w14:paraId="0B26DF41" w14:textId="77777777" w:rsidTr="00D30D44">
        <w:tc>
          <w:tcPr>
            <w:tcW w:w="2268" w:type="dxa"/>
            <w:shd w:val="clear" w:color="auto" w:fill="FFFFFF" w:themeFill="background1"/>
          </w:tcPr>
          <w:p w14:paraId="677BFFA2" w14:textId="77777777" w:rsidR="00E76075" w:rsidRDefault="00E76075" w:rsidP="00E76075"/>
        </w:tc>
        <w:tc>
          <w:tcPr>
            <w:tcW w:w="8647" w:type="dxa"/>
            <w:shd w:val="clear" w:color="auto" w:fill="FFFFFF" w:themeFill="background1"/>
          </w:tcPr>
          <w:p w14:paraId="1B0ADF57" w14:textId="77777777" w:rsidR="00E76075" w:rsidRDefault="00E76075" w:rsidP="00E76075"/>
        </w:tc>
      </w:tr>
      <w:tr w:rsidR="00E76075" w14:paraId="5E88EFE1" w14:textId="77777777" w:rsidTr="007473C8">
        <w:tc>
          <w:tcPr>
            <w:tcW w:w="2268" w:type="dxa"/>
            <w:shd w:val="clear" w:color="auto" w:fill="9BBB59" w:themeFill="accent3"/>
          </w:tcPr>
          <w:p w14:paraId="3FCB928F" w14:textId="37B1CDB5" w:rsidR="00E76075" w:rsidRDefault="00E76075" w:rsidP="00E76075">
            <w:proofErr w:type="gramStart"/>
            <w:r>
              <w:t>April  2027</w:t>
            </w:r>
            <w:proofErr w:type="gramEnd"/>
          </w:p>
        </w:tc>
        <w:tc>
          <w:tcPr>
            <w:tcW w:w="8647" w:type="dxa"/>
            <w:shd w:val="clear" w:color="auto" w:fill="9BBB59" w:themeFill="accent3"/>
          </w:tcPr>
          <w:p w14:paraId="7FC25D79" w14:textId="77777777" w:rsidR="00E76075" w:rsidRDefault="00E76075" w:rsidP="00E76075"/>
        </w:tc>
      </w:tr>
      <w:tr w:rsidR="00E76075" w14:paraId="45D451EE" w14:textId="77777777" w:rsidTr="00D30D44">
        <w:tc>
          <w:tcPr>
            <w:tcW w:w="2268" w:type="dxa"/>
            <w:shd w:val="clear" w:color="auto" w:fill="FFFFFF" w:themeFill="background1"/>
          </w:tcPr>
          <w:p w14:paraId="5523F86F" w14:textId="144326A6" w:rsidR="00E76075" w:rsidRDefault="00E76075" w:rsidP="00E76075">
            <w:r>
              <w:t>12</w:t>
            </w:r>
            <w:r w:rsidRPr="007950DA">
              <w:rPr>
                <w:vertAlign w:val="superscript"/>
              </w:rPr>
              <w:t>th</w:t>
            </w:r>
            <w:r>
              <w:t xml:space="preserve"> April </w:t>
            </w:r>
          </w:p>
        </w:tc>
        <w:tc>
          <w:tcPr>
            <w:tcW w:w="8647" w:type="dxa"/>
            <w:shd w:val="clear" w:color="auto" w:fill="FFFFFF" w:themeFill="background1"/>
          </w:tcPr>
          <w:p w14:paraId="5FFE9CDA" w14:textId="61406A94" w:rsidR="00E76075" w:rsidRDefault="00E76075" w:rsidP="00E76075">
            <w:r>
              <w:t xml:space="preserve">INSET day </w:t>
            </w:r>
          </w:p>
        </w:tc>
      </w:tr>
      <w:tr w:rsidR="00E76075" w14:paraId="1D04576B" w14:textId="77777777" w:rsidTr="00D30D44">
        <w:tc>
          <w:tcPr>
            <w:tcW w:w="2268" w:type="dxa"/>
            <w:shd w:val="clear" w:color="auto" w:fill="FFFFFF" w:themeFill="background1"/>
          </w:tcPr>
          <w:p w14:paraId="7D50B86F" w14:textId="504203FB" w:rsidR="00E76075" w:rsidRDefault="00E76075" w:rsidP="00E76075">
            <w:r>
              <w:t>13</w:t>
            </w:r>
            <w:r w:rsidRPr="007950DA">
              <w:rPr>
                <w:vertAlign w:val="superscript"/>
              </w:rPr>
              <w:t>th</w:t>
            </w:r>
            <w:r>
              <w:t xml:space="preserve"> April </w:t>
            </w:r>
          </w:p>
        </w:tc>
        <w:tc>
          <w:tcPr>
            <w:tcW w:w="8647" w:type="dxa"/>
            <w:shd w:val="clear" w:color="auto" w:fill="FFFFFF" w:themeFill="background1"/>
          </w:tcPr>
          <w:p w14:paraId="1CC06C38" w14:textId="63B0E3B8" w:rsidR="00E76075" w:rsidRDefault="00E76075" w:rsidP="00E76075">
            <w:r>
              <w:t xml:space="preserve">Children back in school </w:t>
            </w:r>
          </w:p>
        </w:tc>
      </w:tr>
      <w:tr w:rsidR="00E76075" w14:paraId="09009E55" w14:textId="77777777" w:rsidTr="00D30D44">
        <w:tc>
          <w:tcPr>
            <w:tcW w:w="2268" w:type="dxa"/>
            <w:shd w:val="clear" w:color="auto" w:fill="FFFFFF" w:themeFill="background1"/>
          </w:tcPr>
          <w:p w14:paraId="064F0BD1" w14:textId="542651DB" w:rsidR="00E76075" w:rsidRDefault="00E76075" w:rsidP="00E76075">
            <w:r>
              <w:t>29</w:t>
            </w:r>
            <w:r w:rsidRPr="00673004">
              <w:rPr>
                <w:vertAlign w:val="superscript"/>
              </w:rPr>
              <w:t>th</w:t>
            </w:r>
            <w:r>
              <w:t xml:space="preserve"> April </w:t>
            </w:r>
          </w:p>
        </w:tc>
        <w:tc>
          <w:tcPr>
            <w:tcW w:w="8647" w:type="dxa"/>
            <w:shd w:val="clear" w:color="auto" w:fill="FFFFFF" w:themeFill="background1"/>
          </w:tcPr>
          <w:p w14:paraId="21851197" w14:textId="58185291" w:rsidR="00E76075" w:rsidRDefault="00E76075" w:rsidP="00E76075">
            <w:r>
              <w:t>Year R vision and hearing check.    Letter to follow from Nursing team</w:t>
            </w:r>
          </w:p>
        </w:tc>
      </w:tr>
      <w:tr w:rsidR="00E76075" w14:paraId="4219F06D" w14:textId="77777777" w:rsidTr="0057168A">
        <w:tc>
          <w:tcPr>
            <w:tcW w:w="2268" w:type="dxa"/>
            <w:shd w:val="clear" w:color="auto" w:fill="9BBB59" w:themeFill="accent3"/>
          </w:tcPr>
          <w:p w14:paraId="3EF1AFC9" w14:textId="534B511A" w:rsidR="00E76075" w:rsidRDefault="00E76075" w:rsidP="00E76075">
            <w:proofErr w:type="gramStart"/>
            <w:r>
              <w:t>May  2027</w:t>
            </w:r>
            <w:proofErr w:type="gramEnd"/>
          </w:p>
        </w:tc>
        <w:tc>
          <w:tcPr>
            <w:tcW w:w="8647" w:type="dxa"/>
            <w:shd w:val="clear" w:color="auto" w:fill="9BBB59" w:themeFill="accent3"/>
          </w:tcPr>
          <w:p w14:paraId="58F174C8" w14:textId="77777777" w:rsidR="00E76075" w:rsidRDefault="00E76075" w:rsidP="00E76075"/>
        </w:tc>
      </w:tr>
      <w:tr w:rsidR="00E76075" w14:paraId="2F128C1F" w14:textId="77777777" w:rsidTr="0057168A">
        <w:tc>
          <w:tcPr>
            <w:tcW w:w="2268" w:type="dxa"/>
            <w:shd w:val="clear" w:color="auto" w:fill="FFFFFF" w:themeFill="background1"/>
          </w:tcPr>
          <w:p w14:paraId="73D79118" w14:textId="0EB3DED5" w:rsidR="00E76075" w:rsidRDefault="00E76075" w:rsidP="00E76075">
            <w:r>
              <w:t>3</w:t>
            </w:r>
            <w:r w:rsidRPr="00AF45BB">
              <w:rPr>
                <w:vertAlign w:val="superscript"/>
              </w:rPr>
              <w:t>rd</w:t>
            </w:r>
            <w:r>
              <w:t xml:space="preserve"> May </w:t>
            </w:r>
          </w:p>
        </w:tc>
        <w:tc>
          <w:tcPr>
            <w:tcW w:w="8647" w:type="dxa"/>
            <w:shd w:val="clear" w:color="auto" w:fill="FFFFFF" w:themeFill="background1"/>
          </w:tcPr>
          <w:p w14:paraId="2FE63F2E" w14:textId="34687C06" w:rsidR="00E76075" w:rsidRDefault="00E76075" w:rsidP="00E76075">
            <w:r>
              <w:t xml:space="preserve">Bank Holiday </w:t>
            </w:r>
          </w:p>
        </w:tc>
      </w:tr>
      <w:tr w:rsidR="00E76075" w14:paraId="495380FB" w14:textId="77777777" w:rsidTr="0057168A">
        <w:tc>
          <w:tcPr>
            <w:tcW w:w="2268" w:type="dxa"/>
            <w:shd w:val="clear" w:color="auto" w:fill="FFFFFF" w:themeFill="background1"/>
          </w:tcPr>
          <w:p w14:paraId="510EC24A" w14:textId="3DA8A848" w:rsidR="00E76075" w:rsidRDefault="00E76075" w:rsidP="00E76075">
            <w:r>
              <w:t>14</w:t>
            </w:r>
            <w:r w:rsidRPr="005C6FDA">
              <w:rPr>
                <w:vertAlign w:val="superscript"/>
              </w:rPr>
              <w:t>th</w:t>
            </w:r>
            <w:r>
              <w:t xml:space="preserve"> May </w:t>
            </w:r>
          </w:p>
        </w:tc>
        <w:tc>
          <w:tcPr>
            <w:tcW w:w="8647" w:type="dxa"/>
            <w:shd w:val="clear" w:color="auto" w:fill="FFFFFF" w:themeFill="background1"/>
          </w:tcPr>
          <w:p w14:paraId="3E40719E" w14:textId="196CD0B3" w:rsidR="00E76075" w:rsidRDefault="00E76075" w:rsidP="00E76075">
            <w:r>
              <w:t xml:space="preserve">School </w:t>
            </w:r>
            <w:proofErr w:type="gramStart"/>
            <w:r>
              <w:t>Photos  -</w:t>
            </w:r>
            <w:proofErr w:type="gramEnd"/>
            <w:r>
              <w:t xml:space="preserve"> class </w:t>
            </w:r>
          </w:p>
        </w:tc>
      </w:tr>
      <w:tr w:rsidR="00E76075" w14:paraId="3FB6436D" w14:textId="77777777" w:rsidTr="0057168A">
        <w:tc>
          <w:tcPr>
            <w:tcW w:w="2268" w:type="dxa"/>
            <w:shd w:val="clear" w:color="auto" w:fill="FFFFFF" w:themeFill="background1"/>
          </w:tcPr>
          <w:p w14:paraId="47751FBB" w14:textId="16580168" w:rsidR="00E76075" w:rsidRDefault="00E76075" w:rsidP="00E76075">
            <w:r>
              <w:t>28</w:t>
            </w:r>
            <w:r w:rsidRPr="00F55680">
              <w:rPr>
                <w:vertAlign w:val="superscript"/>
              </w:rPr>
              <w:t>th</w:t>
            </w:r>
            <w:r>
              <w:t xml:space="preserve"> May </w:t>
            </w:r>
          </w:p>
        </w:tc>
        <w:tc>
          <w:tcPr>
            <w:tcW w:w="8647" w:type="dxa"/>
            <w:shd w:val="clear" w:color="auto" w:fill="FFFFFF" w:themeFill="background1"/>
          </w:tcPr>
          <w:p w14:paraId="734F2E75" w14:textId="7BB44111" w:rsidR="00E76075" w:rsidRDefault="00E76075" w:rsidP="00E76075">
            <w:r>
              <w:t xml:space="preserve">Last day before half term </w:t>
            </w:r>
          </w:p>
        </w:tc>
      </w:tr>
      <w:tr w:rsidR="00E76075" w14:paraId="2193146B" w14:textId="77777777" w:rsidTr="0057168A">
        <w:tc>
          <w:tcPr>
            <w:tcW w:w="2268" w:type="dxa"/>
            <w:shd w:val="clear" w:color="auto" w:fill="FFFFFF" w:themeFill="background1"/>
          </w:tcPr>
          <w:p w14:paraId="4D3D6DB1" w14:textId="029016CF" w:rsidR="00E76075" w:rsidRDefault="00E76075" w:rsidP="00E76075">
            <w:r>
              <w:t>31</w:t>
            </w:r>
            <w:r w:rsidRPr="00F55680">
              <w:rPr>
                <w:vertAlign w:val="superscript"/>
              </w:rPr>
              <w:t>st</w:t>
            </w:r>
            <w:r>
              <w:t xml:space="preserve"> May -4</w:t>
            </w:r>
            <w:r w:rsidRPr="00154E8E">
              <w:rPr>
                <w:vertAlign w:val="superscript"/>
              </w:rPr>
              <w:t>th</w:t>
            </w:r>
            <w:r>
              <w:t xml:space="preserve"> June</w:t>
            </w:r>
          </w:p>
        </w:tc>
        <w:tc>
          <w:tcPr>
            <w:tcW w:w="8647" w:type="dxa"/>
            <w:shd w:val="clear" w:color="auto" w:fill="FFFFFF" w:themeFill="background1"/>
          </w:tcPr>
          <w:p w14:paraId="48A5F41F" w14:textId="2B9BECDE" w:rsidR="00E76075" w:rsidRDefault="00E76075" w:rsidP="00E76075">
            <w:r>
              <w:t xml:space="preserve">Half term </w:t>
            </w:r>
          </w:p>
        </w:tc>
      </w:tr>
      <w:tr w:rsidR="00E76075" w14:paraId="07BB526B" w14:textId="77777777" w:rsidTr="0057168A">
        <w:tc>
          <w:tcPr>
            <w:tcW w:w="2268" w:type="dxa"/>
            <w:shd w:val="clear" w:color="auto" w:fill="FFFFFF" w:themeFill="background1"/>
          </w:tcPr>
          <w:p w14:paraId="1179D35E" w14:textId="77777777" w:rsidR="00E76075" w:rsidRDefault="00E76075" w:rsidP="00E76075"/>
        </w:tc>
        <w:tc>
          <w:tcPr>
            <w:tcW w:w="8647" w:type="dxa"/>
            <w:shd w:val="clear" w:color="auto" w:fill="FFFFFF" w:themeFill="background1"/>
          </w:tcPr>
          <w:p w14:paraId="09AE889B" w14:textId="77777777" w:rsidR="00E76075" w:rsidRDefault="00E76075" w:rsidP="00E76075"/>
        </w:tc>
      </w:tr>
      <w:tr w:rsidR="00E76075" w14:paraId="59A5B7B0" w14:textId="77777777" w:rsidTr="007473C8">
        <w:tc>
          <w:tcPr>
            <w:tcW w:w="2268" w:type="dxa"/>
            <w:shd w:val="clear" w:color="auto" w:fill="9BBB59" w:themeFill="accent3"/>
          </w:tcPr>
          <w:p w14:paraId="5C665221" w14:textId="1ACA65D1" w:rsidR="00E76075" w:rsidRDefault="00E76075" w:rsidP="00E76075">
            <w:proofErr w:type="gramStart"/>
            <w:r>
              <w:t>June  2027</w:t>
            </w:r>
            <w:proofErr w:type="gramEnd"/>
          </w:p>
        </w:tc>
        <w:tc>
          <w:tcPr>
            <w:tcW w:w="8647" w:type="dxa"/>
            <w:shd w:val="clear" w:color="auto" w:fill="9BBB59" w:themeFill="accent3"/>
          </w:tcPr>
          <w:p w14:paraId="5C6995D3" w14:textId="77777777" w:rsidR="00E76075" w:rsidRDefault="00E76075" w:rsidP="00E76075"/>
        </w:tc>
      </w:tr>
      <w:tr w:rsidR="00E76075" w14:paraId="366E394C" w14:textId="77777777" w:rsidTr="0057168A">
        <w:tc>
          <w:tcPr>
            <w:tcW w:w="2268" w:type="dxa"/>
            <w:shd w:val="clear" w:color="auto" w:fill="FFFFFF" w:themeFill="background1"/>
          </w:tcPr>
          <w:p w14:paraId="641BD766" w14:textId="4E9F3D45" w:rsidR="00E76075" w:rsidRDefault="00E76075" w:rsidP="00E76075">
            <w:r>
              <w:t>31</w:t>
            </w:r>
            <w:r w:rsidRPr="00F32D42">
              <w:rPr>
                <w:vertAlign w:val="superscript"/>
              </w:rPr>
              <w:t>st</w:t>
            </w:r>
            <w:r>
              <w:t xml:space="preserve"> May – 4</w:t>
            </w:r>
            <w:r w:rsidRPr="00F32D42">
              <w:rPr>
                <w:vertAlign w:val="superscript"/>
              </w:rPr>
              <w:t>th</w:t>
            </w:r>
            <w:r>
              <w:t xml:space="preserve"> June</w:t>
            </w:r>
          </w:p>
        </w:tc>
        <w:tc>
          <w:tcPr>
            <w:tcW w:w="8647" w:type="dxa"/>
            <w:shd w:val="clear" w:color="auto" w:fill="FFFFFF" w:themeFill="background1"/>
          </w:tcPr>
          <w:p w14:paraId="1B235B31" w14:textId="04685811" w:rsidR="00E76075" w:rsidRDefault="00E76075" w:rsidP="00E76075">
            <w:r>
              <w:t xml:space="preserve">Half term </w:t>
            </w:r>
          </w:p>
        </w:tc>
      </w:tr>
      <w:tr w:rsidR="00E76075" w14:paraId="1538A001" w14:textId="77777777" w:rsidTr="0057168A">
        <w:tc>
          <w:tcPr>
            <w:tcW w:w="2268" w:type="dxa"/>
            <w:shd w:val="clear" w:color="auto" w:fill="FFFFFF" w:themeFill="background1"/>
          </w:tcPr>
          <w:p w14:paraId="3CC9EAEF" w14:textId="63FAC4A4" w:rsidR="00E76075" w:rsidRDefault="00E76075" w:rsidP="00E76075">
            <w:r>
              <w:t>7</w:t>
            </w:r>
            <w:r w:rsidRPr="00F32D42">
              <w:rPr>
                <w:vertAlign w:val="superscript"/>
              </w:rPr>
              <w:t>th</w:t>
            </w:r>
            <w:r>
              <w:t xml:space="preserve"> June</w:t>
            </w:r>
          </w:p>
        </w:tc>
        <w:tc>
          <w:tcPr>
            <w:tcW w:w="8647" w:type="dxa"/>
            <w:shd w:val="clear" w:color="auto" w:fill="FFFFFF" w:themeFill="background1"/>
          </w:tcPr>
          <w:p w14:paraId="29469E6E" w14:textId="63DFCECD" w:rsidR="00E76075" w:rsidRDefault="00E76075" w:rsidP="00E76075">
            <w:r>
              <w:t xml:space="preserve">Children back in school </w:t>
            </w:r>
          </w:p>
        </w:tc>
      </w:tr>
      <w:tr w:rsidR="00E76075" w14:paraId="72EF677F" w14:textId="77777777" w:rsidTr="0057168A">
        <w:tc>
          <w:tcPr>
            <w:tcW w:w="2268" w:type="dxa"/>
            <w:shd w:val="clear" w:color="auto" w:fill="FFFFFF" w:themeFill="background1"/>
          </w:tcPr>
          <w:p w14:paraId="315FD361" w14:textId="77777777" w:rsidR="00E76075" w:rsidRDefault="00E76075" w:rsidP="00E76075"/>
        </w:tc>
        <w:tc>
          <w:tcPr>
            <w:tcW w:w="8647" w:type="dxa"/>
            <w:shd w:val="clear" w:color="auto" w:fill="FFFFFF" w:themeFill="background1"/>
          </w:tcPr>
          <w:p w14:paraId="443CFE2A" w14:textId="77777777" w:rsidR="00E76075" w:rsidRDefault="00E76075" w:rsidP="00E76075"/>
        </w:tc>
      </w:tr>
      <w:tr w:rsidR="00E76075" w14:paraId="2F538859" w14:textId="77777777" w:rsidTr="0057168A">
        <w:tc>
          <w:tcPr>
            <w:tcW w:w="2268" w:type="dxa"/>
            <w:shd w:val="clear" w:color="auto" w:fill="FFFFFF" w:themeFill="background1"/>
          </w:tcPr>
          <w:p w14:paraId="4331722E" w14:textId="77777777" w:rsidR="00E76075" w:rsidRDefault="00E76075" w:rsidP="00E76075"/>
        </w:tc>
        <w:tc>
          <w:tcPr>
            <w:tcW w:w="8647" w:type="dxa"/>
            <w:shd w:val="clear" w:color="auto" w:fill="FFFFFF" w:themeFill="background1"/>
          </w:tcPr>
          <w:p w14:paraId="5AF620C2" w14:textId="77777777" w:rsidR="00E76075" w:rsidRDefault="00E76075" w:rsidP="00E76075"/>
        </w:tc>
      </w:tr>
      <w:tr w:rsidR="000F1371" w14:paraId="6D48ACFB" w14:textId="77777777" w:rsidTr="0057168A">
        <w:tc>
          <w:tcPr>
            <w:tcW w:w="2268" w:type="dxa"/>
            <w:shd w:val="clear" w:color="auto" w:fill="FFFFFF" w:themeFill="background1"/>
          </w:tcPr>
          <w:p w14:paraId="03AB1B4E" w14:textId="77777777" w:rsidR="000F1371" w:rsidRDefault="000F1371" w:rsidP="00E76075"/>
        </w:tc>
        <w:tc>
          <w:tcPr>
            <w:tcW w:w="8647" w:type="dxa"/>
            <w:shd w:val="clear" w:color="auto" w:fill="FFFFFF" w:themeFill="background1"/>
          </w:tcPr>
          <w:p w14:paraId="56434205" w14:textId="77777777" w:rsidR="000F1371" w:rsidRDefault="000F1371" w:rsidP="00E76075"/>
        </w:tc>
      </w:tr>
      <w:tr w:rsidR="000F1371" w14:paraId="5D77DBA8" w14:textId="77777777" w:rsidTr="00D06D06">
        <w:tc>
          <w:tcPr>
            <w:tcW w:w="2268" w:type="dxa"/>
            <w:shd w:val="clear" w:color="auto" w:fill="9BBB59" w:themeFill="accent3"/>
          </w:tcPr>
          <w:p w14:paraId="7FF5EBFB" w14:textId="58F7C49F" w:rsidR="000F1371" w:rsidRDefault="000F1371" w:rsidP="00D06D06">
            <w:proofErr w:type="gramStart"/>
            <w:r>
              <w:t>July  2027</w:t>
            </w:r>
            <w:proofErr w:type="gramEnd"/>
          </w:p>
        </w:tc>
        <w:tc>
          <w:tcPr>
            <w:tcW w:w="8647" w:type="dxa"/>
            <w:shd w:val="clear" w:color="auto" w:fill="9BBB59" w:themeFill="accent3"/>
          </w:tcPr>
          <w:p w14:paraId="186B0A53" w14:textId="77777777" w:rsidR="000F1371" w:rsidRDefault="000F1371" w:rsidP="00D06D06"/>
        </w:tc>
      </w:tr>
      <w:tr w:rsidR="000F1371" w14:paraId="71305DE9" w14:textId="77777777" w:rsidTr="0057168A">
        <w:tc>
          <w:tcPr>
            <w:tcW w:w="2268" w:type="dxa"/>
            <w:shd w:val="clear" w:color="auto" w:fill="FFFFFF" w:themeFill="background1"/>
          </w:tcPr>
          <w:p w14:paraId="1A2D426B" w14:textId="2F22175E" w:rsidR="000F1371" w:rsidRDefault="000F1371" w:rsidP="000F1371">
            <w:r>
              <w:t>14</w:t>
            </w:r>
            <w:r w:rsidRPr="000F1371">
              <w:rPr>
                <w:vertAlign w:val="superscript"/>
              </w:rPr>
              <w:t>th</w:t>
            </w:r>
            <w:r>
              <w:t xml:space="preserve"> July </w:t>
            </w:r>
          </w:p>
        </w:tc>
        <w:tc>
          <w:tcPr>
            <w:tcW w:w="8647" w:type="dxa"/>
            <w:shd w:val="clear" w:color="auto" w:fill="FFFFFF" w:themeFill="background1"/>
          </w:tcPr>
          <w:p w14:paraId="5559CD93" w14:textId="5559CFF4" w:rsidR="000F1371" w:rsidRDefault="000F1371" w:rsidP="000F1371">
            <w:r>
              <w:t>FOSA disco 4.30 – 5.30 KS1   5.45 – 6.45 KS2</w:t>
            </w:r>
          </w:p>
        </w:tc>
      </w:tr>
      <w:tr w:rsidR="00EB60C8" w14:paraId="5F1830B2" w14:textId="77777777" w:rsidTr="0057168A">
        <w:tc>
          <w:tcPr>
            <w:tcW w:w="2268" w:type="dxa"/>
            <w:shd w:val="clear" w:color="auto" w:fill="FFFFFF" w:themeFill="background1"/>
          </w:tcPr>
          <w:p w14:paraId="5E0980A4" w14:textId="12CDE1CC" w:rsidR="00EB60C8" w:rsidRDefault="00EB60C8" w:rsidP="000F1371">
            <w:r>
              <w:t>21</w:t>
            </w:r>
            <w:r w:rsidRPr="00EB60C8">
              <w:rPr>
                <w:vertAlign w:val="superscript"/>
              </w:rPr>
              <w:t>st</w:t>
            </w:r>
            <w:r>
              <w:t xml:space="preserve"> July </w:t>
            </w:r>
          </w:p>
        </w:tc>
        <w:tc>
          <w:tcPr>
            <w:tcW w:w="8647" w:type="dxa"/>
            <w:shd w:val="clear" w:color="auto" w:fill="FFFFFF" w:themeFill="background1"/>
          </w:tcPr>
          <w:p w14:paraId="2D98EF11" w14:textId="1B6B5FDA" w:rsidR="00EB60C8" w:rsidRDefault="00EB60C8" w:rsidP="000F1371">
            <w:r>
              <w:t>Last day of term – Break up for Summer at 3.15pm</w:t>
            </w:r>
          </w:p>
        </w:tc>
      </w:tr>
    </w:tbl>
    <w:p w14:paraId="0D723B77" w14:textId="356F964A" w:rsidR="004347B5" w:rsidRDefault="004347B5" w:rsidP="004347B5">
      <w:pPr>
        <w:jc w:val="center"/>
        <w:rPr>
          <w:lang w:val="en-GB"/>
        </w:rPr>
      </w:pPr>
    </w:p>
    <w:sectPr w:rsidR="004347B5" w:rsidSect="009543D9">
      <w:headerReference w:type="default" r:id="rId19"/>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49342" w14:textId="77777777" w:rsidR="00281BB2" w:rsidRDefault="00281BB2" w:rsidP="001B451D">
      <w:pPr>
        <w:spacing w:after="0" w:line="240" w:lineRule="auto"/>
      </w:pPr>
      <w:r>
        <w:separator/>
      </w:r>
    </w:p>
  </w:endnote>
  <w:endnote w:type="continuationSeparator" w:id="0">
    <w:p w14:paraId="62F79922" w14:textId="77777777" w:rsidR="00281BB2" w:rsidRDefault="00281BB2" w:rsidP="001B451D">
      <w:pPr>
        <w:spacing w:after="0" w:line="240" w:lineRule="auto"/>
      </w:pPr>
      <w:r>
        <w:continuationSeparator/>
      </w:r>
    </w:p>
  </w:endnote>
  <w:endnote w:type="continuationNotice" w:id="1">
    <w:p w14:paraId="42798D9E" w14:textId="77777777" w:rsidR="00281BB2" w:rsidRDefault="00281B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DDDD" w14:textId="77777777" w:rsidR="0019128D" w:rsidRDefault="0019128D">
    <w:pPr>
      <w:pStyle w:val="Footer"/>
    </w:pPr>
    <w:r>
      <w:rPr>
        <w:noProof/>
      </w:rPr>
      <mc:AlternateContent>
        <mc:Choice Requires="wps">
          <w:drawing>
            <wp:anchor distT="0" distB="0" distL="114300" distR="114300" simplePos="0" relativeHeight="251658243" behindDoc="0" locked="0" layoutInCell="1" allowOverlap="1" wp14:anchorId="2AD01FAE" wp14:editId="0D5C13B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D01FAE" id="_x0000_t202" coordsize="21600,21600" o:spt="202" path="m,l,21600r21600,l21600,xe">
              <v:stroke joinstyle="miter"/>
              <v:path gradientshapeok="t" o:connecttype="rect"/>
            </v:shapetype>
            <v:shape id="_x0000_s1038" type="#_x0000_t202" style="position:absolute;margin-left:472.3pt;margin-top:.4pt;width:86.1pt;height:69.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k9tgX7gEAAMMDAAAOAAAAAAAAAAAAAAAAAC4CAABkcnMvZTJv&#10;RG9jLnhtbFBLAQItABQABgAIAAAAIQCzwFm23wAAAAkBAAAPAAAAAAAAAAAAAAAAAEgEAABkcnMv&#10;ZG93bnJldi54bWxQSwUGAAAAAAQABADzAAAAVAUAAAAA&#10;" filled="f" stroked="f" strokeweight="0">
              <v:textbox inset="0,0,0,0">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06DA548" wp14:editId="296A856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06DA548" id="_x0000_s1039" type="#_x0000_t202" style="position:absolute;margin-left:360.5pt;margin-top:.4pt;width:91.25pt;height:6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" filled="f" stroked="f" strokeweight="0">
              <v:textbox inset="0,0,0,0">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68CE735" wp14:editId="168EC2D5">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8CE735" id="_x0000_s1040" type="#_x0000_t202" style="position:absolute;margin-left:161pt;margin-top:.1pt;width:103.3pt;height:6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JI7QEAAMMDAAAOAAAAZHJzL2Uyb0RvYy54bWysU9tu2zAMfR+wfxD0vjhugS0z4hRduw4D&#10;ugvQ7QMYWY6FSaJGKbG7rx8lJ+nQvQ3zg0BJ5iHP4dH6anJWHDRFg76V9WIphfYKO+N3rfz+7e7V&#10;SoqYwHdg0etWPuoorzYvX6zH0OgLHNB2mgSD+NiMoZVDSqGpqqgG7SAuMGjPlz2Sg8Rb2lUdwcjo&#10;zlYXy+Xr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b3J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BdxkkjtAQAAwwMAAA4AAAAAAAAAAAAAAAAALgIAAGRycy9lMm9E&#10;b2MueG1sUEsBAi0AFAAGAAgAAAAhADvWll/fAAAACAEAAA8AAAAAAAAAAAAAAAAARwQAAGRycy9k&#10;b3ducmV2LnhtbFBLBQYAAAAABAAEAPMAAABTBQAAAAA=&#10;" filled="f" stroked="f" strokeweight="0">
              <v:textbox inset="0,0,0,0">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7DD5327A" wp14:editId="76FE6EFF">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D5327A" id="_x0000_s1041" type="#_x0000_t202" style="position:absolute;margin-left:284.55pt;margin-top:.55pt;width:56.15pt;height:6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7o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iWAlJsE2EF7IgkQJovRk6CgB/zF2UD2&#10;anj4eRCoODOfHMmYvLgEuAS7JRBOUmrDZUTOps1NzK6dqFyTwJ3O5J9qz02SUbIms6mTE//c57+e&#10;nt72N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N1MbujsAQAAwgMAAA4AAAAAAAAAAAAAAAAALgIAAGRycy9lMm9E&#10;b2MueG1sUEsBAi0AFAAGAAgAAAAhACPtvL3gAAAACQEAAA8AAAAAAAAAAAAAAAAARgQAAGRycy9k&#10;b3ducmV2LnhtbFBLBQYAAAAABAAEAPMAAABTBQAAAAA=&#10;" filled="f" stroked="f" strokeweight="0">
              <v:textbox inset="0,0,0,0">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19F5366F" wp14:editId="6F35F54C">
          <wp:extent cx="7562850" cy="876300"/>
          <wp:effectExtent l="0" t="0" r="0" b="0"/>
          <wp:docPr id="998199887" name="Picture 998199887"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88A3" w14:textId="77777777" w:rsidR="00281BB2" w:rsidRDefault="00281BB2" w:rsidP="001B451D">
      <w:pPr>
        <w:spacing w:after="0" w:line="240" w:lineRule="auto"/>
      </w:pPr>
      <w:r>
        <w:separator/>
      </w:r>
    </w:p>
  </w:footnote>
  <w:footnote w:type="continuationSeparator" w:id="0">
    <w:p w14:paraId="5BEF916A" w14:textId="77777777" w:rsidR="00281BB2" w:rsidRDefault="00281BB2" w:rsidP="001B451D">
      <w:pPr>
        <w:spacing w:after="0" w:line="240" w:lineRule="auto"/>
      </w:pPr>
      <w:r>
        <w:continuationSeparator/>
      </w:r>
    </w:p>
  </w:footnote>
  <w:footnote w:type="continuationNotice" w:id="1">
    <w:p w14:paraId="7669F80D" w14:textId="77777777" w:rsidR="00281BB2" w:rsidRDefault="00281B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47FD" w14:textId="77777777" w:rsidR="0019128D" w:rsidRDefault="0019128D">
    <w:pPr>
      <w:pStyle w:val="Header"/>
    </w:pPr>
    <w:r>
      <w:rPr>
        <w:noProof/>
      </w:rPr>
      <mc:AlternateContent>
        <mc:Choice Requires="wpg">
          <w:drawing>
            <wp:anchor distT="0" distB="0" distL="114300" distR="114300" simplePos="0" relativeHeight="251658244" behindDoc="0" locked="0" layoutInCell="1" allowOverlap="1" wp14:anchorId="712A3B9B" wp14:editId="0F209E9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194586331"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wps:txbx>
                      <wps:bodyPr rot="0" vert="horz" wrap="square" lIns="0" tIns="0" rIns="0" bIns="0" anchor="ctr" anchorCtr="0">
                        <a:noAutofit/>
                      </wps:bodyPr>
                    </wps:wsp>
                    <pic:pic xmlns:pic="http://schemas.openxmlformats.org/drawingml/2006/picture">
                      <pic:nvPicPr>
                        <pic:cNvPr id="1972918853"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36025835"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14:paraId="35F89491" w14:textId="21F6AA9B"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697CCB">
                              <w:rPr>
                                <w:rFonts w:ascii="Gotham" w:hAnsi="Gotham" w:cstheme="minorHAnsi"/>
                                <w:b/>
                                <w:color w:val="25336B"/>
                                <w:sz w:val="23"/>
                                <w:szCs w:val="23"/>
                              </w:rPr>
                              <w:t>Sept/Oct</w:t>
                            </w:r>
                            <w:r w:rsidR="003E4255">
                              <w:rPr>
                                <w:rFonts w:ascii="Gotham" w:hAnsi="Gotham" w:cstheme="minorHAnsi"/>
                                <w:b/>
                                <w:color w:val="25336B"/>
                                <w:sz w:val="23"/>
                                <w:szCs w:val="23"/>
                              </w:rPr>
                              <w:t xml:space="preserve"> </w:t>
                            </w:r>
                            <w:r w:rsidR="004C7259">
                              <w:rPr>
                                <w:rFonts w:ascii="Gotham" w:hAnsi="Gotham" w:cstheme="minorHAnsi"/>
                                <w:b/>
                                <w:color w:val="25336B"/>
                                <w:sz w:val="23"/>
                                <w:szCs w:val="23"/>
                              </w:rPr>
                              <w:t>2026</w:t>
                            </w:r>
                            <w:r>
                              <w:rPr>
                                <w:rFonts w:ascii="Gotham" w:hAnsi="Gotham" w:cstheme="minorHAnsi"/>
                                <w:b/>
                                <w:color w:val="25336B"/>
                                <w:sz w:val="23"/>
                                <w:szCs w:val="23"/>
                              </w:rPr>
                              <w:t xml:space="preserve"> </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12A3B9B" id="Group 1" o:spid="_x0000_s1028" style="position:absolute;margin-left:227.5pt;margin-top:30.95pt;width:268.55pt;height:118.1pt;z-index:251658244;mso-position-horizontal-relative:text;mso-position-vertical-relative:text;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">
              <v:shapetype id="_x0000_t202" coordsize="21600,21600" o:spt="202" path="m,l,21600r21600,l21600,xe">
                <v:stroke joinstyle="miter"/>
                <v:path gradientshapeok="t" o:connecttype="rect"/>
              </v:shapetype>
              <v:shape id="_x0000_s1029"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31"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" filled="f" stroked="f" strokeweight="0">
                <v:textbox inset="0,0,0,0">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v:textbox>
              </v:shape>
              <v:shape id="Picture 10" o:spid="_x0000_s1032"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33"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v:textbox>
              </v:shape>
              <v:shape id="Picture 12" o:spid="_x0000_s1034"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">
                <v:imagedata r:id="rId7" o:title=""/>
              </v:shape>
              <v:shape id="_x0000_s1035"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" filled="f" stroked="f" strokeweight="0">
                <v:textbox inset="0,0,0,0">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v:textbox>
              </v:shape>
              <v:shape id="Picture 17" o:spid="_x0000_s1036"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37"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14:paraId="35F89491" w14:textId="21F6AA9B"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697CCB">
                        <w:rPr>
                          <w:rFonts w:ascii="Gotham" w:hAnsi="Gotham" w:cstheme="minorHAnsi"/>
                          <w:b/>
                          <w:color w:val="25336B"/>
                          <w:sz w:val="23"/>
                          <w:szCs w:val="23"/>
                        </w:rPr>
                        <w:t>Sept/Oct</w:t>
                      </w:r>
                      <w:r w:rsidR="003E4255">
                        <w:rPr>
                          <w:rFonts w:ascii="Gotham" w:hAnsi="Gotham" w:cstheme="minorHAnsi"/>
                          <w:b/>
                          <w:color w:val="25336B"/>
                          <w:sz w:val="23"/>
                          <w:szCs w:val="23"/>
                        </w:rPr>
                        <w:t xml:space="preserve"> </w:t>
                      </w:r>
                      <w:r w:rsidR="004C7259">
                        <w:rPr>
                          <w:rFonts w:ascii="Gotham" w:hAnsi="Gotham" w:cstheme="minorHAnsi"/>
                          <w:b/>
                          <w:color w:val="25336B"/>
                          <w:sz w:val="23"/>
                          <w:szCs w:val="23"/>
                        </w:rPr>
                        <w:t>2026</w:t>
                      </w:r>
                      <w:r>
                        <w:rPr>
                          <w:rFonts w:ascii="Gotham" w:hAnsi="Gotham" w:cstheme="minorHAnsi"/>
                          <w:b/>
                          <w:color w:val="25336B"/>
                          <w:sz w:val="23"/>
                          <w:szCs w:val="23"/>
                        </w:rPr>
                        <w:t xml:space="preserve"> </w:t>
                      </w:r>
                    </w:p>
                  </w:txbxContent>
                </v:textbox>
              </v:shape>
            </v:group>
          </w:pict>
        </mc:Fallback>
      </mc:AlternateContent>
    </w:r>
    <w:r>
      <w:rPr>
        <w:noProof/>
      </w:rPr>
      <w:drawing>
        <wp:inline distT="0" distB="0" distL="0" distR="0" wp14:anchorId="6272115F" wp14:editId="4D1146A6">
          <wp:extent cx="7501921" cy="2380649"/>
          <wp:effectExtent l="0" t="0" r="3810" b="635"/>
          <wp:docPr id="1067621777" name="Picture 106762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E52F" w14:textId="6DF73089" w:rsidR="00F423E8" w:rsidRPr="00CA5CC2" w:rsidRDefault="00F423E8" w:rsidP="00CA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04A"/>
    <w:multiLevelType w:val="hybridMultilevel"/>
    <w:tmpl w:val="020E3784"/>
    <w:lvl w:ilvl="0" w:tplc="E53CC2A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4244"/>
    <w:multiLevelType w:val="hybridMultilevel"/>
    <w:tmpl w:val="EF8C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06C7D"/>
    <w:multiLevelType w:val="hybridMultilevel"/>
    <w:tmpl w:val="F2E25C74"/>
    <w:lvl w:ilvl="0" w:tplc="26FE45E6">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D5654"/>
    <w:multiLevelType w:val="hybridMultilevel"/>
    <w:tmpl w:val="2E42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729668">
    <w:abstractNumId w:val="1"/>
  </w:num>
  <w:num w:numId="2" w16cid:durableId="1138885888">
    <w:abstractNumId w:val="2"/>
  </w:num>
  <w:num w:numId="3" w16cid:durableId="1264145078">
    <w:abstractNumId w:val="4"/>
  </w:num>
  <w:num w:numId="4" w16cid:durableId="1841658664">
    <w:abstractNumId w:val="0"/>
  </w:num>
  <w:num w:numId="5" w16cid:durableId="2125421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24B5"/>
    <w:rsid w:val="0000455C"/>
    <w:rsid w:val="00004B95"/>
    <w:rsid w:val="0000565A"/>
    <w:rsid w:val="00006083"/>
    <w:rsid w:val="00010E31"/>
    <w:rsid w:val="00010EA5"/>
    <w:rsid w:val="0001162F"/>
    <w:rsid w:val="000137BE"/>
    <w:rsid w:val="00013896"/>
    <w:rsid w:val="00013E7F"/>
    <w:rsid w:val="0001471D"/>
    <w:rsid w:val="0001741B"/>
    <w:rsid w:val="000176EF"/>
    <w:rsid w:val="00017A76"/>
    <w:rsid w:val="00025492"/>
    <w:rsid w:val="00027824"/>
    <w:rsid w:val="00031501"/>
    <w:rsid w:val="00031B89"/>
    <w:rsid w:val="00031DAD"/>
    <w:rsid w:val="00032142"/>
    <w:rsid w:val="00033245"/>
    <w:rsid w:val="000400F1"/>
    <w:rsid w:val="000426D7"/>
    <w:rsid w:val="0004477F"/>
    <w:rsid w:val="00045BBA"/>
    <w:rsid w:val="000474FD"/>
    <w:rsid w:val="00047CA9"/>
    <w:rsid w:val="0005108B"/>
    <w:rsid w:val="00052050"/>
    <w:rsid w:val="000524E9"/>
    <w:rsid w:val="000552DE"/>
    <w:rsid w:val="00056F3C"/>
    <w:rsid w:val="00061102"/>
    <w:rsid w:val="00062621"/>
    <w:rsid w:val="0006328A"/>
    <w:rsid w:val="0006547D"/>
    <w:rsid w:val="00065CAD"/>
    <w:rsid w:val="000707BE"/>
    <w:rsid w:val="000724DC"/>
    <w:rsid w:val="00073BC5"/>
    <w:rsid w:val="00075671"/>
    <w:rsid w:val="00076778"/>
    <w:rsid w:val="00077796"/>
    <w:rsid w:val="00082322"/>
    <w:rsid w:val="000835C2"/>
    <w:rsid w:val="00083BD5"/>
    <w:rsid w:val="00085296"/>
    <w:rsid w:val="00085659"/>
    <w:rsid w:val="00085D1A"/>
    <w:rsid w:val="00091D0C"/>
    <w:rsid w:val="00095FBA"/>
    <w:rsid w:val="000961BD"/>
    <w:rsid w:val="000978C9"/>
    <w:rsid w:val="000A3811"/>
    <w:rsid w:val="000A5308"/>
    <w:rsid w:val="000A6CE0"/>
    <w:rsid w:val="000A761E"/>
    <w:rsid w:val="000A7A63"/>
    <w:rsid w:val="000B0933"/>
    <w:rsid w:val="000B1E81"/>
    <w:rsid w:val="000B36FD"/>
    <w:rsid w:val="000B6721"/>
    <w:rsid w:val="000B7F16"/>
    <w:rsid w:val="000C0D55"/>
    <w:rsid w:val="000C121E"/>
    <w:rsid w:val="000C1793"/>
    <w:rsid w:val="000C1AE2"/>
    <w:rsid w:val="000C2D64"/>
    <w:rsid w:val="000C3967"/>
    <w:rsid w:val="000C3B8C"/>
    <w:rsid w:val="000C5820"/>
    <w:rsid w:val="000C72A4"/>
    <w:rsid w:val="000D21A1"/>
    <w:rsid w:val="000D3245"/>
    <w:rsid w:val="000D437A"/>
    <w:rsid w:val="000D4A7C"/>
    <w:rsid w:val="000E1DB0"/>
    <w:rsid w:val="000E1FFE"/>
    <w:rsid w:val="000E28FC"/>
    <w:rsid w:val="000E7F97"/>
    <w:rsid w:val="000F1371"/>
    <w:rsid w:val="000F30BC"/>
    <w:rsid w:val="000F41C2"/>
    <w:rsid w:val="000F6244"/>
    <w:rsid w:val="000F6A11"/>
    <w:rsid w:val="00100DA6"/>
    <w:rsid w:val="0010172B"/>
    <w:rsid w:val="00107880"/>
    <w:rsid w:val="0011242C"/>
    <w:rsid w:val="001129DB"/>
    <w:rsid w:val="00115CD0"/>
    <w:rsid w:val="00116362"/>
    <w:rsid w:val="00117086"/>
    <w:rsid w:val="00120C3D"/>
    <w:rsid w:val="00121D86"/>
    <w:rsid w:val="00122CD8"/>
    <w:rsid w:val="00126C16"/>
    <w:rsid w:val="0012715E"/>
    <w:rsid w:val="00127687"/>
    <w:rsid w:val="00130A1C"/>
    <w:rsid w:val="00134FA5"/>
    <w:rsid w:val="00140FD4"/>
    <w:rsid w:val="00143386"/>
    <w:rsid w:val="00143397"/>
    <w:rsid w:val="00147449"/>
    <w:rsid w:val="00147AEC"/>
    <w:rsid w:val="00151653"/>
    <w:rsid w:val="001521B7"/>
    <w:rsid w:val="00154E8E"/>
    <w:rsid w:val="00154F85"/>
    <w:rsid w:val="001550E2"/>
    <w:rsid w:val="00155B63"/>
    <w:rsid w:val="00160967"/>
    <w:rsid w:val="00161D0A"/>
    <w:rsid w:val="001621D8"/>
    <w:rsid w:val="00162A0C"/>
    <w:rsid w:val="0016445A"/>
    <w:rsid w:val="00165BEC"/>
    <w:rsid w:val="00165EE5"/>
    <w:rsid w:val="00172ECE"/>
    <w:rsid w:val="001735C2"/>
    <w:rsid w:val="00173994"/>
    <w:rsid w:val="00174E5C"/>
    <w:rsid w:val="001810B3"/>
    <w:rsid w:val="00182E09"/>
    <w:rsid w:val="00183147"/>
    <w:rsid w:val="00185C20"/>
    <w:rsid w:val="00186439"/>
    <w:rsid w:val="00187EA9"/>
    <w:rsid w:val="00190314"/>
    <w:rsid w:val="00191264"/>
    <w:rsid w:val="0019128D"/>
    <w:rsid w:val="0019147A"/>
    <w:rsid w:val="001914EC"/>
    <w:rsid w:val="001915C6"/>
    <w:rsid w:val="0019163D"/>
    <w:rsid w:val="00192806"/>
    <w:rsid w:val="00192A58"/>
    <w:rsid w:val="00193BD0"/>
    <w:rsid w:val="001963AD"/>
    <w:rsid w:val="0019784F"/>
    <w:rsid w:val="001A005E"/>
    <w:rsid w:val="001A188B"/>
    <w:rsid w:val="001A194E"/>
    <w:rsid w:val="001A2774"/>
    <w:rsid w:val="001A2EDF"/>
    <w:rsid w:val="001A3EC4"/>
    <w:rsid w:val="001A4F6A"/>
    <w:rsid w:val="001A660F"/>
    <w:rsid w:val="001A66DE"/>
    <w:rsid w:val="001A731F"/>
    <w:rsid w:val="001B032E"/>
    <w:rsid w:val="001B043E"/>
    <w:rsid w:val="001B0446"/>
    <w:rsid w:val="001B0EED"/>
    <w:rsid w:val="001B1178"/>
    <w:rsid w:val="001B2A18"/>
    <w:rsid w:val="001B2C4B"/>
    <w:rsid w:val="001B343C"/>
    <w:rsid w:val="001B451D"/>
    <w:rsid w:val="001B5842"/>
    <w:rsid w:val="001C1657"/>
    <w:rsid w:val="001C3C54"/>
    <w:rsid w:val="001C6374"/>
    <w:rsid w:val="001C737B"/>
    <w:rsid w:val="001C7462"/>
    <w:rsid w:val="001D08C0"/>
    <w:rsid w:val="001D1B44"/>
    <w:rsid w:val="001D52DC"/>
    <w:rsid w:val="001D591C"/>
    <w:rsid w:val="001D63B2"/>
    <w:rsid w:val="001D63FE"/>
    <w:rsid w:val="001D67AE"/>
    <w:rsid w:val="001D70A8"/>
    <w:rsid w:val="001D7A3B"/>
    <w:rsid w:val="001E1C3A"/>
    <w:rsid w:val="001E1CF9"/>
    <w:rsid w:val="001E25AD"/>
    <w:rsid w:val="001E2734"/>
    <w:rsid w:val="001E353F"/>
    <w:rsid w:val="001E48A7"/>
    <w:rsid w:val="001E5422"/>
    <w:rsid w:val="001E72C2"/>
    <w:rsid w:val="001E7D75"/>
    <w:rsid w:val="001F48D9"/>
    <w:rsid w:val="001F4A45"/>
    <w:rsid w:val="001F53DA"/>
    <w:rsid w:val="001F63A3"/>
    <w:rsid w:val="001F6449"/>
    <w:rsid w:val="002000F4"/>
    <w:rsid w:val="0020228B"/>
    <w:rsid w:val="00202CD0"/>
    <w:rsid w:val="00203EFD"/>
    <w:rsid w:val="0020452A"/>
    <w:rsid w:val="00205BE4"/>
    <w:rsid w:val="00210483"/>
    <w:rsid w:val="00210E37"/>
    <w:rsid w:val="00210E4F"/>
    <w:rsid w:val="00211DA4"/>
    <w:rsid w:val="00213583"/>
    <w:rsid w:val="002139B6"/>
    <w:rsid w:val="00215992"/>
    <w:rsid w:val="0021631E"/>
    <w:rsid w:val="00217588"/>
    <w:rsid w:val="002204EE"/>
    <w:rsid w:val="00222988"/>
    <w:rsid w:val="00222CD4"/>
    <w:rsid w:val="002236DB"/>
    <w:rsid w:val="002239CD"/>
    <w:rsid w:val="002243B0"/>
    <w:rsid w:val="0022524C"/>
    <w:rsid w:val="002300A6"/>
    <w:rsid w:val="0023072D"/>
    <w:rsid w:val="00230E8A"/>
    <w:rsid w:val="00232834"/>
    <w:rsid w:val="002337DB"/>
    <w:rsid w:val="00237F24"/>
    <w:rsid w:val="00241EF5"/>
    <w:rsid w:val="00243D6A"/>
    <w:rsid w:val="00244E68"/>
    <w:rsid w:val="002451EC"/>
    <w:rsid w:val="00245553"/>
    <w:rsid w:val="00245C87"/>
    <w:rsid w:val="00245F2F"/>
    <w:rsid w:val="00247DC7"/>
    <w:rsid w:val="00250C4F"/>
    <w:rsid w:val="002518D5"/>
    <w:rsid w:val="00252975"/>
    <w:rsid w:val="00253914"/>
    <w:rsid w:val="00253C83"/>
    <w:rsid w:val="00253D3C"/>
    <w:rsid w:val="00254593"/>
    <w:rsid w:val="00254685"/>
    <w:rsid w:val="0025502F"/>
    <w:rsid w:val="00255460"/>
    <w:rsid w:val="002570CE"/>
    <w:rsid w:val="00260451"/>
    <w:rsid w:val="002626B5"/>
    <w:rsid w:val="00264EF7"/>
    <w:rsid w:val="00265F93"/>
    <w:rsid w:val="00266DE5"/>
    <w:rsid w:val="002679C4"/>
    <w:rsid w:val="00270E0B"/>
    <w:rsid w:val="002738FB"/>
    <w:rsid w:val="00273C80"/>
    <w:rsid w:val="0027452E"/>
    <w:rsid w:val="00277F3D"/>
    <w:rsid w:val="00277F89"/>
    <w:rsid w:val="00277FB8"/>
    <w:rsid w:val="0028060E"/>
    <w:rsid w:val="00280740"/>
    <w:rsid w:val="00281BB2"/>
    <w:rsid w:val="002821FE"/>
    <w:rsid w:val="0028321A"/>
    <w:rsid w:val="00284CB8"/>
    <w:rsid w:val="002852F2"/>
    <w:rsid w:val="00286670"/>
    <w:rsid w:val="00286ABC"/>
    <w:rsid w:val="00286B12"/>
    <w:rsid w:val="00291970"/>
    <w:rsid w:val="0029467D"/>
    <w:rsid w:val="00297321"/>
    <w:rsid w:val="00297FC8"/>
    <w:rsid w:val="002A00D7"/>
    <w:rsid w:val="002A0170"/>
    <w:rsid w:val="002A1CCD"/>
    <w:rsid w:val="002A2EE3"/>
    <w:rsid w:val="002A3A7D"/>
    <w:rsid w:val="002A4510"/>
    <w:rsid w:val="002A5D7D"/>
    <w:rsid w:val="002A6F71"/>
    <w:rsid w:val="002A7BDD"/>
    <w:rsid w:val="002B0DED"/>
    <w:rsid w:val="002B19C4"/>
    <w:rsid w:val="002B273A"/>
    <w:rsid w:val="002B2A7C"/>
    <w:rsid w:val="002B2C83"/>
    <w:rsid w:val="002B55A9"/>
    <w:rsid w:val="002B60B0"/>
    <w:rsid w:val="002B6CE0"/>
    <w:rsid w:val="002C55A8"/>
    <w:rsid w:val="002C574D"/>
    <w:rsid w:val="002C5853"/>
    <w:rsid w:val="002C6614"/>
    <w:rsid w:val="002C6941"/>
    <w:rsid w:val="002C7036"/>
    <w:rsid w:val="002C7376"/>
    <w:rsid w:val="002D07CE"/>
    <w:rsid w:val="002D1EFD"/>
    <w:rsid w:val="002D3709"/>
    <w:rsid w:val="002D49A2"/>
    <w:rsid w:val="002D4EDF"/>
    <w:rsid w:val="002D7594"/>
    <w:rsid w:val="002E160A"/>
    <w:rsid w:val="002E2CD2"/>
    <w:rsid w:val="002E4610"/>
    <w:rsid w:val="002E5A26"/>
    <w:rsid w:val="002E5DD3"/>
    <w:rsid w:val="002E6B02"/>
    <w:rsid w:val="002E6D0A"/>
    <w:rsid w:val="002F0782"/>
    <w:rsid w:val="002F080E"/>
    <w:rsid w:val="002F110B"/>
    <w:rsid w:val="002F2479"/>
    <w:rsid w:val="002F288F"/>
    <w:rsid w:val="002F2CDD"/>
    <w:rsid w:val="002F3848"/>
    <w:rsid w:val="002F4911"/>
    <w:rsid w:val="002F54B8"/>
    <w:rsid w:val="0030050D"/>
    <w:rsid w:val="00300E8D"/>
    <w:rsid w:val="003031CD"/>
    <w:rsid w:val="00304BA9"/>
    <w:rsid w:val="003071EE"/>
    <w:rsid w:val="003077D2"/>
    <w:rsid w:val="00307838"/>
    <w:rsid w:val="003103F6"/>
    <w:rsid w:val="0031151D"/>
    <w:rsid w:val="00312038"/>
    <w:rsid w:val="0031226F"/>
    <w:rsid w:val="00312856"/>
    <w:rsid w:val="00312955"/>
    <w:rsid w:val="00316AD1"/>
    <w:rsid w:val="00321D3B"/>
    <w:rsid w:val="00322106"/>
    <w:rsid w:val="00322273"/>
    <w:rsid w:val="003235BC"/>
    <w:rsid w:val="00323B04"/>
    <w:rsid w:val="003242EA"/>
    <w:rsid w:val="003254D2"/>
    <w:rsid w:val="00325746"/>
    <w:rsid w:val="00325A87"/>
    <w:rsid w:val="00327676"/>
    <w:rsid w:val="00332423"/>
    <w:rsid w:val="00334B13"/>
    <w:rsid w:val="003361AC"/>
    <w:rsid w:val="003374F4"/>
    <w:rsid w:val="0034082E"/>
    <w:rsid w:val="003414CF"/>
    <w:rsid w:val="003419EE"/>
    <w:rsid w:val="00343503"/>
    <w:rsid w:val="0034361C"/>
    <w:rsid w:val="00345658"/>
    <w:rsid w:val="0034700A"/>
    <w:rsid w:val="00347E47"/>
    <w:rsid w:val="00350CD2"/>
    <w:rsid w:val="00351959"/>
    <w:rsid w:val="00351E69"/>
    <w:rsid w:val="0035213E"/>
    <w:rsid w:val="003531F0"/>
    <w:rsid w:val="003536A6"/>
    <w:rsid w:val="00356962"/>
    <w:rsid w:val="00361AA1"/>
    <w:rsid w:val="003624DB"/>
    <w:rsid w:val="00364F8A"/>
    <w:rsid w:val="00365102"/>
    <w:rsid w:val="00367577"/>
    <w:rsid w:val="003705C4"/>
    <w:rsid w:val="00370E02"/>
    <w:rsid w:val="00371F83"/>
    <w:rsid w:val="003805AE"/>
    <w:rsid w:val="003811C0"/>
    <w:rsid w:val="00381C8A"/>
    <w:rsid w:val="00384089"/>
    <w:rsid w:val="00386E58"/>
    <w:rsid w:val="00387A13"/>
    <w:rsid w:val="00391B44"/>
    <w:rsid w:val="00392CF6"/>
    <w:rsid w:val="0039378E"/>
    <w:rsid w:val="00393ED7"/>
    <w:rsid w:val="00394124"/>
    <w:rsid w:val="0039496D"/>
    <w:rsid w:val="0039610F"/>
    <w:rsid w:val="003971E7"/>
    <w:rsid w:val="00397D1E"/>
    <w:rsid w:val="003A039F"/>
    <w:rsid w:val="003A2724"/>
    <w:rsid w:val="003A2909"/>
    <w:rsid w:val="003A2F88"/>
    <w:rsid w:val="003A3921"/>
    <w:rsid w:val="003A66CA"/>
    <w:rsid w:val="003A7FFC"/>
    <w:rsid w:val="003B16E1"/>
    <w:rsid w:val="003B2C83"/>
    <w:rsid w:val="003B2E44"/>
    <w:rsid w:val="003B2E48"/>
    <w:rsid w:val="003B2FF3"/>
    <w:rsid w:val="003B421E"/>
    <w:rsid w:val="003B590A"/>
    <w:rsid w:val="003B5E76"/>
    <w:rsid w:val="003B619B"/>
    <w:rsid w:val="003B78DB"/>
    <w:rsid w:val="003C1769"/>
    <w:rsid w:val="003C27B2"/>
    <w:rsid w:val="003C2CA6"/>
    <w:rsid w:val="003D0AAF"/>
    <w:rsid w:val="003D18FC"/>
    <w:rsid w:val="003D1E1C"/>
    <w:rsid w:val="003D26F4"/>
    <w:rsid w:val="003D36F0"/>
    <w:rsid w:val="003D6A97"/>
    <w:rsid w:val="003D7BAD"/>
    <w:rsid w:val="003E1202"/>
    <w:rsid w:val="003E3DE4"/>
    <w:rsid w:val="003E4255"/>
    <w:rsid w:val="003E44EB"/>
    <w:rsid w:val="003E7426"/>
    <w:rsid w:val="003E7B31"/>
    <w:rsid w:val="003F0315"/>
    <w:rsid w:val="003F0401"/>
    <w:rsid w:val="003F1D98"/>
    <w:rsid w:val="003F3875"/>
    <w:rsid w:val="003F45D7"/>
    <w:rsid w:val="003F4ACB"/>
    <w:rsid w:val="003F4CA0"/>
    <w:rsid w:val="003F50DB"/>
    <w:rsid w:val="003F6977"/>
    <w:rsid w:val="0040025D"/>
    <w:rsid w:val="00400E86"/>
    <w:rsid w:val="00401280"/>
    <w:rsid w:val="00401DCB"/>
    <w:rsid w:val="00401FA0"/>
    <w:rsid w:val="0040257E"/>
    <w:rsid w:val="00404AEE"/>
    <w:rsid w:val="00405366"/>
    <w:rsid w:val="004078B2"/>
    <w:rsid w:val="00407B0D"/>
    <w:rsid w:val="00411922"/>
    <w:rsid w:val="0041239D"/>
    <w:rsid w:val="0041254A"/>
    <w:rsid w:val="00412631"/>
    <w:rsid w:val="00412DC1"/>
    <w:rsid w:val="004132E2"/>
    <w:rsid w:val="0041395B"/>
    <w:rsid w:val="00413AB8"/>
    <w:rsid w:val="004179DA"/>
    <w:rsid w:val="00421D35"/>
    <w:rsid w:val="00422068"/>
    <w:rsid w:val="00423A08"/>
    <w:rsid w:val="00424DB5"/>
    <w:rsid w:val="00426B1F"/>
    <w:rsid w:val="004270DF"/>
    <w:rsid w:val="00427629"/>
    <w:rsid w:val="00431F36"/>
    <w:rsid w:val="0043235B"/>
    <w:rsid w:val="004333EF"/>
    <w:rsid w:val="00433687"/>
    <w:rsid w:val="004347B5"/>
    <w:rsid w:val="00437778"/>
    <w:rsid w:val="00437F1D"/>
    <w:rsid w:val="00440285"/>
    <w:rsid w:val="00440CA6"/>
    <w:rsid w:val="0044141C"/>
    <w:rsid w:val="00441786"/>
    <w:rsid w:val="00443108"/>
    <w:rsid w:val="004477C9"/>
    <w:rsid w:val="00450019"/>
    <w:rsid w:val="00452071"/>
    <w:rsid w:val="00452773"/>
    <w:rsid w:val="004560E9"/>
    <w:rsid w:val="00457E16"/>
    <w:rsid w:val="004602B4"/>
    <w:rsid w:val="00461958"/>
    <w:rsid w:val="004619B8"/>
    <w:rsid w:val="00461BD9"/>
    <w:rsid w:val="0046221B"/>
    <w:rsid w:val="00462FB7"/>
    <w:rsid w:val="00465054"/>
    <w:rsid w:val="00467408"/>
    <w:rsid w:val="004714BC"/>
    <w:rsid w:val="00474136"/>
    <w:rsid w:val="004749C7"/>
    <w:rsid w:val="004753BE"/>
    <w:rsid w:val="004757FB"/>
    <w:rsid w:val="00475A19"/>
    <w:rsid w:val="00476256"/>
    <w:rsid w:val="004762CF"/>
    <w:rsid w:val="00480D21"/>
    <w:rsid w:val="00480E6F"/>
    <w:rsid w:val="00482222"/>
    <w:rsid w:val="00483BBC"/>
    <w:rsid w:val="004841C5"/>
    <w:rsid w:val="00490851"/>
    <w:rsid w:val="00491407"/>
    <w:rsid w:val="0049223C"/>
    <w:rsid w:val="00493B5D"/>
    <w:rsid w:val="004958CB"/>
    <w:rsid w:val="0049645B"/>
    <w:rsid w:val="00497654"/>
    <w:rsid w:val="004A09D1"/>
    <w:rsid w:val="004A2070"/>
    <w:rsid w:val="004A29C0"/>
    <w:rsid w:val="004A38AA"/>
    <w:rsid w:val="004A4ACB"/>
    <w:rsid w:val="004A6105"/>
    <w:rsid w:val="004A7880"/>
    <w:rsid w:val="004B08D3"/>
    <w:rsid w:val="004B0C81"/>
    <w:rsid w:val="004B5C4B"/>
    <w:rsid w:val="004B5D80"/>
    <w:rsid w:val="004B63FC"/>
    <w:rsid w:val="004B6EA1"/>
    <w:rsid w:val="004B7B31"/>
    <w:rsid w:val="004C0A61"/>
    <w:rsid w:val="004C0CFC"/>
    <w:rsid w:val="004C187E"/>
    <w:rsid w:val="004C1FA7"/>
    <w:rsid w:val="004C4C83"/>
    <w:rsid w:val="004C5994"/>
    <w:rsid w:val="004C5C65"/>
    <w:rsid w:val="004C6C1B"/>
    <w:rsid w:val="004C70E7"/>
    <w:rsid w:val="004C7259"/>
    <w:rsid w:val="004D0053"/>
    <w:rsid w:val="004D2BD6"/>
    <w:rsid w:val="004D2C53"/>
    <w:rsid w:val="004D4250"/>
    <w:rsid w:val="004D5BAA"/>
    <w:rsid w:val="004D6127"/>
    <w:rsid w:val="004D672C"/>
    <w:rsid w:val="004D684E"/>
    <w:rsid w:val="004E0635"/>
    <w:rsid w:val="004E0BFB"/>
    <w:rsid w:val="004E1B78"/>
    <w:rsid w:val="004E2767"/>
    <w:rsid w:val="004E34AC"/>
    <w:rsid w:val="004E725A"/>
    <w:rsid w:val="004F0095"/>
    <w:rsid w:val="004F1C1F"/>
    <w:rsid w:val="004F3358"/>
    <w:rsid w:val="004F5ADD"/>
    <w:rsid w:val="004F747D"/>
    <w:rsid w:val="004F7E18"/>
    <w:rsid w:val="004F7FE7"/>
    <w:rsid w:val="00500948"/>
    <w:rsid w:val="00500EBF"/>
    <w:rsid w:val="00501832"/>
    <w:rsid w:val="005021DB"/>
    <w:rsid w:val="00502D4F"/>
    <w:rsid w:val="005046BA"/>
    <w:rsid w:val="005063D3"/>
    <w:rsid w:val="005144FE"/>
    <w:rsid w:val="00515B53"/>
    <w:rsid w:val="00516292"/>
    <w:rsid w:val="00517118"/>
    <w:rsid w:val="0052028E"/>
    <w:rsid w:val="00521CD4"/>
    <w:rsid w:val="0052329C"/>
    <w:rsid w:val="00523802"/>
    <w:rsid w:val="00524538"/>
    <w:rsid w:val="00524F7D"/>
    <w:rsid w:val="00525838"/>
    <w:rsid w:val="00525979"/>
    <w:rsid w:val="005271B7"/>
    <w:rsid w:val="005277F5"/>
    <w:rsid w:val="0053249D"/>
    <w:rsid w:val="005343CB"/>
    <w:rsid w:val="00534A4E"/>
    <w:rsid w:val="00536E4E"/>
    <w:rsid w:val="00537749"/>
    <w:rsid w:val="00541DCB"/>
    <w:rsid w:val="00542F9F"/>
    <w:rsid w:val="00543EC9"/>
    <w:rsid w:val="00546B58"/>
    <w:rsid w:val="00550B5F"/>
    <w:rsid w:val="00551578"/>
    <w:rsid w:val="00552216"/>
    <w:rsid w:val="00556BA2"/>
    <w:rsid w:val="00560D8E"/>
    <w:rsid w:val="00567B94"/>
    <w:rsid w:val="00571196"/>
    <w:rsid w:val="005721B1"/>
    <w:rsid w:val="005721F9"/>
    <w:rsid w:val="00572411"/>
    <w:rsid w:val="00572A79"/>
    <w:rsid w:val="00573D45"/>
    <w:rsid w:val="005748B4"/>
    <w:rsid w:val="00574AB2"/>
    <w:rsid w:val="0057528A"/>
    <w:rsid w:val="00575963"/>
    <w:rsid w:val="0057775E"/>
    <w:rsid w:val="00580A3D"/>
    <w:rsid w:val="00582ACE"/>
    <w:rsid w:val="0058317A"/>
    <w:rsid w:val="00583C2C"/>
    <w:rsid w:val="00585269"/>
    <w:rsid w:val="0058527B"/>
    <w:rsid w:val="0058551C"/>
    <w:rsid w:val="00585989"/>
    <w:rsid w:val="00585BD0"/>
    <w:rsid w:val="005869C4"/>
    <w:rsid w:val="00590174"/>
    <w:rsid w:val="00593C8C"/>
    <w:rsid w:val="00593E9B"/>
    <w:rsid w:val="00595302"/>
    <w:rsid w:val="00595EB6"/>
    <w:rsid w:val="005969BD"/>
    <w:rsid w:val="00597101"/>
    <w:rsid w:val="00597E67"/>
    <w:rsid w:val="005A11C5"/>
    <w:rsid w:val="005A3131"/>
    <w:rsid w:val="005A35B1"/>
    <w:rsid w:val="005A3E23"/>
    <w:rsid w:val="005A4023"/>
    <w:rsid w:val="005A53F4"/>
    <w:rsid w:val="005A7152"/>
    <w:rsid w:val="005B0214"/>
    <w:rsid w:val="005B17A9"/>
    <w:rsid w:val="005B2914"/>
    <w:rsid w:val="005B35D8"/>
    <w:rsid w:val="005B419E"/>
    <w:rsid w:val="005B431C"/>
    <w:rsid w:val="005B4B18"/>
    <w:rsid w:val="005B548C"/>
    <w:rsid w:val="005B7139"/>
    <w:rsid w:val="005C0E74"/>
    <w:rsid w:val="005C31AB"/>
    <w:rsid w:val="005C4A1C"/>
    <w:rsid w:val="005C6FDA"/>
    <w:rsid w:val="005C7D72"/>
    <w:rsid w:val="005C7DE6"/>
    <w:rsid w:val="005D0B08"/>
    <w:rsid w:val="005D12A1"/>
    <w:rsid w:val="005D1778"/>
    <w:rsid w:val="005D1D83"/>
    <w:rsid w:val="005D1EE7"/>
    <w:rsid w:val="005D6D8C"/>
    <w:rsid w:val="005D7B77"/>
    <w:rsid w:val="005E0A8A"/>
    <w:rsid w:val="005E0BF0"/>
    <w:rsid w:val="005E1D5C"/>
    <w:rsid w:val="005E32D5"/>
    <w:rsid w:val="005E3816"/>
    <w:rsid w:val="005E4A6F"/>
    <w:rsid w:val="005E6006"/>
    <w:rsid w:val="005E7569"/>
    <w:rsid w:val="005E7CBD"/>
    <w:rsid w:val="005E7D2B"/>
    <w:rsid w:val="005F0785"/>
    <w:rsid w:val="005F50DF"/>
    <w:rsid w:val="005F51F5"/>
    <w:rsid w:val="005F5EDA"/>
    <w:rsid w:val="005F5F05"/>
    <w:rsid w:val="005F7244"/>
    <w:rsid w:val="005F7A50"/>
    <w:rsid w:val="005F7B56"/>
    <w:rsid w:val="0060211A"/>
    <w:rsid w:val="006034A6"/>
    <w:rsid w:val="006071BB"/>
    <w:rsid w:val="00610B93"/>
    <w:rsid w:val="00610CE5"/>
    <w:rsid w:val="00611D44"/>
    <w:rsid w:val="006125A0"/>
    <w:rsid w:val="00613575"/>
    <w:rsid w:val="00614282"/>
    <w:rsid w:val="006171D8"/>
    <w:rsid w:val="006173B4"/>
    <w:rsid w:val="00617E79"/>
    <w:rsid w:val="006219B8"/>
    <w:rsid w:val="00622579"/>
    <w:rsid w:val="00622628"/>
    <w:rsid w:val="00623188"/>
    <w:rsid w:val="00623253"/>
    <w:rsid w:val="0062459B"/>
    <w:rsid w:val="00624655"/>
    <w:rsid w:val="00624731"/>
    <w:rsid w:val="00630ED7"/>
    <w:rsid w:val="00631286"/>
    <w:rsid w:val="00632B6B"/>
    <w:rsid w:val="00632D32"/>
    <w:rsid w:val="0063430E"/>
    <w:rsid w:val="006344C7"/>
    <w:rsid w:val="006349BB"/>
    <w:rsid w:val="0063753B"/>
    <w:rsid w:val="006407C5"/>
    <w:rsid w:val="00641693"/>
    <w:rsid w:val="006440FA"/>
    <w:rsid w:val="00645CE4"/>
    <w:rsid w:val="00645DC6"/>
    <w:rsid w:val="00646390"/>
    <w:rsid w:val="006508B8"/>
    <w:rsid w:val="00650D5B"/>
    <w:rsid w:val="0065786C"/>
    <w:rsid w:val="00660726"/>
    <w:rsid w:val="0066100A"/>
    <w:rsid w:val="00661EEE"/>
    <w:rsid w:val="006623CC"/>
    <w:rsid w:val="006657D3"/>
    <w:rsid w:val="00666A45"/>
    <w:rsid w:val="00670597"/>
    <w:rsid w:val="0067072B"/>
    <w:rsid w:val="00670C06"/>
    <w:rsid w:val="00671F40"/>
    <w:rsid w:val="00671FEF"/>
    <w:rsid w:val="0067271C"/>
    <w:rsid w:val="00672A58"/>
    <w:rsid w:val="00673004"/>
    <w:rsid w:val="00673470"/>
    <w:rsid w:val="006735A2"/>
    <w:rsid w:val="00675C7D"/>
    <w:rsid w:val="00675CBA"/>
    <w:rsid w:val="0067614F"/>
    <w:rsid w:val="006771AA"/>
    <w:rsid w:val="0068038F"/>
    <w:rsid w:val="00681BCC"/>
    <w:rsid w:val="0068531A"/>
    <w:rsid w:val="00687972"/>
    <w:rsid w:val="00690D4F"/>
    <w:rsid w:val="006921E5"/>
    <w:rsid w:val="006934BD"/>
    <w:rsid w:val="00694767"/>
    <w:rsid w:val="00694DFF"/>
    <w:rsid w:val="006953A9"/>
    <w:rsid w:val="00696DCB"/>
    <w:rsid w:val="0069724E"/>
    <w:rsid w:val="00697CCB"/>
    <w:rsid w:val="006A0073"/>
    <w:rsid w:val="006A094D"/>
    <w:rsid w:val="006A20BA"/>
    <w:rsid w:val="006A26BA"/>
    <w:rsid w:val="006A39F2"/>
    <w:rsid w:val="006A755A"/>
    <w:rsid w:val="006A7D3B"/>
    <w:rsid w:val="006B412C"/>
    <w:rsid w:val="006B6071"/>
    <w:rsid w:val="006B6999"/>
    <w:rsid w:val="006C29CC"/>
    <w:rsid w:val="006C2E3F"/>
    <w:rsid w:val="006C3F13"/>
    <w:rsid w:val="006C461A"/>
    <w:rsid w:val="006C6914"/>
    <w:rsid w:val="006C7A21"/>
    <w:rsid w:val="006C7BBE"/>
    <w:rsid w:val="006C7D2B"/>
    <w:rsid w:val="006D340D"/>
    <w:rsid w:val="006D3E16"/>
    <w:rsid w:val="006D5AA1"/>
    <w:rsid w:val="006D7244"/>
    <w:rsid w:val="006D75FC"/>
    <w:rsid w:val="006E067D"/>
    <w:rsid w:val="006E119F"/>
    <w:rsid w:val="006E1F4D"/>
    <w:rsid w:val="006E23BD"/>
    <w:rsid w:val="006E2669"/>
    <w:rsid w:val="006E7333"/>
    <w:rsid w:val="006F023C"/>
    <w:rsid w:val="006F0EA3"/>
    <w:rsid w:val="006F1EE9"/>
    <w:rsid w:val="006F39C2"/>
    <w:rsid w:val="006F49B4"/>
    <w:rsid w:val="007033F7"/>
    <w:rsid w:val="00705496"/>
    <w:rsid w:val="00706680"/>
    <w:rsid w:val="00706DCF"/>
    <w:rsid w:val="0071404C"/>
    <w:rsid w:val="00715211"/>
    <w:rsid w:val="00717807"/>
    <w:rsid w:val="00721438"/>
    <w:rsid w:val="00722EEA"/>
    <w:rsid w:val="00724A1A"/>
    <w:rsid w:val="00724AB8"/>
    <w:rsid w:val="00724BF2"/>
    <w:rsid w:val="007279EF"/>
    <w:rsid w:val="00731320"/>
    <w:rsid w:val="0073195C"/>
    <w:rsid w:val="00731D05"/>
    <w:rsid w:val="007321D9"/>
    <w:rsid w:val="00732535"/>
    <w:rsid w:val="00732602"/>
    <w:rsid w:val="00733696"/>
    <w:rsid w:val="0073746B"/>
    <w:rsid w:val="00741CA3"/>
    <w:rsid w:val="00741FDD"/>
    <w:rsid w:val="00744C8C"/>
    <w:rsid w:val="0074564A"/>
    <w:rsid w:val="00746F5A"/>
    <w:rsid w:val="00750819"/>
    <w:rsid w:val="007523CD"/>
    <w:rsid w:val="00752841"/>
    <w:rsid w:val="00753453"/>
    <w:rsid w:val="0075433B"/>
    <w:rsid w:val="00754BA3"/>
    <w:rsid w:val="00756DA5"/>
    <w:rsid w:val="00757461"/>
    <w:rsid w:val="007612FD"/>
    <w:rsid w:val="00764949"/>
    <w:rsid w:val="00764A8D"/>
    <w:rsid w:val="00766CD3"/>
    <w:rsid w:val="0076702C"/>
    <w:rsid w:val="00767535"/>
    <w:rsid w:val="0077277E"/>
    <w:rsid w:val="00773042"/>
    <w:rsid w:val="00773F67"/>
    <w:rsid w:val="0077406D"/>
    <w:rsid w:val="007742DB"/>
    <w:rsid w:val="00774847"/>
    <w:rsid w:val="0077490E"/>
    <w:rsid w:val="00775610"/>
    <w:rsid w:val="00776559"/>
    <w:rsid w:val="00785141"/>
    <w:rsid w:val="00785576"/>
    <w:rsid w:val="00786A56"/>
    <w:rsid w:val="00792025"/>
    <w:rsid w:val="007936F4"/>
    <w:rsid w:val="007950DA"/>
    <w:rsid w:val="00795EF9"/>
    <w:rsid w:val="0079646D"/>
    <w:rsid w:val="007A174E"/>
    <w:rsid w:val="007A192E"/>
    <w:rsid w:val="007A3D8F"/>
    <w:rsid w:val="007A3FF2"/>
    <w:rsid w:val="007A58CE"/>
    <w:rsid w:val="007A6ABC"/>
    <w:rsid w:val="007A6E7F"/>
    <w:rsid w:val="007B1FD0"/>
    <w:rsid w:val="007B274C"/>
    <w:rsid w:val="007B39ED"/>
    <w:rsid w:val="007B3A1B"/>
    <w:rsid w:val="007B3BC3"/>
    <w:rsid w:val="007B61EE"/>
    <w:rsid w:val="007B6C26"/>
    <w:rsid w:val="007C531E"/>
    <w:rsid w:val="007C5BAB"/>
    <w:rsid w:val="007C6154"/>
    <w:rsid w:val="007D18CD"/>
    <w:rsid w:val="007D2995"/>
    <w:rsid w:val="007D50E0"/>
    <w:rsid w:val="007D533E"/>
    <w:rsid w:val="007D56D0"/>
    <w:rsid w:val="007D701F"/>
    <w:rsid w:val="007D75F1"/>
    <w:rsid w:val="007D78D1"/>
    <w:rsid w:val="007E0981"/>
    <w:rsid w:val="007E1F67"/>
    <w:rsid w:val="007E2B0B"/>
    <w:rsid w:val="007E3593"/>
    <w:rsid w:val="007E45F5"/>
    <w:rsid w:val="007E496C"/>
    <w:rsid w:val="007E6AA8"/>
    <w:rsid w:val="007E6BDC"/>
    <w:rsid w:val="007E6D78"/>
    <w:rsid w:val="007F1428"/>
    <w:rsid w:val="007F1807"/>
    <w:rsid w:val="007F20A3"/>
    <w:rsid w:val="007F2E03"/>
    <w:rsid w:val="007F324B"/>
    <w:rsid w:val="007F4EC2"/>
    <w:rsid w:val="007F5145"/>
    <w:rsid w:val="007F7B69"/>
    <w:rsid w:val="008040A7"/>
    <w:rsid w:val="008049DE"/>
    <w:rsid w:val="00805A17"/>
    <w:rsid w:val="00805CBE"/>
    <w:rsid w:val="00805D7F"/>
    <w:rsid w:val="00810022"/>
    <w:rsid w:val="00811B72"/>
    <w:rsid w:val="008133D3"/>
    <w:rsid w:val="00813E6B"/>
    <w:rsid w:val="0081447D"/>
    <w:rsid w:val="008147C1"/>
    <w:rsid w:val="00814CA0"/>
    <w:rsid w:val="00815763"/>
    <w:rsid w:val="008158E2"/>
    <w:rsid w:val="00815AB6"/>
    <w:rsid w:val="00817B51"/>
    <w:rsid w:val="00817E40"/>
    <w:rsid w:val="00820B07"/>
    <w:rsid w:val="00821363"/>
    <w:rsid w:val="00822B92"/>
    <w:rsid w:val="008235F6"/>
    <w:rsid w:val="00823A8C"/>
    <w:rsid w:val="008258E4"/>
    <w:rsid w:val="008266DE"/>
    <w:rsid w:val="00826ED9"/>
    <w:rsid w:val="00827636"/>
    <w:rsid w:val="008277D7"/>
    <w:rsid w:val="00831AB2"/>
    <w:rsid w:val="008328A6"/>
    <w:rsid w:val="008332CF"/>
    <w:rsid w:val="008349AA"/>
    <w:rsid w:val="00834AF2"/>
    <w:rsid w:val="00840894"/>
    <w:rsid w:val="00842CD3"/>
    <w:rsid w:val="00843C5E"/>
    <w:rsid w:val="00844DB6"/>
    <w:rsid w:val="00845153"/>
    <w:rsid w:val="00846B78"/>
    <w:rsid w:val="008475F5"/>
    <w:rsid w:val="0085087B"/>
    <w:rsid w:val="00852630"/>
    <w:rsid w:val="00852B62"/>
    <w:rsid w:val="008531A5"/>
    <w:rsid w:val="00853377"/>
    <w:rsid w:val="00854679"/>
    <w:rsid w:val="008548B8"/>
    <w:rsid w:val="0085499B"/>
    <w:rsid w:val="008554A0"/>
    <w:rsid w:val="0085647B"/>
    <w:rsid w:val="0085678C"/>
    <w:rsid w:val="008573DD"/>
    <w:rsid w:val="008612F7"/>
    <w:rsid w:val="00865219"/>
    <w:rsid w:val="00866A1D"/>
    <w:rsid w:val="0087067D"/>
    <w:rsid w:val="00870B4C"/>
    <w:rsid w:val="008717CD"/>
    <w:rsid w:val="008720D6"/>
    <w:rsid w:val="00874456"/>
    <w:rsid w:val="008747D5"/>
    <w:rsid w:val="00875A29"/>
    <w:rsid w:val="00875BAF"/>
    <w:rsid w:val="00876A3C"/>
    <w:rsid w:val="00877D3D"/>
    <w:rsid w:val="0088016C"/>
    <w:rsid w:val="00880CBB"/>
    <w:rsid w:val="00880E23"/>
    <w:rsid w:val="00882242"/>
    <w:rsid w:val="00886808"/>
    <w:rsid w:val="00890160"/>
    <w:rsid w:val="0089065E"/>
    <w:rsid w:val="00890A56"/>
    <w:rsid w:val="00890EED"/>
    <w:rsid w:val="00891242"/>
    <w:rsid w:val="00891ACE"/>
    <w:rsid w:val="00894073"/>
    <w:rsid w:val="00894476"/>
    <w:rsid w:val="008955F3"/>
    <w:rsid w:val="00895DB1"/>
    <w:rsid w:val="00895EA3"/>
    <w:rsid w:val="00896A80"/>
    <w:rsid w:val="008A001D"/>
    <w:rsid w:val="008A0E3F"/>
    <w:rsid w:val="008A5D15"/>
    <w:rsid w:val="008A79FE"/>
    <w:rsid w:val="008A7B84"/>
    <w:rsid w:val="008B0D93"/>
    <w:rsid w:val="008B0E7D"/>
    <w:rsid w:val="008B3704"/>
    <w:rsid w:val="008B391F"/>
    <w:rsid w:val="008B4A8D"/>
    <w:rsid w:val="008B4F23"/>
    <w:rsid w:val="008B512E"/>
    <w:rsid w:val="008B5141"/>
    <w:rsid w:val="008B6356"/>
    <w:rsid w:val="008C0D30"/>
    <w:rsid w:val="008C1D7F"/>
    <w:rsid w:val="008C38CD"/>
    <w:rsid w:val="008C4C07"/>
    <w:rsid w:val="008C63FC"/>
    <w:rsid w:val="008C6E17"/>
    <w:rsid w:val="008C6F27"/>
    <w:rsid w:val="008D0AF0"/>
    <w:rsid w:val="008D1935"/>
    <w:rsid w:val="008D2F23"/>
    <w:rsid w:val="008D5610"/>
    <w:rsid w:val="008D71E3"/>
    <w:rsid w:val="008E1925"/>
    <w:rsid w:val="008E1FF2"/>
    <w:rsid w:val="008E24B6"/>
    <w:rsid w:val="008E7C63"/>
    <w:rsid w:val="008F1AC7"/>
    <w:rsid w:val="008F35D9"/>
    <w:rsid w:val="008F42C5"/>
    <w:rsid w:val="008F7F82"/>
    <w:rsid w:val="0090188A"/>
    <w:rsid w:val="00904AC7"/>
    <w:rsid w:val="00904F0F"/>
    <w:rsid w:val="0090500B"/>
    <w:rsid w:val="00906801"/>
    <w:rsid w:val="00906896"/>
    <w:rsid w:val="00906FA8"/>
    <w:rsid w:val="00906FE7"/>
    <w:rsid w:val="00907621"/>
    <w:rsid w:val="00914732"/>
    <w:rsid w:val="00915B6D"/>
    <w:rsid w:val="00917BBE"/>
    <w:rsid w:val="009207C8"/>
    <w:rsid w:val="00920EFA"/>
    <w:rsid w:val="009232AC"/>
    <w:rsid w:val="00923B5D"/>
    <w:rsid w:val="00924FF8"/>
    <w:rsid w:val="00925B7D"/>
    <w:rsid w:val="009269DD"/>
    <w:rsid w:val="00930E4D"/>
    <w:rsid w:val="00931AC6"/>
    <w:rsid w:val="009326DE"/>
    <w:rsid w:val="009333ED"/>
    <w:rsid w:val="00933716"/>
    <w:rsid w:val="0093525A"/>
    <w:rsid w:val="00935CC8"/>
    <w:rsid w:val="00940F78"/>
    <w:rsid w:val="009428AA"/>
    <w:rsid w:val="00943778"/>
    <w:rsid w:val="00945877"/>
    <w:rsid w:val="009509B2"/>
    <w:rsid w:val="00950ABB"/>
    <w:rsid w:val="00951739"/>
    <w:rsid w:val="00952870"/>
    <w:rsid w:val="00953EC7"/>
    <w:rsid w:val="009543D9"/>
    <w:rsid w:val="0095727C"/>
    <w:rsid w:val="00961B25"/>
    <w:rsid w:val="0096286E"/>
    <w:rsid w:val="0096320E"/>
    <w:rsid w:val="00963DAF"/>
    <w:rsid w:val="009654D1"/>
    <w:rsid w:val="0096561E"/>
    <w:rsid w:val="009672A2"/>
    <w:rsid w:val="00977305"/>
    <w:rsid w:val="009808D3"/>
    <w:rsid w:val="00981ECE"/>
    <w:rsid w:val="00982AD8"/>
    <w:rsid w:val="009835FB"/>
    <w:rsid w:val="00984015"/>
    <w:rsid w:val="00985579"/>
    <w:rsid w:val="00990CCB"/>
    <w:rsid w:val="00994156"/>
    <w:rsid w:val="00995984"/>
    <w:rsid w:val="00995B0C"/>
    <w:rsid w:val="009A338E"/>
    <w:rsid w:val="009A44EB"/>
    <w:rsid w:val="009A4E14"/>
    <w:rsid w:val="009A5ECF"/>
    <w:rsid w:val="009A70ED"/>
    <w:rsid w:val="009A78A2"/>
    <w:rsid w:val="009A7D55"/>
    <w:rsid w:val="009B13CD"/>
    <w:rsid w:val="009B1FDC"/>
    <w:rsid w:val="009B57E6"/>
    <w:rsid w:val="009B67A6"/>
    <w:rsid w:val="009B7375"/>
    <w:rsid w:val="009B7A8B"/>
    <w:rsid w:val="009C051B"/>
    <w:rsid w:val="009C05C6"/>
    <w:rsid w:val="009C156D"/>
    <w:rsid w:val="009C1EFE"/>
    <w:rsid w:val="009C3DB9"/>
    <w:rsid w:val="009D059E"/>
    <w:rsid w:val="009D0ADC"/>
    <w:rsid w:val="009D0B95"/>
    <w:rsid w:val="009D0D2C"/>
    <w:rsid w:val="009D16ED"/>
    <w:rsid w:val="009D4C24"/>
    <w:rsid w:val="009D586B"/>
    <w:rsid w:val="009D5D0C"/>
    <w:rsid w:val="009D67BC"/>
    <w:rsid w:val="009E1DDC"/>
    <w:rsid w:val="009E42D0"/>
    <w:rsid w:val="009E7717"/>
    <w:rsid w:val="009F08B3"/>
    <w:rsid w:val="009F08B7"/>
    <w:rsid w:val="009F160F"/>
    <w:rsid w:val="009F263F"/>
    <w:rsid w:val="009F5042"/>
    <w:rsid w:val="009F7C02"/>
    <w:rsid w:val="00A01161"/>
    <w:rsid w:val="00A011F2"/>
    <w:rsid w:val="00A01C0C"/>
    <w:rsid w:val="00A03F81"/>
    <w:rsid w:val="00A044E9"/>
    <w:rsid w:val="00A05565"/>
    <w:rsid w:val="00A0779D"/>
    <w:rsid w:val="00A079BB"/>
    <w:rsid w:val="00A10AA5"/>
    <w:rsid w:val="00A11974"/>
    <w:rsid w:val="00A12A6A"/>
    <w:rsid w:val="00A14365"/>
    <w:rsid w:val="00A2027E"/>
    <w:rsid w:val="00A20D20"/>
    <w:rsid w:val="00A211E8"/>
    <w:rsid w:val="00A21D2B"/>
    <w:rsid w:val="00A21F2B"/>
    <w:rsid w:val="00A22856"/>
    <w:rsid w:val="00A237EF"/>
    <w:rsid w:val="00A2608C"/>
    <w:rsid w:val="00A2636A"/>
    <w:rsid w:val="00A2641B"/>
    <w:rsid w:val="00A264A8"/>
    <w:rsid w:val="00A27E61"/>
    <w:rsid w:val="00A30C52"/>
    <w:rsid w:val="00A31736"/>
    <w:rsid w:val="00A335C8"/>
    <w:rsid w:val="00A34C89"/>
    <w:rsid w:val="00A355AE"/>
    <w:rsid w:val="00A359A7"/>
    <w:rsid w:val="00A368FD"/>
    <w:rsid w:val="00A377BD"/>
    <w:rsid w:val="00A40698"/>
    <w:rsid w:val="00A415E1"/>
    <w:rsid w:val="00A41B6D"/>
    <w:rsid w:val="00A41D8D"/>
    <w:rsid w:val="00A44031"/>
    <w:rsid w:val="00A4507C"/>
    <w:rsid w:val="00A45DEB"/>
    <w:rsid w:val="00A45FBB"/>
    <w:rsid w:val="00A4763E"/>
    <w:rsid w:val="00A501BE"/>
    <w:rsid w:val="00A50667"/>
    <w:rsid w:val="00A51B14"/>
    <w:rsid w:val="00A61145"/>
    <w:rsid w:val="00A61326"/>
    <w:rsid w:val="00A63018"/>
    <w:rsid w:val="00A64F60"/>
    <w:rsid w:val="00A70522"/>
    <w:rsid w:val="00A716BD"/>
    <w:rsid w:val="00A72804"/>
    <w:rsid w:val="00A73820"/>
    <w:rsid w:val="00A73DA8"/>
    <w:rsid w:val="00A74520"/>
    <w:rsid w:val="00A83A98"/>
    <w:rsid w:val="00A84063"/>
    <w:rsid w:val="00A86495"/>
    <w:rsid w:val="00A870CF"/>
    <w:rsid w:val="00A8784D"/>
    <w:rsid w:val="00A90239"/>
    <w:rsid w:val="00A90371"/>
    <w:rsid w:val="00A9163D"/>
    <w:rsid w:val="00A92993"/>
    <w:rsid w:val="00A92E5D"/>
    <w:rsid w:val="00A944A4"/>
    <w:rsid w:val="00A96FA7"/>
    <w:rsid w:val="00AA3322"/>
    <w:rsid w:val="00AA4082"/>
    <w:rsid w:val="00AA529D"/>
    <w:rsid w:val="00AA5A6A"/>
    <w:rsid w:val="00AA5C01"/>
    <w:rsid w:val="00AA694B"/>
    <w:rsid w:val="00AA73DF"/>
    <w:rsid w:val="00AB4632"/>
    <w:rsid w:val="00AB61A0"/>
    <w:rsid w:val="00AC0648"/>
    <w:rsid w:val="00AC0EDE"/>
    <w:rsid w:val="00AC112A"/>
    <w:rsid w:val="00AC175E"/>
    <w:rsid w:val="00AC3E4F"/>
    <w:rsid w:val="00AC418A"/>
    <w:rsid w:val="00AC512C"/>
    <w:rsid w:val="00AC7238"/>
    <w:rsid w:val="00AC7740"/>
    <w:rsid w:val="00AD0BD9"/>
    <w:rsid w:val="00AD0D13"/>
    <w:rsid w:val="00AD4275"/>
    <w:rsid w:val="00AD5D2F"/>
    <w:rsid w:val="00AD7B5C"/>
    <w:rsid w:val="00AE04B2"/>
    <w:rsid w:val="00AE055B"/>
    <w:rsid w:val="00AE0919"/>
    <w:rsid w:val="00AE16C7"/>
    <w:rsid w:val="00AE261A"/>
    <w:rsid w:val="00AE3EC2"/>
    <w:rsid w:val="00AE434D"/>
    <w:rsid w:val="00AE4491"/>
    <w:rsid w:val="00AE47E3"/>
    <w:rsid w:val="00AE4B04"/>
    <w:rsid w:val="00AE52D8"/>
    <w:rsid w:val="00AE72E9"/>
    <w:rsid w:val="00AF0493"/>
    <w:rsid w:val="00AF10DB"/>
    <w:rsid w:val="00AF1134"/>
    <w:rsid w:val="00AF153D"/>
    <w:rsid w:val="00AF1AA4"/>
    <w:rsid w:val="00AF325A"/>
    <w:rsid w:val="00AF45BB"/>
    <w:rsid w:val="00AF5257"/>
    <w:rsid w:val="00AF5AAF"/>
    <w:rsid w:val="00B00BF3"/>
    <w:rsid w:val="00B00C8A"/>
    <w:rsid w:val="00B01F48"/>
    <w:rsid w:val="00B01FD4"/>
    <w:rsid w:val="00B066CE"/>
    <w:rsid w:val="00B06C66"/>
    <w:rsid w:val="00B07696"/>
    <w:rsid w:val="00B101CC"/>
    <w:rsid w:val="00B1042A"/>
    <w:rsid w:val="00B106AD"/>
    <w:rsid w:val="00B11984"/>
    <w:rsid w:val="00B12232"/>
    <w:rsid w:val="00B12F86"/>
    <w:rsid w:val="00B13883"/>
    <w:rsid w:val="00B15083"/>
    <w:rsid w:val="00B158BC"/>
    <w:rsid w:val="00B15B7F"/>
    <w:rsid w:val="00B17799"/>
    <w:rsid w:val="00B1794B"/>
    <w:rsid w:val="00B22298"/>
    <w:rsid w:val="00B234C1"/>
    <w:rsid w:val="00B25F3F"/>
    <w:rsid w:val="00B25F4F"/>
    <w:rsid w:val="00B27917"/>
    <w:rsid w:val="00B319AE"/>
    <w:rsid w:val="00B33EC5"/>
    <w:rsid w:val="00B34BD8"/>
    <w:rsid w:val="00B35368"/>
    <w:rsid w:val="00B35D78"/>
    <w:rsid w:val="00B36CF6"/>
    <w:rsid w:val="00B37E4E"/>
    <w:rsid w:val="00B42023"/>
    <w:rsid w:val="00B42BE2"/>
    <w:rsid w:val="00B45752"/>
    <w:rsid w:val="00B46F67"/>
    <w:rsid w:val="00B4709B"/>
    <w:rsid w:val="00B47E82"/>
    <w:rsid w:val="00B50516"/>
    <w:rsid w:val="00B51263"/>
    <w:rsid w:val="00B53AB8"/>
    <w:rsid w:val="00B54253"/>
    <w:rsid w:val="00B565BF"/>
    <w:rsid w:val="00B570F8"/>
    <w:rsid w:val="00B574AB"/>
    <w:rsid w:val="00B61493"/>
    <w:rsid w:val="00B62402"/>
    <w:rsid w:val="00B62C62"/>
    <w:rsid w:val="00B643BC"/>
    <w:rsid w:val="00B645A2"/>
    <w:rsid w:val="00B660E1"/>
    <w:rsid w:val="00B671A8"/>
    <w:rsid w:val="00B67463"/>
    <w:rsid w:val="00B7485E"/>
    <w:rsid w:val="00B74C61"/>
    <w:rsid w:val="00B76F95"/>
    <w:rsid w:val="00B84F6B"/>
    <w:rsid w:val="00B851D9"/>
    <w:rsid w:val="00B85D63"/>
    <w:rsid w:val="00B86785"/>
    <w:rsid w:val="00B8771E"/>
    <w:rsid w:val="00B9034C"/>
    <w:rsid w:val="00B93246"/>
    <w:rsid w:val="00B932BE"/>
    <w:rsid w:val="00B9466C"/>
    <w:rsid w:val="00B96912"/>
    <w:rsid w:val="00B96D0E"/>
    <w:rsid w:val="00B96D40"/>
    <w:rsid w:val="00B97658"/>
    <w:rsid w:val="00B97689"/>
    <w:rsid w:val="00BA0290"/>
    <w:rsid w:val="00BA060F"/>
    <w:rsid w:val="00BA0703"/>
    <w:rsid w:val="00BA0DEA"/>
    <w:rsid w:val="00BA13F9"/>
    <w:rsid w:val="00BA1CBB"/>
    <w:rsid w:val="00BA22F7"/>
    <w:rsid w:val="00BA29D0"/>
    <w:rsid w:val="00BA6354"/>
    <w:rsid w:val="00BA69EA"/>
    <w:rsid w:val="00BA7A1B"/>
    <w:rsid w:val="00BB1646"/>
    <w:rsid w:val="00BB16C6"/>
    <w:rsid w:val="00BB1935"/>
    <w:rsid w:val="00BB2B2F"/>
    <w:rsid w:val="00BB51C3"/>
    <w:rsid w:val="00BB7C19"/>
    <w:rsid w:val="00BB7DA8"/>
    <w:rsid w:val="00BC094B"/>
    <w:rsid w:val="00BC0B6F"/>
    <w:rsid w:val="00BC18E5"/>
    <w:rsid w:val="00BC686E"/>
    <w:rsid w:val="00BC6905"/>
    <w:rsid w:val="00BC7A55"/>
    <w:rsid w:val="00BD285E"/>
    <w:rsid w:val="00BD2B86"/>
    <w:rsid w:val="00BD347A"/>
    <w:rsid w:val="00BD3B8E"/>
    <w:rsid w:val="00BD46A5"/>
    <w:rsid w:val="00BD6A09"/>
    <w:rsid w:val="00BE068C"/>
    <w:rsid w:val="00BE5EBC"/>
    <w:rsid w:val="00BF0A98"/>
    <w:rsid w:val="00BF2A82"/>
    <w:rsid w:val="00BF2E37"/>
    <w:rsid w:val="00BF4111"/>
    <w:rsid w:val="00BF4214"/>
    <w:rsid w:val="00BF4930"/>
    <w:rsid w:val="00BF5496"/>
    <w:rsid w:val="00BF572A"/>
    <w:rsid w:val="00BF5B57"/>
    <w:rsid w:val="00BF6A9B"/>
    <w:rsid w:val="00C0071F"/>
    <w:rsid w:val="00C02023"/>
    <w:rsid w:val="00C04FBE"/>
    <w:rsid w:val="00C05E02"/>
    <w:rsid w:val="00C07D53"/>
    <w:rsid w:val="00C10E5E"/>
    <w:rsid w:val="00C115BD"/>
    <w:rsid w:val="00C12039"/>
    <w:rsid w:val="00C12569"/>
    <w:rsid w:val="00C12BBD"/>
    <w:rsid w:val="00C13D19"/>
    <w:rsid w:val="00C144DC"/>
    <w:rsid w:val="00C16671"/>
    <w:rsid w:val="00C17173"/>
    <w:rsid w:val="00C171BB"/>
    <w:rsid w:val="00C17B29"/>
    <w:rsid w:val="00C22FE1"/>
    <w:rsid w:val="00C2340D"/>
    <w:rsid w:val="00C23E67"/>
    <w:rsid w:val="00C245CB"/>
    <w:rsid w:val="00C26CF7"/>
    <w:rsid w:val="00C31A84"/>
    <w:rsid w:val="00C34514"/>
    <w:rsid w:val="00C42E05"/>
    <w:rsid w:val="00C42E4E"/>
    <w:rsid w:val="00C43B31"/>
    <w:rsid w:val="00C44DF9"/>
    <w:rsid w:val="00C46598"/>
    <w:rsid w:val="00C5281A"/>
    <w:rsid w:val="00C5367D"/>
    <w:rsid w:val="00C542DF"/>
    <w:rsid w:val="00C548F0"/>
    <w:rsid w:val="00C54A2A"/>
    <w:rsid w:val="00C6178F"/>
    <w:rsid w:val="00C61F55"/>
    <w:rsid w:val="00C62CB8"/>
    <w:rsid w:val="00C62F87"/>
    <w:rsid w:val="00C63E74"/>
    <w:rsid w:val="00C63ED1"/>
    <w:rsid w:val="00C67399"/>
    <w:rsid w:val="00C7392E"/>
    <w:rsid w:val="00C7508B"/>
    <w:rsid w:val="00C75BC7"/>
    <w:rsid w:val="00C76A12"/>
    <w:rsid w:val="00C76B93"/>
    <w:rsid w:val="00C813E7"/>
    <w:rsid w:val="00C82822"/>
    <w:rsid w:val="00C82BFA"/>
    <w:rsid w:val="00C84640"/>
    <w:rsid w:val="00C853DA"/>
    <w:rsid w:val="00C860C1"/>
    <w:rsid w:val="00C86747"/>
    <w:rsid w:val="00C91D5D"/>
    <w:rsid w:val="00C93510"/>
    <w:rsid w:val="00C95E20"/>
    <w:rsid w:val="00C962BB"/>
    <w:rsid w:val="00CA3962"/>
    <w:rsid w:val="00CA493B"/>
    <w:rsid w:val="00CA5CC2"/>
    <w:rsid w:val="00CA661C"/>
    <w:rsid w:val="00CA720E"/>
    <w:rsid w:val="00CA7355"/>
    <w:rsid w:val="00CB1796"/>
    <w:rsid w:val="00CB5004"/>
    <w:rsid w:val="00CB510D"/>
    <w:rsid w:val="00CB5933"/>
    <w:rsid w:val="00CB6930"/>
    <w:rsid w:val="00CB74B4"/>
    <w:rsid w:val="00CB7FE2"/>
    <w:rsid w:val="00CC231C"/>
    <w:rsid w:val="00CC303C"/>
    <w:rsid w:val="00CC5E50"/>
    <w:rsid w:val="00CC6DE5"/>
    <w:rsid w:val="00CC7ACA"/>
    <w:rsid w:val="00CD29D5"/>
    <w:rsid w:val="00CD56D7"/>
    <w:rsid w:val="00CD6BA0"/>
    <w:rsid w:val="00CD733F"/>
    <w:rsid w:val="00CD7A9D"/>
    <w:rsid w:val="00CE0714"/>
    <w:rsid w:val="00CE0F97"/>
    <w:rsid w:val="00CE2E70"/>
    <w:rsid w:val="00CE4D22"/>
    <w:rsid w:val="00CE555E"/>
    <w:rsid w:val="00CE6B9A"/>
    <w:rsid w:val="00CE76C2"/>
    <w:rsid w:val="00CF2395"/>
    <w:rsid w:val="00CF3D3F"/>
    <w:rsid w:val="00CF65EF"/>
    <w:rsid w:val="00CF7AA7"/>
    <w:rsid w:val="00D043C3"/>
    <w:rsid w:val="00D04DA3"/>
    <w:rsid w:val="00D05507"/>
    <w:rsid w:val="00D06E87"/>
    <w:rsid w:val="00D07833"/>
    <w:rsid w:val="00D11408"/>
    <w:rsid w:val="00D13FFC"/>
    <w:rsid w:val="00D14F5B"/>
    <w:rsid w:val="00D17469"/>
    <w:rsid w:val="00D17EB5"/>
    <w:rsid w:val="00D17F89"/>
    <w:rsid w:val="00D219CE"/>
    <w:rsid w:val="00D22E0B"/>
    <w:rsid w:val="00D24D44"/>
    <w:rsid w:val="00D251E2"/>
    <w:rsid w:val="00D27D74"/>
    <w:rsid w:val="00D30168"/>
    <w:rsid w:val="00D32FEC"/>
    <w:rsid w:val="00D33367"/>
    <w:rsid w:val="00D33F89"/>
    <w:rsid w:val="00D34F4B"/>
    <w:rsid w:val="00D35092"/>
    <w:rsid w:val="00D358F8"/>
    <w:rsid w:val="00D40749"/>
    <w:rsid w:val="00D4252A"/>
    <w:rsid w:val="00D43431"/>
    <w:rsid w:val="00D442CC"/>
    <w:rsid w:val="00D450DD"/>
    <w:rsid w:val="00D4695E"/>
    <w:rsid w:val="00D46B6A"/>
    <w:rsid w:val="00D475EF"/>
    <w:rsid w:val="00D509DF"/>
    <w:rsid w:val="00D50EF8"/>
    <w:rsid w:val="00D530FA"/>
    <w:rsid w:val="00D53114"/>
    <w:rsid w:val="00D53D74"/>
    <w:rsid w:val="00D544F6"/>
    <w:rsid w:val="00D55C9C"/>
    <w:rsid w:val="00D57B98"/>
    <w:rsid w:val="00D623E8"/>
    <w:rsid w:val="00D625A3"/>
    <w:rsid w:val="00D6513C"/>
    <w:rsid w:val="00D677DB"/>
    <w:rsid w:val="00D6786C"/>
    <w:rsid w:val="00D708EF"/>
    <w:rsid w:val="00D71779"/>
    <w:rsid w:val="00D71C18"/>
    <w:rsid w:val="00D71CDD"/>
    <w:rsid w:val="00D74732"/>
    <w:rsid w:val="00D750EB"/>
    <w:rsid w:val="00D75A29"/>
    <w:rsid w:val="00D75F91"/>
    <w:rsid w:val="00D762F4"/>
    <w:rsid w:val="00D77C03"/>
    <w:rsid w:val="00D77CED"/>
    <w:rsid w:val="00D77E0D"/>
    <w:rsid w:val="00D80C83"/>
    <w:rsid w:val="00D811AE"/>
    <w:rsid w:val="00D84CC4"/>
    <w:rsid w:val="00D84E61"/>
    <w:rsid w:val="00D86053"/>
    <w:rsid w:val="00D8776B"/>
    <w:rsid w:val="00D91B2E"/>
    <w:rsid w:val="00D9472C"/>
    <w:rsid w:val="00D960FB"/>
    <w:rsid w:val="00D96DCF"/>
    <w:rsid w:val="00DA0BBB"/>
    <w:rsid w:val="00DA26EB"/>
    <w:rsid w:val="00DA3044"/>
    <w:rsid w:val="00DA4535"/>
    <w:rsid w:val="00DA4D7F"/>
    <w:rsid w:val="00DA62E4"/>
    <w:rsid w:val="00DA6582"/>
    <w:rsid w:val="00DA684D"/>
    <w:rsid w:val="00DB09FE"/>
    <w:rsid w:val="00DB1642"/>
    <w:rsid w:val="00DB2DFE"/>
    <w:rsid w:val="00DB5371"/>
    <w:rsid w:val="00DB5DCC"/>
    <w:rsid w:val="00DB6A0E"/>
    <w:rsid w:val="00DC1654"/>
    <w:rsid w:val="00DC357F"/>
    <w:rsid w:val="00DC3EAD"/>
    <w:rsid w:val="00DD2032"/>
    <w:rsid w:val="00DD4E77"/>
    <w:rsid w:val="00DD506C"/>
    <w:rsid w:val="00DE1174"/>
    <w:rsid w:val="00DE13EE"/>
    <w:rsid w:val="00DE1772"/>
    <w:rsid w:val="00DE2FB9"/>
    <w:rsid w:val="00DE3062"/>
    <w:rsid w:val="00DE3E92"/>
    <w:rsid w:val="00DF0DE5"/>
    <w:rsid w:val="00DF1085"/>
    <w:rsid w:val="00DF1895"/>
    <w:rsid w:val="00DF4162"/>
    <w:rsid w:val="00DF7FE1"/>
    <w:rsid w:val="00E01889"/>
    <w:rsid w:val="00E01C72"/>
    <w:rsid w:val="00E01DD9"/>
    <w:rsid w:val="00E024B6"/>
    <w:rsid w:val="00E0353C"/>
    <w:rsid w:val="00E03C2D"/>
    <w:rsid w:val="00E06D65"/>
    <w:rsid w:val="00E103B8"/>
    <w:rsid w:val="00E13870"/>
    <w:rsid w:val="00E150B7"/>
    <w:rsid w:val="00E16F2A"/>
    <w:rsid w:val="00E172FF"/>
    <w:rsid w:val="00E17795"/>
    <w:rsid w:val="00E17865"/>
    <w:rsid w:val="00E20632"/>
    <w:rsid w:val="00E20F3A"/>
    <w:rsid w:val="00E210DA"/>
    <w:rsid w:val="00E2360A"/>
    <w:rsid w:val="00E24DE1"/>
    <w:rsid w:val="00E25F55"/>
    <w:rsid w:val="00E3058A"/>
    <w:rsid w:val="00E31A37"/>
    <w:rsid w:val="00E32122"/>
    <w:rsid w:val="00E33047"/>
    <w:rsid w:val="00E332C7"/>
    <w:rsid w:val="00E33624"/>
    <w:rsid w:val="00E35B26"/>
    <w:rsid w:val="00E36B1D"/>
    <w:rsid w:val="00E40C30"/>
    <w:rsid w:val="00E42C91"/>
    <w:rsid w:val="00E44181"/>
    <w:rsid w:val="00E44EB9"/>
    <w:rsid w:val="00E44F58"/>
    <w:rsid w:val="00E4637D"/>
    <w:rsid w:val="00E46469"/>
    <w:rsid w:val="00E515D3"/>
    <w:rsid w:val="00E5303F"/>
    <w:rsid w:val="00E53D3C"/>
    <w:rsid w:val="00E56BD8"/>
    <w:rsid w:val="00E56EF2"/>
    <w:rsid w:val="00E57D54"/>
    <w:rsid w:val="00E60B8C"/>
    <w:rsid w:val="00E62521"/>
    <w:rsid w:val="00E6287A"/>
    <w:rsid w:val="00E62A1B"/>
    <w:rsid w:val="00E63B15"/>
    <w:rsid w:val="00E64EF6"/>
    <w:rsid w:val="00E660B7"/>
    <w:rsid w:val="00E6737E"/>
    <w:rsid w:val="00E67760"/>
    <w:rsid w:val="00E67C6C"/>
    <w:rsid w:val="00E70460"/>
    <w:rsid w:val="00E706D7"/>
    <w:rsid w:val="00E7265F"/>
    <w:rsid w:val="00E76075"/>
    <w:rsid w:val="00E76603"/>
    <w:rsid w:val="00E76996"/>
    <w:rsid w:val="00E77476"/>
    <w:rsid w:val="00E77633"/>
    <w:rsid w:val="00E77A57"/>
    <w:rsid w:val="00E801B3"/>
    <w:rsid w:val="00E80800"/>
    <w:rsid w:val="00E80F0F"/>
    <w:rsid w:val="00E81778"/>
    <w:rsid w:val="00E82B40"/>
    <w:rsid w:val="00E84CCC"/>
    <w:rsid w:val="00E90196"/>
    <w:rsid w:val="00E91215"/>
    <w:rsid w:val="00E91A9E"/>
    <w:rsid w:val="00E91E1F"/>
    <w:rsid w:val="00E92C87"/>
    <w:rsid w:val="00E93CC1"/>
    <w:rsid w:val="00E940C9"/>
    <w:rsid w:val="00E94485"/>
    <w:rsid w:val="00E97169"/>
    <w:rsid w:val="00E97F98"/>
    <w:rsid w:val="00EA2382"/>
    <w:rsid w:val="00EA3E99"/>
    <w:rsid w:val="00EB0949"/>
    <w:rsid w:val="00EB2712"/>
    <w:rsid w:val="00EB2A74"/>
    <w:rsid w:val="00EB30C7"/>
    <w:rsid w:val="00EB4DB1"/>
    <w:rsid w:val="00EB5171"/>
    <w:rsid w:val="00EB5AA8"/>
    <w:rsid w:val="00EB60C8"/>
    <w:rsid w:val="00EB639B"/>
    <w:rsid w:val="00EB6475"/>
    <w:rsid w:val="00EB6ADF"/>
    <w:rsid w:val="00EB7C18"/>
    <w:rsid w:val="00EC0E4A"/>
    <w:rsid w:val="00EC3C11"/>
    <w:rsid w:val="00EC47E6"/>
    <w:rsid w:val="00EC63B7"/>
    <w:rsid w:val="00EC6A77"/>
    <w:rsid w:val="00EC6DDD"/>
    <w:rsid w:val="00ED10C7"/>
    <w:rsid w:val="00ED22E5"/>
    <w:rsid w:val="00ED33D3"/>
    <w:rsid w:val="00ED3DE1"/>
    <w:rsid w:val="00ED4F4D"/>
    <w:rsid w:val="00ED4F91"/>
    <w:rsid w:val="00ED501B"/>
    <w:rsid w:val="00EE03AC"/>
    <w:rsid w:val="00EE5B06"/>
    <w:rsid w:val="00EE71BF"/>
    <w:rsid w:val="00EF09BB"/>
    <w:rsid w:val="00EF1C59"/>
    <w:rsid w:val="00EF2600"/>
    <w:rsid w:val="00EF296D"/>
    <w:rsid w:val="00EF335F"/>
    <w:rsid w:val="00EF39E2"/>
    <w:rsid w:val="00EF53EB"/>
    <w:rsid w:val="00EF634D"/>
    <w:rsid w:val="00EF6AEB"/>
    <w:rsid w:val="00F010B6"/>
    <w:rsid w:val="00F01EF8"/>
    <w:rsid w:val="00F0286A"/>
    <w:rsid w:val="00F03008"/>
    <w:rsid w:val="00F04C4E"/>
    <w:rsid w:val="00F04E6E"/>
    <w:rsid w:val="00F06892"/>
    <w:rsid w:val="00F100AC"/>
    <w:rsid w:val="00F100CA"/>
    <w:rsid w:val="00F10EC8"/>
    <w:rsid w:val="00F11B8C"/>
    <w:rsid w:val="00F13411"/>
    <w:rsid w:val="00F147F9"/>
    <w:rsid w:val="00F14C65"/>
    <w:rsid w:val="00F1719A"/>
    <w:rsid w:val="00F171D7"/>
    <w:rsid w:val="00F17958"/>
    <w:rsid w:val="00F20414"/>
    <w:rsid w:val="00F204A7"/>
    <w:rsid w:val="00F23B94"/>
    <w:rsid w:val="00F247A7"/>
    <w:rsid w:val="00F248FF"/>
    <w:rsid w:val="00F252B1"/>
    <w:rsid w:val="00F26309"/>
    <w:rsid w:val="00F26BF4"/>
    <w:rsid w:val="00F26EC4"/>
    <w:rsid w:val="00F26FD6"/>
    <w:rsid w:val="00F27597"/>
    <w:rsid w:val="00F3079B"/>
    <w:rsid w:val="00F32D42"/>
    <w:rsid w:val="00F331DE"/>
    <w:rsid w:val="00F33B31"/>
    <w:rsid w:val="00F34326"/>
    <w:rsid w:val="00F34908"/>
    <w:rsid w:val="00F367FA"/>
    <w:rsid w:val="00F379B9"/>
    <w:rsid w:val="00F40262"/>
    <w:rsid w:val="00F423E8"/>
    <w:rsid w:val="00F4251F"/>
    <w:rsid w:val="00F42CF6"/>
    <w:rsid w:val="00F459F1"/>
    <w:rsid w:val="00F507C0"/>
    <w:rsid w:val="00F5133B"/>
    <w:rsid w:val="00F51370"/>
    <w:rsid w:val="00F51E3B"/>
    <w:rsid w:val="00F5459E"/>
    <w:rsid w:val="00F55186"/>
    <w:rsid w:val="00F55680"/>
    <w:rsid w:val="00F56E69"/>
    <w:rsid w:val="00F5749B"/>
    <w:rsid w:val="00F64387"/>
    <w:rsid w:val="00F647BE"/>
    <w:rsid w:val="00F66355"/>
    <w:rsid w:val="00F668D4"/>
    <w:rsid w:val="00F67130"/>
    <w:rsid w:val="00F701AC"/>
    <w:rsid w:val="00F71861"/>
    <w:rsid w:val="00F739CA"/>
    <w:rsid w:val="00F749EF"/>
    <w:rsid w:val="00F74A6B"/>
    <w:rsid w:val="00F777AC"/>
    <w:rsid w:val="00F811A5"/>
    <w:rsid w:val="00F8127B"/>
    <w:rsid w:val="00F827CA"/>
    <w:rsid w:val="00F864E1"/>
    <w:rsid w:val="00F8688D"/>
    <w:rsid w:val="00F8708A"/>
    <w:rsid w:val="00F8728F"/>
    <w:rsid w:val="00F87822"/>
    <w:rsid w:val="00F91F40"/>
    <w:rsid w:val="00F946B3"/>
    <w:rsid w:val="00F97C3C"/>
    <w:rsid w:val="00FA0029"/>
    <w:rsid w:val="00FA0E0B"/>
    <w:rsid w:val="00FA1F1E"/>
    <w:rsid w:val="00FA2739"/>
    <w:rsid w:val="00FA488F"/>
    <w:rsid w:val="00FA4CD7"/>
    <w:rsid w:val="00FA679B"/>
    <w:rsid w:val="00FA76F4"/>
    <w:rsid w:val="00FA7EE3"/>
    <w:rsid w:val="00FB07AF"/>
    <w:rsid w:val="00FB0D25"/>
    <w:rsid w:val="00FB19B5"/>
    <w:rsid w:val="00FB2C8B"/>
    <w:rsid w:val="00FB33A6"/>
    <w:rsid w:val="00FB5198"/>
    <w:rsid w:val="00FB6A4E"/>
    <w:rsid w:val="00FB6D5F"/>
    <w:rsid w:val="00FB6DA0"/>
    <w:rsid w:val="00FB7143"/>
    <w:rsid w:val="00FC7348"/>
    <w:rsid w:val="00FC7B8D"/>
    <w:rsid w:val="00FD1276"/>
    <w:rsid w:val="00FD127E"/>
    <w:rsid w:val="00FD418D"/>
    <w:rsid w:val="00FD532B"/>
    <w:rsid w:val="00FD6989"/>
    <w:rsid w:val="00FE0928"/>
    <w:rsid w:val="00FE0A0A"/>
    <w:rsid w:val="00FE1AB7"/>
    <w:rsid w:val="00FE43CC"/>
    <w:rsid w:val="00FE455D"/>
    <w:rsid w:val="00FE4ED7"/>
    <w:rsid w:val="00FE5251"/>
    <w:rsid w:val="00FE53E8"/>
    <w:rsid w:val="00FE6FB3"/>
    <w:rsid w:val="00FF1112"/>
    <w:rsid w:val="00FF374E"/>
    <w:rsid w:val="00FF7B6B"/>
    <w:rsid w:val="01B8E90C"/>
    <w:rsid w:val="043CE28A"/>
    <w:rsid w:val="0533FE89"/>
    <w:rsid w:val="079F6C31"/>
    <w:rsid w:val="083F200E"/>
    <w:rsid w:val="0AF03397"/>
    <w:rsid w:val="0B9C99A1"/>
    <w:rsid w:val="10356796"/>
    <w:rsid w:val="1441F041"/>
    <w:rsid w:val="176EFE70"/>
    <w:rsid w:val="18EDD3EA"/>
    <w:rsid w:val="1C796CB6"/>
    <w:rsid w:val="2052B072"/>
    <w:rsid w:val="21D86958"/>
    <w:rsid w:val="25D8C154"/>
    <w:rsid w:val="2664F4C1"/>
    <w:rsid w:val="2A7C213C"/>
    <w:rsid w:val="2B4EAF8E"/>
    <w:rsid w:val="2D184494"/>
    <w:rsid w:val="32244F03"/>
    <w:rsid w:val="326B3E45"/>
    <w:rsid w:val="32CDE296"/>
    <w:rsid w:val="38FD9A6C"/>
    <w:rsid w:val="3DFC328F"/>
    <w:rsid w:val="4145AE19"/>
    <w:rsid w:val="43DE7C44"/>
    <w:rsid w:val="47ADAF91"/>
    <w:rsid w:val="47BB9235"/>
    <w:rsid w:val="49C558E8"/>
    <w:rsid w:val="4FB49D11"/>
    <w:rsid w:val="5123A6C4"/>
    <w:rsid w:val="51679570"/>
    <w:rsid w:val="51DC3CCF"/>
    <w:rsid w:val="51E4EAB4"/>
    <w:rsid w:val="5573F241"/>
    <w:rsid w:val="5604A8F6"/>
    <w:rsid w:val="57CE10E6"/>
    <w:rsid w:val="59DBB20D"/>
    <w:rsid w:val="5CD07C77"/>
    <w:rsid w:val="5E971EB5"/>
    <w:rsid w:val="5FF58D25"/>
    <w:rsid w:val="61AC4614"/>
    <w:rsid w:val="62C5BBB5"/>
    <w:rsid w:val="6359C453"/>
    <w:rsid w:val="64A2EAD9"/>
    <w:rsid w:val="67DE8AC8"/>
    <w:rsid w:val="6B2AF959"/>
    <w:rsid w:val="6F69401D"/>
    <w:rsid w:val="705C9C06"/>
    <w:rsid w:val="72CEA87A"/>
    <w:rsid w:val="76C0A5D2"/>
    <w:rsid w:val="76D44C6D"/>
    <w:rsid w:val="77F6794C"/>
    <w:rsid w:val="77F75A34"/>
    <w:rsid w:val="78CD73F7"/>
    <w:rsid w:val="7A7C7506"/>
    <w:rsid w:val="7E02FD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2FB30"/>
  <w15:docId w15:val="{2967CAA8-A0B6-47B2-96E4-2B329205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2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379B9"/>
    <w:pPr>
      <w:keepNext/>
      <w:keepLines/>
      <w:spacing w:before="40" w:after="0"/>
      <w:outlineLvl w:val="2"/>
    </w:pPr>
    <w:rPr>
      <w:rFonts w:asciiTheme="majorHAnsi" w:eastAsiaTheme="majorEastAsia" w:hAnsiTheme="majorHAnsi"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3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character" w:customStyle="1" w:styleId="Heading3Char">
    <w:name w:val="Heading 3 Char"/>
    <w:basedOn w:val="DefaultParagraphFont"/>
    <w:link w:val="Heading3"/>
    <w:uiPriority w:val="9"/>
    <w:rsid w:val="00F379B9"/>
    <w:rPr>
      <w:rFonts w:asciiTheme="majorHAnsi" w:eastAsiaTheme="majorEastAsia" w:hAnsiTheme="majorHAnsi" w:cstheme="majorBidi"/>
      <w:color w:val="243F60" w:themeColor="accent1" w:themeShade="7F"/>
      <w:sz w:val="24"/>
      <w:szCs w:val="24"/>
      <w:lang w:val="en-GB"/>
    </w:rPr>
  </w:style>
  <w:style w:type="table" w:customStyle="1" w:styleId="TableGrid1">
    <w:name w:val="Table Grid1"/>
    <w:basedOn w:val="TableNormal"/>
    <w:next w:val="TableGrid"/>
    <w:uiPriority w:val="39"/>
    <w:rsid w:val="00F379B9"/>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77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15211"/>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F701AC"/>
    <w:pPr>
      <w:spacing w:after="160"/>
      <w:ind w:left="720"/>
      <w:contextualSpacing/>
    </w:pPr>
    <w:rPr>
      <w:rFonts w:eastAsiaTheme="minorEastAsia"/>
      <w:sz w:val="21"/>
      <w:szCs w:val="21"/>
      <w:lang w:val="en-GB"/>
    </w:rPr>
  </w:style>
  <w:style w:type="character" w:styleId="Hyperlink">
    <w:name w:val="Hyperlink"/>
    <w:basedOn w:val="DefaultParagraphFont"/>
    <w:uiPriority w:val="99"/>
    <w:unhideWhenUsed/>
    <w:rsid w:val="00756DA5"/>
    <w:rPr>
      <w:color w:val="0000FF" w:themeColor="hyperlink"/>
      <w:u w:val="single"/>
    </w:rPr>
  </w:style>
  <w:style w:type="character" w:styleId="UnresolvedMention">
    <w:name w:val="Unresolved Mention"/>
    <w:basedOn w:val="DefaultParagraphFont"/>
    <w:uiPriority w:val="99"/>
    <w:semiHidden/>
    <w:unhideWhenUsed/>
    <w:rsid w:val="00756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1122">
      <w:bodyDiv w:val="1"/>
      <w:marLeft w:val="0"/>
      <w:marRight w:val="0"/>
      <w:marTop w:val="0"/>
      <w:marBottom w:val="0"/>
      <w:divBdr>
        <w:top w:val="none" w:sz="0" w:space="0" w:color="auto"/>
        <w:left w:val="none" w:sz="0" w:space="0" w:color="auto"/>
        <w:bottom w:val="none" w:sz="0" w:space="0" w:color="auto"/>
        <w:right w:val="none" w:sz="0" w:space="0" w:color="auto"/>
      </w:divBdr>
      <w:divsChild>
        <w:div w:id="989135195">
          <w:marLeft w:val="0"/>
          <w:marRight w:val="0"/>
          <w:marTop w:val="0"/>
          <w:marBottom w:val="0"/>
          <w:divBdr>
            <w:top w:val="none" w:sz="0" w:space="0" w:color="auto"/>
            <w:left w:val="none" w:sz="0" w:space="0" w:color="auto"/>
            <w:bottom w:val="none" w:sz="0" w:space="0" w:color="auto"/>
            <w:right w:val="none" w:sz="0" w:space="0" w:color="auto"/>
          </w:divBdr>
        </w:div>
        <w:div w:id="225260719">
          <w:marLeft w:val="0"/>
          <w:marRight w:val="0"/>
          <w:marTop w:val="0"/>
          <w:marBottom w:val="0"/>
          <w:divBdr>
            <w:top w:val="none" w:sz="0" w:space="0" w:color="auto"/>
            <w:left w:val="none" w:sz="0" w:space="0" w:color="auto"/>
            <w:bottom w:val="none" w:sz="0" w:space="0" w:color="auto"/>
            <w:right w:val="none" w:sz="0" w:space="0" w:color="auto"/>
          </w:divBdr>
        </w:div>
        <w:div w:id="726685329">
          <w:marLeft w:val="0"/>
          <w:marRight w:val="0"/>
          <w:marTop w:val="0"/>
          <w:marBottom w:val="0"/>
          <w:divBdr>
            <w:top w:val="none" w:sz="0" w:space="0" w:color="auto"/>
            <w:left w:val="none" w:sz="0" w:space="0" w:color="auto"/>
            <w:bottom w:val="none" w:sz="0" w:space="0" w:color="auto"/>
            <w:right w:val="none" w:sz="0" w:space="0" w:color="auto"/>
          </w:divBdr>
        </w:div>
        <w:div w:id="219827463">
          <w:marLeft w:val="0"/>
          <w:marRight w:val="0"/>
          <w:marTop w:val="0"/>
          <w:marBottom w:val="0"/>
          <w:divBdr>
            <w:top w:val="none" w:sz="0" w:space="0" w:color="auto"/>
            <w:left w:val="none" w:sz="0" w:space="0" w:color="auto"/>
            <w:bottom w:val="none" w:sz="0" w:space="0" w:color="auto"/>
            <w:right w:val="none" w:sz="0" w:space="0" w:color="auto"/>
          </w:divBdr>
        </w:div>
        <w:div w:id="359934019">
          <w:marLeft w:val="0"/>
          <w:marRight w:val="0"/>
          <w:marTop w:val="0"/>
          <w:marBottom w:val="0"/>
          <w:divBdr>
            <w:top w:val="none" w:sz="0" w:space="0" w:color="auto"/>
            <w:left w:val="none" w:sz="0" w:space="0" w:color="auto"/>
            <w:bottom w:val="none" w:sz="0" w:space="0" w:color="auto"/>
            <w:right w:val="none" w:sz="0" w:space="0" w:color="auto"/>
          </w:divBdr>
        </w:div>
        <w:div w:id="728308495">
          <w:marLeft w:val="0"/>
          <w:marRight w:val="0"/>
          <w:marTop w:val="0"/>
          <w:marBottom w:val="0"/>
          <w:divBdr>
            <w:top w:val="none" w:sz="0" w:space="0" w:color="auto"/>
            <w:left w:val="none" w:sz="0" w:space="0" w:color="auto"/>
            <w:bottom w:val="none" w:sz="0" w:space="0" w:color="auto"/>
            <w:right w:val="none" w:sz="0" w:space="0" w:color="auto"/>
          </w:divBdr>
        </w:div>
        <w:div w:id="718092904">
          <w:marLeft w:val="0"/>
          <w:marRight w:val="0"/>
          <w:marTop w:val="0"/>
          <w:marBottom w:val="0"/>
          <w:divBdr>
            <w:top w:val="none" w:sz="0" w:space="0" w:color="auto"/>
            <w:left w:val="none" w:sz="0" w:space="0" w:color="auto"/>
            <w:bottom w:val="none" w:sz="0" w:space="0" w:color="auto"/>
            <w:right w:val="none" w:sz="0" w:space="0" w:color="auto"/>
          </w:divBdr>
        </w:div>
        <w:div w:id="1087118440">
          <w:marLeft w:val="0"/>
          <w:marRight w:val="0"/>
          <w:marTop w:val="0"/>
          <w:marBottom w:val="0"/>
          <w:divBdr>
            <w:top w:val="none" w:sz="0" w:space="0" w:color="auto"/>
            <w:left w:val="none" w:sz="0" w:space="0" w:color="auto"/>
            <w:bottom w:val="none" w:sz="0" w:space="0" w:color="auto"/>
            <w:right w:val="none" w:sz="0" w:space="0" w:color="auto"/>
          </w:divBdr>
        </w:div>
        <w:div w:id="1062410853">
          <w:marLeft w:val="0"/>
          <w:marRight w:val="0"/>
          <w:marTop w:val="0"/>
          <w:marBottom w:val="0"/>
          <w:divBdr>
            <w:top w:val="none" w:sz="0" w:space="0" w:color="auto"/>
            <w:left w:val="none" w:sz="0" w:space="0" w:color="auto"/>
            <w:bottom w:val="none" w:sz="0" w:space="0" w:color="auto"/>
            <w:right w:val="none" w:sz="0" w:space="0" w:color="auto"/>
          </w:divBdr>
        </w:div>
        <w:div w:id="828792888">
          <w:marLeft w:val="0"/>
          <w:marRight w:val="0"/>
          <w:marTop w:val="0"/>
          <w:marBottom w:val="0"/>
          <w:divBdr>
            <w:top w:val="none" w:sz="0" w:space="0" w:color="auto"/>
            <w:left w:val="none" w:sz="0" w:space="0" w:color="auto"/>
            <w:bottom w:val="none" w:sz="0" w:space="0" w:color="auto"/>
            <w:right w:val="none" w:sz="0" w:space="0" w:color="auto"/>
          </w:divBdr>
        </w:div>
        <w:div w:id="2032299872">
          <w:marLeft w:val="0"/>
          <w:marRight w:val="0"/>
          <w:marTop w:val="0"/>
          <w:marBottom w:val="0"/>
          <w:divBdr>
            <w:top w:val="none" w:sz="0" w:space="0" w:color="auto"/>
            <w:left w:val="none" w:sz="0" w:space="0" w:color="auto"/>
            <w:bottom w:val="none" w:sz="0" w:space="0" w:color="auto"/>
            <w:right w:val="none" w:sz="0" w:space="0" w:color="auto"/>
          </w:divBdr>
        </w:div>
        <w:div w:id="1735158198">
          <w:marLeft w:val="0"/>
          <w:marRight w:val="0"/>
          <w:marTop w:val="0"/>
          <w:marBottom w:val="0"/>
          <w:divBdr>
            <w:top w:val="none" w:sz="0" w:space="0" w:color="auto"/>
            <w:left w:val="none" w:sz="0" w:space="0" w:color="auto"/>
            <w:bottom w:val="none" w:sz="0" w:space="0" w:color="auto"/>
            <w:right w:val="none" w:sz="0" w:space="0" w:color="auto"/>
          </w:divBdr>
        </w:div>
        <w:div w:id="584459053">
          <w:marLeft w:val="0"/>
          <w:marRight w:val="0"/>
          <w:marTop w:val="0"/>
          <w:marBottom w:val="0"/>
          <w:divBdr>
            <w:top w:val="none" w:sz="0" w:space="0" w:color="auto"/>
            <w:left w:val="none" w:sz="0" w:space="0" w:color="auto"/>
            <w:bottom w:val="none" w:sz="0" w:space="0" w:color="auto"/>
            <w:right w:val="none" w:sz="0" w:space="0" w:color="auto"/>
          </w:divBdr>
        </w:div>
        <w:div w:id="198708008">
          <w:marLeft w:val="0"/>
          <w:marRight w:val="0"/>
          <w:marTop w:val="0"/>
          <w:marBottom w:val="0"/>
          <w:divBdr>
            <w:top w:val="none" w:sz="0" w:space="0" w:color="auto"/>
            <w:left w:val="none" w:sz="0" w:space="0" w:color="auto"/>
            <w:bottom w:val="none" w:sz="0" w:space="0" w:color="auto"/>
            <w:right w:val="none" w:sz="0" w:space="0" w:color="auto"/>
          </w:divBdr>
        </w:div>
        <w:div w:id="193546052">
          <w:marLeft w:val="0"/>
          <w:marRight w:val="0"/>
          <w:marTop w:val="0"/>
          <w:marBottom w:val="0"/>
          <w:divBdr>
            <w:top w:val="none" w:sz="0" w:space="0" w:color="auto"/>
            <w:left w:val="none" w:sz="0" w:space="0" w:color="auto"/>
            <w:bottom w:val="none" w:sz="0" w:space="0" w:color="auto"/>
            <w:right w:val="none" w:sz="0" w:space="0" w:color="auto"/>
          </w:divBdr>
        </w:div>
        <w:div w:id="302930007">
          <w:marLeft w:val="0"/>
          <w:marRight w:val="0"/>
          <w:marTop w:val="0"/>
          <w:marBottom w:val="0"/>
          <w:divBdr>
            <w:top w:val="none" w:sz="0" w:space="0" w:color="auto"/>
            <w:left w:val="none" w:sz="0" w:space="0" w:color="auto"/>
            <w:bottom w:val="none" w:sz="0" w:space="0" w:color="auto"/>
            <w:right w:val="none" w:sz="0" w:space="0" w:color="auto"/>
          </w:divBdr>
        </w:div>
        <w:div w:id="919212058">
          <w:marLeft w:val="0"/>
          <w:marRight w:val="0"/>
          <w:marTop w:val="0"/>
          <w:marBottom w:val="0"/>
          <w:divBdr>
            <w:top w:val="none" w:sz="0" w:space="0" w:color="auto"/>
            <w:left w:val="none" w:sz="0" w:space="0" w:color="auto"/>
            <w:bottom w:val="none" w:sz="0" w:space="0" w:color="auto"/>
            <w:right w:val="none" w:sz="0" w:space="0" w:color="auto"/>
          </w:divBdr>
        </w:div>
        <w:div w:id="1050835632">
          <w:marLeft w:val="0"/>
          <w:marRight w:val="0"/>
          <w:marTop w:val="0"/>
          <w:marBottom w:val="0"/>
          <w:divBdr>
            <w:top w:val="none" w:sz="0" w:space="0" w:color="auto"/>
            <w:left w:val="none" w:sz="0" w:space="0" w:color="auto"/>
            <w:bottom w:val="none" w:sz="0" w:space="0" w:color="auto"/>
            <w:right w:val="none" w:sz="0" w:space="0" w:color="auto"/>
          </w:divBdr>
        </w:div>
        <w:div w:id="1368339254">
          <w:marLeft w:val="0"/>
          <w:marRight w:val="0"/>
          <w:marTop w:val="0"/>
          <w:marBottom w:val="0"/>
          <w:divBdr>
            <w:top w:val="none" w:sz="0" w:space="0" w:color="auto"/>
            <w:left w:val="none" w:sz="0" w:space="0" w:color="auto"/>
            <w:bottom w:val="none" w:sz="0" w:space="0" w:color="auto"/>
            <w:right w:val="none" w:sz="0" w:space="0" w:color="auto"/>
          </w:divBdr>
        </w:div>
        <w:div w:id="690765495">
          <w:marLeft w:val="0"/>
          <w:marRight w:val="0"/>
          <w:marTop w:val="0"/>
          <w:marBottom w:val="0"/>
          <w:divBdr>
            <w:top w:val="none" w:sz="0" w:space="0" w:color="auto"/>
            <w:left w:val="none" w:sz="0" w:space="0" w:color="auto"/>
            <w:bottom w:val="none" w:sz="0" w:space="0" w:color="auto"/>
            <w:right w:val="none" w:sz="0" w:space="0" w:color="auto"/>
          </w:divBdr>
        </w:div>
        <w:div w:id="544565703">
          <w:marLeft w:val="0"/>
          <w:marRight w:val="0"/>
          <w:marTop w:val="0"/>
          <w:marBottom w:val="0"/>
          <w:divBdr>
            <w:top w:val="none" w:sz="0" w:space="0" w:color="auto"/>
            <w:left w:val="none" w:sz="0" w:space="0" w:color="auto"/>
            <w:bottom w:val="none" w:sz="0" w:space="0" w:color="auto"/>
            <w:right w:val="none" w:sz="0" w:space="0" w:color="auto"/>
          </w:divBdr>
          <w:divsChild>
            <w:div w:id="468865234">
              <w:marLeft w:val="0"/>
              <w:marRight w:val="0"/>
              <w:marTop w:val="0"/>
              <w:marBottom w:val="0"/>
              <w:divBdr>
                <w:top w:val="none" w:sz="0" w:space="0" w:color="auto"/>
                <w:left w:val="none" w:sz="0" w:space="0" w:color="auto"/>
                <w:bottom w:val="none" w:sz="0" w:space="0" w:color="auto"/>
                <w:right w:val="none" w:sz="0" w:space="0" w:color="auto"/>
              </w:divBdr>
            </w:div>
            <w:div w:id="912666651">
              <w:marLeft w:val="0"/>
              <w:marRight w:val="0"/>
              <w:marTop w:val="0"/>
              <w:marBottom w:val="0"/>
              <w:divBdr>
                <w:top w:val="none" w:sz="0" w:space="0" w:color="auto"/>
                <w:left w:val="none" w:sz="0" w:space="0" w:color="auto"/>
                <w:bottom w:val="none" w:sz="0" w:space="0" w:color="auto"/>
                <w:right w:val="none" w:sz="0" w:space="0" w:color="auto"/>
              </w:divBdr>
            </w:div>
            <w:div w:id="85656815">
              <w:marLeft w:val="0"/>
              <w:marRight w:val="0"/>
              <w:marTop w:val="0"/>
              <w:marBottom w:val="0"/>
              <w:divBdr>
                <w:top w:val="none" w:sz="0" w:space="0" w:color="auto"/>
                <w:left w:val="none" w:sz="0" w:space="0" w:color="auto"/>
                <w:bottom w:val="none" w:sz="0" w:space="0" w:color="auto"/>
                <w:right w:val="none" w:sz="0" w:space="0" w:color="auto"/>
              </w:divBdr>
            </w:div>
            <w:div w:id="1317807338">
              <w:marLeft w:val="0"/>
              <w:marRight w:val="0"/>
              <w:marTop w:val="0"/>
              <w:marBottom w:val="0"/>
              <w:divBdr>
                <w:top w:val="none" w:sz="0" w:space="0" w:color="auto"/>
                <w:left w:val="none" w:sz="0" w:space="0" w:color="auto"/>
                <w:bottom w:val="none" w:sz="0" w:space="0" w:color="auto"/>
                <w:right w:val="none" w:sz="0" w:space="0" w:color="auto"/>
              </w:divBdr>
            </w:div>
            <w:div w:id="1195994401">
              <w:marLeft w:val="0"/>
              <w:marRight w:val="0"/>
              <w:marTop w:val="0"/>
              <w:marBottom w:val="0"/>
              <w:divBdr>
                <w:top w:val="none" w:sz="0" w:space="0" w:color="auto"/>
                <w:left w:val="none" w:sz="0" w:space="0" w:color="auto"/>
                <w:bottom w:val="none" w:sz="0" w:space="0" w:color="auto"/>
                <w:right w:val="none" w:sz="0" w:space="0" w:color="auto"/>
              </w:divBdr>
            </w:div>
            <w:div w:id="561986258">
              <w:marLeft w:val="0"/>
              <w:marRight w:val="0"/>
              <w:marTop w:val="0"/>
              <w:marBottom w:val="0"/>
              <w:divBdr>
                <w:top w:val="none" w:sz="0" w:space="0" w:color="auto"/>
                <w:left w:val="none" w:sz="0" w:space="0" w:color="auto"/>
                <w:bottom w:val="none" w:sz="0" w:space="0" w:color="auto"/>
                <w:right w:val="none" w:sz="0" w:space="0" w:color="auto"/>
              </w:divBdr>
            </w:div>
          </w:divsChild>
        </w:div>
        <w:div w:id="315689291">
          <w:marLeft w:val="0"/>
          <w:marRight w:val="0"/>
          <w:marTop w:val="0"/>
          <w:marBottom w:val="0"/>
          <w:divBdr>
            <w:top w:val="none" w:sz="0" w:space="0" w:color="auto"/>
            <w:left w:val="none" w:sz="0" w:space="0" w:color="auto"/>
            <w:bottom w:val="none" w:sz="0" w:space="0" w:color="auto"/>
            <w:right w:val="none" w:sz="0" w:space="0" w:color="auto"/>
          </w:divBdr>
        </w:div>
      </w:divsChild>
    </w:div>
    <w:div w:id="56128974">
      <w:bodyDiv w:val="1"/>
      <w:marLeft w:val="0"/>
      <w:marRight w:val="0"/>
      <w:marTop w:val="0"/>
      <w:marBottom w:val="0"/>
      <w:divBdr>
        <w:top w:val="none" w:sz="0" w:space="0" w:color="auto"/>
        <w:left w:val="none" w:sz="0" w:space="0" w:color="auto"/>
        <w:bottom w:val="none" w:sz="0" w:space="0" w:color="auto"/>
        <w:right w:val="none" w:sz="0" w:space="0" w:color="auto"/>
      </w:divBdr>
    </w:div>
    <w:div w:id="65305213">
      <w:bodyDiv w:val="1"/>
      <w:marLeft w:val="0"/>
      <w:marRight w:val="0"/>
      <w:marTop w:val="0"/>
      <w:marBottom w:val="0"/>
      <w:divBdr>
        <w:top w:val="none" w:sz="0" w:space="0" w:color="auto"/>
        <w:left w:val="none" w:sz="0" w:space="0" w:color="auto"/>
        <w:bottom w:val="none" w:sz="0" w:space="0" w:color="auto"/>
        <w:right w:val="none" w:sz="0" w:space="0" w:color="auto"/>
      </w:divBdr>
    </w:div>
    <w:div w:id="113015851">
      <w:bodyDiv w:val="1"/>
      <w:marLeft w:val="0"/>
      <w:marRight w:val="0"/>
      <w:marTop w:val="0"/>
      <w:marBottom w:val="0"/>
      <w:divBdr>
        <w:top w:val="none" w:sz="0" w:space="0" w:color="auto"/>
        <w:left w:val="none" w:sz="0" w:space="0" w:color="auto"/>
        <w:bottom w:val="none" w:sz="0" w:space="0" w:color="auto"/>
        <w:right w:val="none" w:sz="0" w:space="0" w:color="auto"/>
      </w:divBdr>
    </w:div>
    <w:div w:id="197742272">
      <w:bodyDiv w:val="1"/>
      <w:marLeft w:val="0"/>
      <w:marRight w:val="0"/>
      <w:marTop w:val="0"/>
      <w:marBottom w:val="0"/>
      <w:divBdr>
        <w:top w:val="none" w:sz="0" w:space="0" w:color="auto"/>
        <w:left w:val="none" w:sz="0" w:space="0" w:color="auto"/>
        <w:bottom w:val="none" w:sz="0" w:space="0" w:color="auto"/>
        <w:right w:val="none" w:sz="0" w:space="0" w:color="auto"/>
      </w:divBdr>
    </w:div>
    <w:div w:id="369379147">
      <w:bodyDiv w:val="1"/>
      <w:marLeft w:val="0"/>
      <w:marRight w:val="0"/>
      <w:marTop w:val="0"/>
      <w:marBottom w:val="0"/>
      <w:divBdr>
        <w:top w:val="none" w:sz="0" w:space="0" w:color="auto"/>
        <w:left w:val="none" w:sz="0" w:space="0" w:color="auto"/>
        <w:bottom w:val="none" w:sz="0" w:space="0" w:color="auto"/>
        <w:right w:val="none" w:sz="0" w:space="0" w:color="auto"/>
      </w:divBdr>
    </w:div>
    <w:div w:id="376130493">
      <w:bodyDiv w:val="1"/>
      <w:marLeft w:val="0"/>
      <w:marRight w:val="0"/>
      <w:marTop w:val="0"/>
      <w:marBottom w:val="0"/>
      <w:divBdr>
        <w:top w:val="none" w:sz="0" w:space="0" w:color="auto"/>
        <w:left w:val="none" w:sz="0" w:space="0" w:color="auto"/>
        <w:bottom w:val="none" w:sz="0" w:space="0" w:color="auto"/>
        <w:right w:val="none" w:sz="0" w:space="0" w:color="auto"/>
      </w:divBdr>
    </w:div>
    <w:div w:id="411775045">
      <w:bodyDiv w:val="1"/>
      <w:marLeft w:val="0"/>
      <w:marRight w:val="0"/>
      <w:marTop w:val="0"/>
      <w:marBottom w:val="0"/>
      <w:divBdr>
        <w:top w:val="none" w:sz="0" w:space="0" w:color="auto"/>
        <w:left w:val="none" w:sz="0" w:space="0" w:color="auto"/>
        <w:bottom w:val="none" w:sz="0" w:space="0" w:color="auto"/>
        <w:right w:val="none" w:sz="0" w:space="0" w:color="auto"/>
      </w:divBdr>
    </w:div>
    <w:div w:id="422381979">
      <w:bodyDiv w:val="1"/>
      <w:marLeft w:val="0"/>
      <w:marRight w:val="0"/>
      <w:marTop w:val="0"/>
      <w:marBottom w:val="0"/>
      <w:divBdr>
        <w:top w:val="none" w:sz="0" w:space="0" w:color="auto"/>
        <w:left w:val="none" w:sz="0" w:space="0" w:color="auto"/>
        <w:bottom w:val="none" w:sz="0" w:space="0" w:color="auto"/>
        <w:right w:val="none" w:sz="0" w:space="0" w:color="auto"/>
      </w:divBdr>
    </w:div>
    <w:div w:id="443117514">
      <w:bodyDiv w:val="1"/>
      <w:marLeft w:val="0"/>
      <w:marRight w:val="0"/>
      <w:marTop w:val="0"/>
      <w:marBottom w:val="0"/>
      <w:divBdr>
        <w:top w:val="none" w:sz="0" w:space="0" w:color="auto"/>
        <w:left w:val="none" w:sz="0" w:space="0" w:color="auto"/>
        <w:bottom w:val="none" w:sz="0" w:space="0" w:color="auto"/>
        <w:right w:val="none" w:sz="0" w:space="0" w:color="auto"/>
      </w:divBdr>
      <w:divsChild>
        <w:div w:id="1250042535">
          <w:marLeft w:val="0"/>
          <w:marRight w:val="0"/>
          <w:marTop w:val="0"/>
          <w:marBottom w:val="0"/>
          <w:divBdr>
            <w:top w:val="none" w:sz="0" w:space="0" w:color="auto"/>
            <w:left w:val="none" w:sz="0" w:space="0" w:color="auto"/>
            <w:bottom w:val="none" w:sz="0" w:space="0" w:color="auto"/>
            <w:right w:val="none" w:sz="0" w:space="0" w:color="auto"/>
          </w:divBdr>
        </w:div>
        <w:div w:id="1882353889">
          <w:marLeft w:val="0"/>
          <w:marRight w:val="0"/>
          <w:marTop w:val="0"/>
          <w:marBottom w:val="0"/>
          <w:divBdr>
            <w:top w:val="none" w:sz="0" w:space="0" w:color="auto"/>
            <w:left w:val="none" w:sz="0" w:space="0" w:color="auto"/>
            <w:bottom w:val="none" w:sz="0" w:space="0" w:color="auto"/>
            <w:right w:val="none" w:sz="0" w:space="0" w:color="auto"/>
          </w:divBdr>
        </w:div>
        <w:div w:id="458306549">
          <w:marLeft w:val="0"/>
          <w:marRight w:val="0"/>
          <w:marTop w:val="0"/>
          <w:marBottom w:val="0"/>
          <w:divBdr>
            <w:top w:val="none" w:sz="0" w:space="0" w:color="auto"/>
            <w:left w:val="none" w:sz="0" w:space="0" w:color="auto"/>
            <w:bottom w:val="none" w:sz="0" w:space="0" w:color="auto"/>
            <w:right w:val="none" w:sz="0" w:space="0" w:color="auto"/>
          </w:divBdr>
        </w:div>
        <w:div w:id="1563129885">
          <w:marLeft w:val="0"/>
          <w:marRight w:val="0"/>
          <w:marTop w:val="0"/>
          <w:marBottom w:val="0"/>
          <w:divBdr>
            <w:top w:val="none" w:sz="0" w:space="0" w:color="auto"/>
            <w:left w:val="none" w:sz="0" w:space="0" w:color="auto"/>
            <w:bottom w:val="none" w:sz="0" w:space="0" w:color="auto"/>
            <w:right w:val="none" w:sz="0" w:space="0" w:color="auto"/>
          </w:divBdr>
        </w:div>
        <w:div w:id="493763385">
          <w:marLeft w:val="0"/>
          <w:marRight w:val="0"/>
          <w:marTop w:val="0"/>
          <w:marBottom w:val="0"/>
          <w:divBdr>
            <w:top w:val="none" w:sz="0" w:space="0" w:color="auto"/>
            <w:left w:val="none" w:sz="0" w:space="0" w:color="auto"/>
            <w:bottom w:val="none" w:sz="0" w:space="0" w:color="auto"/>
            <w:right w:val="none" w:sz="0" w:space="0" w:color="auto"/>
          </w:divBdr>
        </w:div>
        <w:div w:id="134373181">
          <w:marLeft w:val="0"/>
          <w:marRight w:val="0"/>
          <w:marTop w:val="0"/>
          <w:marBottom w:val="0"/>
          <w:divBdr>
            <w:top w:val="none" w:sz="0" w:space="0" w:color="auto"/>
            <w:left w:val="none" w:sz="0" w:space="0" w:color="auto"/>
            <w:bottom w:val="none" w:sz="0" w:space="0" w:color="auto"/>
            <w:right w:val="none" w:sz="0" w:space="0" w:color="auto"/>
          </w:divBdr>
        </w:div>
        <w:div w:id="1555462777">
          <w:marLeft w:val="0"/>
          <w:marRight w:val="0"/>
          <w:marTop w:val="0"/>
          <w:marBottom w:val="0"/>
          <w:divBdr>
            <w:top w:val="none" w:sz="0" w:space="0" w:color="auto"/>
            <w:left w:val="none" w:sz="0" w:space="0" w:color="auto"/>
            <w:bottom w:val="none" w:sz="0" w:space="0" w:color="auto"/>
            <w:right w:val="none" w:sz="0" w:space="0" w:color="auto"/>
          </w:divBdr>
        </w:div>
      </w:divsChild>
    </w:div>
    <w:div w:id="497308720">
      <w:bodyDiv w:val="1"/>
      <w:marLeft w:val="0"/>
      <w:marRight w:val="0"/>
      <w:marTop w:val="0"/>
      <w:marBottom w:val="0"/>
      <w:divBdr>
        <w:top w:val="none" w:sz="0" w:space="0" w:color="auto"/>
        <w:left w:val="none" w:sz="0" w:space="0" w:color="auto"/>
        <w:bottom w:val="none" w:sz="0" w:space="0" w:color="auto"/>
        <w:right w:val="none" w:sz="0" w:space="0" w:color="auto"/>
      </w:divBdr>
    </w:div>
    <w:div w:id="546995645">
      <w:bodyDiv w:val="1"/>
      <w:marLeft w:val="0"/>
      <w:marRight w:val="0"/>
      <w:marTop w:val="0"/>
      <w:marBottom w:val="0"/>
      <w:divBdr>
        <w:top w:val="none" w:sz="0" w:space="0" w:color="auto"/>
        <w:left w:val="none" w:sz="0" w:space="0" w:color="auto"/>
        <w:bottom w:val="none" w:sz="0" w:space="0" w:color="auto"/>
        <w:right w:val="none" w:sz="0" w:space="0" w:color="auto"/>
      </w:divBdr>
      <w:divsChild>
        <w:div w:id="551500001">
          <w:marLeft w:val="0"/>
          <w:marRight w:val="0"/>
          <w:marTop w:val="0"/>
          <w:marBottom w:val="0"/>
          <w:divBdr>
            <w:top w:val="none" w:sz="0" w:space="0" w:color="auto"/>
            <w:left w:val="none" w:sz="0" w:space="0" w:color="auto"/>
            <w:bottom w:val="none" w:sz="0" w:space="0" w:color="auto"/>
            <w:right w:val="none" w:sz="0" w:space="0" w:color="auto"/>
          </w:divBdr>
        </w:div>
        <w:div w:id="813841021">
          <w:marLeft w:val="0"/>
          <w:marRight w:val="0"/>
          <w:marTop w:val="0"/>
          <w:marBottom w:val="0"/>
          <w:divBdr>
            <w:top w:val="none" w:sz="0" w:space="0" w:color="auto"/>
            <w:left w:val="none" w:sz="0" w:space="0" w:color="auto"/>
            <w:bottom w:val="none" w:sz="0" w:space="0" w:color="auto"/>
            <w:right w:val="none" w:sz="0" w:space="0" w:color="auto"/>
          </w:divBdr>
        </w:div>
        <w:div w:id="1531606956">
          <w:marLeft w:val="0"/>
          <w:marRight w:val="0"/>
          <w:marTop w:val="0"/>
          <w:marBottom w:val="0"/>
          <w:divBdr>
            <w:top w:val="none" w:sz="0" w:space="0" w:color="auto"/>
            <w:left w:val="none" w:sz="0" w:space="0" w:color="auto"/>
            <w:bottom w:val="none" w:sz="0" w:space="0" w:color="auto"/>
            <w:right w:val="none" w:sz="0" w:space="0" w:color="auto"/>
          </w:divBdr>
        </w:div>
        <w:div w:id="611548766">
          <w:marLeft w:val="0"/>
          <w:marRight w:val="0"/>
          <w:marTop w:val="0"/>
          <w:marBottom w:val="0"/>
          <w:divBdr>
            <w:top w:val="none" w:sz="0" w:space="0" w:color="auto"/>
            <w:left w:val="none" w:sz="0" w:space="0" w:color="auto"/>
            <w:bottom w:val="none" w:sz="0" w:space="0" w:color="auto"/>
            <w:right w:val="none" w:sz="0" w:space="0" w:color="auto"/>
          </w:divBdr>
        </w:div>
        <w:div w:id="249775015">
          <w:marLeft w:val="0"/>
          <w:marRight w:val="0"/>
          <w:marTop w:val="0"/>
          <w:marBottom w:val="0"/>
          <w:divBdr>
            <w:top w:val="none" w:sz="0" w:space="0" w:color="auto"/>
            <w:left w:val="none" w:sz="0" w:space="0" w:color="auto"/>
            <w:bottom w:val="none" w:sz="0" w:space="0" w:color="auto"/>
            <w:right w:val="none" w:sz="0" w:space="0" w:color="auto"/>
          </w:divBdr>
        </w:div>
        <w:div w:id="145707130">
          <w:marLeft w:val="0"/>
          <w:marRight w:val="0"/>
          <w:marTop w:val="0"/>
          <w:marBottom w:val="0"/>
          <w:divBdr>
            <w:top w:val="none" w:sz="0" w:space="0" w:color="auto"/>
            <w:left w:val="none" w:sz="0" w:space="0" w:color="auto"/>
            <w:bottom w:val="none" w:sz="0" w:space="0" w:color="auto"/>
            <w:right w:val="none" w:sz="0" w:space="0" w:color="auto"/>
          </w:divBdr>
        </w:div>
        <w:div w:id="2065446402">
          <w:marLeft w:val="0"/>
          <w:marRight w:val="0"/>
          <w:marTop w:val="0"/>
          <w:marBottom w:val="0"/>
          <w:divBdr>
            <w:top w:val="none" w:sz="0" w:space="0" w:color="auto"/>
            <w:left w:val="none" w:sz="0" w:space="0" w:color="auto"/>
            <w:bottom w:val="none" w:sz="0" w:space="0" w:color="auto"/>
            <w:right w:val="none" w:sz="0" w:space="0" w:color="auto"/>
          </w:divBdr>
        </w:div>
        <w:div w:id="220092441">
          <w:marLeft w:val="0"/>
          <w:marRight w:val="0"/>
          <w:marTop w:val="0"/>
          <w:marBottom w:val="0"/>
          <w:divBdr>
            <w:top w:val="none" w:sz="0" w:space="0" w:color="auto"/>
            <w:left w:val="none" w:sz="0" w:space="0" w:color="auto"/>
            <w:bottom w:val="none" w:sz="0" w:space="0" w:color="auto"/>
            <w:right w:val="none" w:sz="0" w:space="0" w:color="auto"/>
          </w:divBdr>
        </w:div>
        <w:div w:id="1529829961">
          <w:marLeft w:val="0"/>
          <w:marRight w:val="0"/>
          <w:marTop w:val="0"/>
          <w:marBottom w:val="0"/>
          <w:divBdr>
            <w:top w:val="none" w:sz="0" w:space="0" w:color="auto"/>
            <w:left w:val="none" w:sz="0" w:space="0" w:color="auto"/>
            <w:bottom w:val="none" w:sz="0" w:space="0" w:color="auto"/>
            <w:right w:val="none" w:sz="0" w:space="0" w:color="auto"/>
          </w:divBdr>
        </w:div>
        <w:div w:id="1393164327">
          <w:marLeft w:val="0"/>
          <w:marRight w:val="0"/>
          <w:marTop w:val="0"/>
          <w:marBottom w:val="0"/>
          <w:divBdr>
            <w:top w:val="none" w:sz="0" w:space="0" w:color="auto"/>
            <w:left w:val="none" w:sz="0" w:space="0" w:color="auto"/>
            <w:bottom w:val="none" w:sz="0" w:space="0" w:color="auto"/>
            <w:right w:val="none" w:sz="0" w:space="0" w:color="auto"/>
          </w:divBdr>
        </w:div>
        <w:div w:id="1438865710">
          <w:marLeft w:val="0"/>
          <w:marRight w:val="0"/>
          <w:marTop w:val="0"/>
          <w:marBottom w:val="0"/>
          <w:divBdr>
            <w:top w:val="none" w:sz="0" w:space="0" w:color="auto"/>
            <w:left w:val="none" w:sz="0" w:space="0" w:color="auto"/>
            <w:bottom w:val="none" w:sz="0" w:space="0" w:color="auto"/>
            <w:right w:val="none" w:sz="0" w:space="0" w:color="auto"/>
          </w:divBdr>
        </w:div>
        <w:div w:id="1396854990">
          <w:marLeft w:val="0"/>
          <w:marRight w:val="0"/>
          <w:marTop w:val="0"/>
          <w:marBottom w:val="0"/>
          <w:divBdr>
            <w:top w:val="none" w:sz="0" w:space="0" w:color="auto"/>
            <w:left w:val="none" w:sz="0" w:space="0" w:color="auto"/>
            <w:bottom w:val="none" w:sz="0" w:space="0" w:color="auto"/>
            <w:right w:val="none" w:sz="0" w:space="0" w:color="auto"/>
          </w:divBdr>
        </w:div>
        <w:div w:id="292293476">
          <w:marLeft w:val="0"/>
          <w:marRight w:val="0"/>
          <w:marTop w:val="0"/>
          <w:marBottom w:val="0"/>
          <w:divBdr>
            <w:top w:val="none" w:sz="0" w:space="0" w:color="auto"/>
            <w:left w:val="none" w:sz="0" w:space="0" w:color="auto"/>
            <w:bottom w:val="none" w:sz="0" w:space="0" w:color="auto"/>
            <w:right w:val="none" w:sz="0" w:space="0" w:color="auto"/>
          </w:divBdr>
        </w:div>
        <w:div w:id="384060958">
          <w:marLeft w:val="0"/>
          <w:marRight w:val="0"/>
          <w:marTop w:val="0"/>
          <w:marBottom w:val="0"/>
          <w:divBdr>
            <w:top w:val="none" w:sz="0" w:space="0" w:color="auto"/>
            <w:left w:val="none" w:sz="0" w:space="0" w:color="auto"/>
            <w:bottom w:val="none" w:sz="0" w:space="0" w:color="auto"/>
            <w:right w:val="none" w:sz="0" w:space="0" w:color="auto"/>
          </w:divBdr>
        </w:div>
        <w:div w:id="82579874">
          <w:marLeft w:val="0"/>
          <w:marRight w:val="0"/>
          <w:marTop w:val="0"/>
          <w:marBottom w:val="0"/>
          <w:divBdr>
            <w:top w:val="none" w:sz="0" w:space="0" w:color="auto"/>
            <w:left w:val="none" w:sz="0" w:space="0" w:color="auto"/>
            <w:bottom w:val="none" w:sz="0" w:space="0" w:color="auto"/>
            <w:right w:val="none" w:sz="0" w:space="0" w:color="auto"/>
          </w:divBdr>
        </w:div>
        <w:div w:id="1970280284">
          <w:marLeft w:val="0"/>
          <w:marRight w:val="0"/>
          <w:marTop w:val="0"/>
          <w:marBottom w:val="0"/>
          <w:divBdr>
            <w:top w:val="none" w:sz="0" w:space="0" w:color="auto"/>
            <w:left w:val="none" w:sz="0" w:space="0" w:color="auto"/>
            <w:bottom w:val="none" w:sz="0" w:space="0" w:color="auto"/>
            <w:right w:val="none" w:sz="0" w:space="0" w:color="auto"/>
          </w:divBdr>
        </w:div>
        <w:div w:id="1128472246">
          <w:marLeft w:val="0"/>
          <w:marRight w:val="0"/>
          <w:marTop w:val="0"/>
          <w:marBottom w:val="0"/>
          <w:divBdr>
            <w:top w:val="none" w:sz="0" w:space="0" w:color="auto"/>
            <w:left w:val="none" w:sz="0" w:space="0" w:color="auto"/>
            <w:bottom w:val="none" w:sz="0" w:space="0" w:color="auto"/>
            <w:right w:val="none" w:sz="0" w:space="0" w:color="auto"/>
          </w:divBdr>
        </w:div>
        <w:div w:id="777800389">
          <w:marLeft w:val="0"/>
          <w:marRight w:val="0"/>
          <w:marTop w:val="0"/>
          <w:marBottom w:val="0"/>
          <w:divBdr>
            <w:top w:val="none" w:sz="0" w:space="0" w:color="auto"/>
            <w:left w:val="none" w:sz="0" w:space="0" w:color="auto"/>
            <w:bottom w:val="none" w:sz="0" w:space="0" w:color="auto"/>
            <w:right w:val="none" w:sz="0" w:space="0" w:color="auto"/>
          </w:divBdr>
        </w:div>
        <w:div w:id="356810172">
          <w:marLeft w:val="0"/>
          <w:marRight w:val="0"/>
          <w:marTop w:val="0"/>
          <w:marBottom w:val="0"/>
          <w:divBdr>
            <w:top w:val="none" w:sz="0" w:space="0" w:color="auto"/>
            <w:left w:val="none" w:sz="0" w:space="0" w:color="auto"/>
            <w:bottom w:val="none" w:sz="0" w:space="0" w:color="auto"/>
            <w:right w:val="none" w:sz="0" w:space="0" w:color="auto"/>
          </w:divBdr>
        </w:div>
        <w:div w:id="1420709165">
          <w:marLeft w:val="0"/>
          <w:marRight w:val="0"/>
          <w:marTop w:val="0"/>
          <w:marBottom w:val="0"/>
          <w:divBdr>
            <w:top w:val="none" w:sz="0" w:space="0" w:color="auto"/>
            <w:left w:val="none" w:sz="0" w:space="0" w:color="auto"/>
            <w:bottom w:val="none" w:sz="0" w:space="0" w:color="auto"/>
            <w:right w:val="none" w:sz="0" w:space="0" w:color="auto"/>
          </w:divBdr>
        </w:div>
        <w:div w:id="2013947000">
          <w:marLeft w:val="0"/>
          <w:marRight w:val="0"/>
          <w:marTop w:val="0"/>
          <w:marBottom w:val="0"/>
          <w:divBdr>
            <w:top w:val="none" w:sz="0" w:space="0" w:color="auto"/>
            <w:left w:val="none" w:sz="0" w:space="0" w:color="auto"/>
            <w:bottom w:val="none" w:sz="0" w:space="0" w:color="auto"/>
            <w:right w:val="none" w:sz="0" w:space="0" w:color="auto"/>
          </w:divBdr>
          <w:divsChild>
            <w:div w:id="1169908943">
              <w:marLeft w:val="0"/>
              <w:marRight w:val="0"/>
              <w:marTop w:val="0"/>
              <w:marBottom w:val="0"/>
              <w:divBdr>
                <w:top w:val="none" w:sz="0" w:space="0" w:color="auto"/>
                <w:left w:val="none" w:sz="0" w:space="0" w:color="auto"/>
                <w:bottom w:val="none" w:sz="0" w:space="0" w:color="auto"/>
                <w:right w:val="none" w:sz="0" w:space="0" w:color="auto"/>
              </w:divBdr>
            </w:div>
            <w:div w:id="191577006">
              <w:marLeft w:val="0"/>
              <w:marRight w:val="0"/>
              <w:marTop w:val="0"/>
              <w:marBottom w:val="0"/>
              <w:divBdr>
                <w:top w:val="none" w:sz="0" w:space="0" w:color="auto"/>
                <w:left w:val="none" w:sz="0" w:space="0" w:color="auto"/>
                <w:bottom w:val="none" w:sz="0" w:space="0" w:color="auto"/>
                <w:right w:val="none" w:sz="0" w:space="0" w:color="auto"/>
              </w:divBdr>
            </w:div>
            <w:div w:id="649092929">
              <w:marLeft w:val="0"/>
              <w:marRight w:val="0"/>
              <w:marTop w:val="0"/>
              <w:marBottom w:val="0"/>
              <w:divBdr>
                <w:top w:val="none" w:sz="0" w:space="0" w:color="auto"/>
                <w:left w:val="none" w:sz="0" w:space="0" w:color="auto"/>
                <w:bottom w:val="none" w:sz="0" w:space="0" w:color="auto"/>
                <w:right w:val="none" w:sz="0" w:space="0" w:color="auto"/>
              </w:divBdr>
            </w:div>
            <w:div w:id="1640383445">
              <w:marLeft w:val="0"/>
              <w:marRight w:val="0"/>
              <w:marTop w:val="0"/>
              <w:marBottom w:val="0"/>
              <w:divBdr>
                <w:top w:val="none" w:sz="0" w:space="0" w:color="auto"/>
                <w:left w:val="none" w:sz="0" w:space="0" w:color="auto"/>
                <w:bottom w:val="none" w:sz="0" w:space="0" w:color="auto"/>
                <w:right w:val="none" w:sz="0" w:space="0" w:color="auto"/>
              </w:divBdr>
            </w:div>
            <w:div w:id="1830319260">
              <w:marLeft w:val="0"/>
              <w:marRight w:val="0"/>
              <w:marTop w:val="0"/>
              <w:marBottom w:val="0"/>
              <w:divBdr>
                <w:top w:val="none" w:sz="0" w:space="0" w:color="auto"/>
                <w:left w:val="none" w:sz="0" w:space="0" w:color="auto"/>
                <w:bottom w:val="none" w:sz="0" w:space="0" w:color="auto"/>
                <w:right w:val="none" w:sz="0" w:space="0" w:color="auto"/>
              </w:divBdr>
            </w:div>
            <w:div w:id="824509173">
              <w:marLeft w:val="0"/>
              <w:marRight w:val="0"/>
              <w:marTop w:val="0"/>
              <w:marBottom w:val="0"/>
              <w:divBdr>
                <w:top w:val="none" w:sz="0" w:space="0" w:color="auto"/>
                <w:left w:val="none" w:sz="0" w:space="0" w:color="auto"/>
                <w:bottom w:val="none" w:sz="0" w:space="0" w:color="auto"/>
                <w:right w:val="none" w:sz="0" w:space="0" w:color="auto"/>
              </w:divBdr>
            </w:div>
          </w:divsChild>
        </w:div>
        <w:div w:id="1787850881">
          <w:marLeft w:val="0"/>
          <w:marRight w:val="0"/>
          <w:marTop w:val="0"/>
          <w:marBottom w:val="0"/>
          <w:divBdr>
            <w:top w:val="none" w:sz="0" w:space="0" w:color="auto"/>
            <w:left w:val="none" w:sz="0" w:space="0" w:color="auto"/>
            <w:bottom w:val="none" w:sz="0" w:space="0" w:color="auto"/>
            <w:right w:val="none" w:sz="0" w:space="0" w:color="auto"/>
          </w:divBdr>
        </w:div>
      </w:divsChild>
    </w:div>
    <w:div w:id="549732856">
      <w:bodyDiv w:val="1"/>
      <w:marLeft w:val="0"/>
      <w:marRight w:val="0"/>
      <w:marTop w:val="0"/>
      <w:marBottom w:val="0"/>
      <w:divBdr>
        <w:top w:val="none" w:sz="0" w:space="0" w:color="auto"/>
        <w:left w:val="none" w:sz="0" w:space="0" w:color="auto"/>
        <w:bottom w:val="none" w:sz="0" w:space="0" w:color="auto"/>
        <w:right w:val="none" w:sz="0" w:space="0" w:color="auto"/>
      </w:divBdr>
      <w:divsChild>
        <w:div w:id="1193109600">
          <w:marLeft w:val="0"/>
          <w:marRight w:val="0"/>
          <w:marTop w:val="0"/>
          <w:marBottom w:val="0"/>
          <w:divBdr>
            <w:top w:val="none" w:sz="0" w:space="0" w:color="auto"/>
            <w:left w:val="none" w:sz="0" w:space="0" w:color="auto"/>
            <w:bottom w:val="none" w:sz="0" w:space="0" w:color="auto"/>
            <w:right w:val="none" w:sz="0" w:space="0" w:color="auto"/>
          </w:divBdr>
        </w:div>
        <w:div w:id="1265455832">
          <w:marLeft w:val="0"/>
          <w:marRight w:val="0"/>
          <w:marTop w:val="0"/>
          <w:marBottom w:val="0"/>
          <w:divBdr>
            <w:top w:val="none" w:sz="0" w:space="0" w:color="auto"/>
            <w:left w:val="none" w:sz="0" w:space="0" w:color="auto"/>
            <w:bottom w:val="none" w:sz="0" w:space="0" w:color="auto"/>
            <w:right w:val="none" w:sz="0" w:space="0" w:color="auto"/>
          </w:divBdr>
        </w:div>
        <w:div w:id="941646206">
          <w:marLeft w:val="0"/>
          <w:marRight w:val="0"/>
          <w:marTop w:val="0"/>
          <w:marBottom w:val="0"/>
          <w:divBdr>
            <w:top w:val="none" w:sz="0" w:space="0" w:color="auto"/>
            <w:left w:val="none" w:sz="0" w:space="0" w:color="auto"/>
            <w:bottom w:val="none" w:sz="0" w:space="0" w:color="auto"/>
            <w:right w:val="none" w:sz="0" w:space="0" w:color="auto"/>
          </w:divBdr>
        </w:div>
        <w:div w:id="1227374647">
          <w:marLeft w:val="0"/>
          <w:marRight w:val="0"/>
          <w:marTop w:val="0"/>
          <w:marBottom w:val="0"/>
          <w:divBdr>
            <w:top w:val="none" w:sz="0" w:space="0" w:color="auto"/>
            <w:left w:val="none" w:sz="0" w:space="0" w:color="auto"/>
            <w:bottom w:val="none" w:sz="0" w:space="0" w:color="auto"/>
            <w:right w:val="none" w:sz="0" w:space="0" w:color="auto"/>
          </w:divBdr>
        </w:div>
        <w:div w:id="383331558">
          <w:marLeft w:val="0"/>
          <w:marRight w:val="0"/>
          <w:marTop w:val="0"/>
          <w:marBottom w:val="0"/>
          <w:divBdr>
            <w:top w:val="none" w:sz="0" w:space="0" w:color="auto"/>
            <w:left w:val="none" w:sz="0" w:space="0" w:color="auto"/>
            <w:bottom w:val="none" w:sz="0" w:space="0" w:color="auto"/>
            <w:right w:val="none" w:sz="0" w:space="0" w:color="auto"/>
          </w:divBdr>
        </w:div>
        <w:div w:id="176620642">
          <w:marLeft w:val="0"/>
          <w:marRight w:val="0"/>
          <w:marTop w:val="0"/>
          <w:marBottom w:val="0"/>
          <w:divBdr>
            <w:top w:val="none" w:sz="0" w:space="0" w:color="auto"/>
            <w:left w:val="none" w:sz="0" w:space="0" w:color="auto"/>
            <w:bottom w:val="none" w:sz="0" w:space="0" w:color="auto"/>
            <w:right w:val="none" w:sz="0" w:space="0" w:color="auto"/>
          </w:divBdr>
        </w:div>
        <w:div w:id="970090728">
          <w:marLeft w:val="0"/>
          <w:marRight w:val="0"/>
          <w:marTop w:val="0"/>
          <w:marBottom w:val="0"/>
          <w:divBdr>
            <w:top w:val="none" w:sz="0" w:space="0" w:color="auto"/>
            <w:left w:val="none" w:sz="0" w:space="0" w:color="auto"/>
            <w:bottom w:val="none" w:sz="0" w:space="0" w:color="auto"/>
            <w:right w:val="none" w:sz="0" w:space="0" w:color="auto"/>
          </w:divBdr>
        </w:div>
      </w:divsChild>
    </w:div>
    <w:div w:id="795686107">
      <w:bodyDiv w:val="1"/>
      <w:marLeft w:val="0"/>
      <w:marRight w:val="0"/>
      <w:marTop w:val="0"/>
      <w:marBottom w:val="0"/>
      <w:divBdr>
        <w:top w:val="none" w:sz="0" w:space="0" w:color="auto"/>
        <w:left w:val="none" w:sz="0" w:space="0" w:color="auto"/>
        <w:bottom w:val="none" w:sz="0" w:space="0" w:color="auto"/>
        <w:right w:val="none" w:sz="0" w:space="0" w:color="auto"/>
      </w:divBdr>
    </w:div>
    <w:div w:id="845750876">
      <w:bodyDiv w:val="1"/>
      <w:marLeft w:val="0"/>
      <w:marRight w:val="0"/>
      <w:marTop w:val="0"/>
      <w:marBottom w:val="0"/>
      <w:divBdr>
        <w:top w:val="none" w:sz="0" w:space="0" w:color="auto"/>
        <w:left w:val="none" w:sz="0" w:space="0" w:color="auto"/>
        <w:bottom w:val="none" w:sz="0" w:space="0" w:color="auto"/>
        <w:right w:val="none" w:sz="0" w:space="0" w:color="auto"/>
      </w:divBdr>
    </w:div>
    <w:div w:id="873730165">
      <w:bodyDiv w:val="1"/>
      <w:marLeft w:val="0"/>
      <w:marRight w:val="0"/>
      <w:marTop w:val="0"/>
      <w:marBottom w:val="0"/>
      <w:divBdr>
        <w:top w:val="none" w:sz="0" w:space="0" w:color="auto"/>
        <w:left w:val="none" w:sz="0" w:space="0" w:color="auto"/>
        <w:bottom w:val="none" w:sz="0" w:space="0" w:color="auto"/>
        <w:right w:val="none" w:sz="0" w:space="0" w:color="auto"/>
      </w:divBdr>
    </w:div>
    <w:div w:id="907349068">
      <w:bodyDiv w:val="1"/>
      <w:marLeft w:val="0"/>
      <w:marRight w:val="0"/>
      <w:marTop w:val="0"/>
      <w:marBottom w:val="0"/>
      <w:divBdr>
        <w:top w:val="none" w:sz="0" w:space="0" w:color="auto"/>
        <w:left w:val="none" w:sz="0" w:space="0" w:color="auto"/>
        <w:bottom w:val="none" w:sz="0" w:space="0" w:color="auto"/>
        <w:right w:val="none" w:sz="0" w:space="0" w:color="auto"/>
      </w:divBdr>
    </w:div>
    <w:div w:id="1035470927">
      <w:bodyDiv w:val="1"/>
      <w:marLeft w:val="0"/>
      <w:marRight w:val="0"/>
      <w:marTop w:val="0"/>
      <w:marBottom w:val="0"/>
      <w:divBdr>
        <w:top w:val="none" w:sz="0" w:space="0" w:color="auto"/>
        <w:left w:val="none" w:sz="0" w:space="0" w:color="auto"/>
        <w:bottom w:val="none" w:sz="0" w:space="0" w:color="auto"/>
        <w:right w:val="none" w:sz="0" w:space="0" w:color="auto"/>
      </w:divBdr>
      <w:divsChild>
        <w:div w:id="1022248830">
          <w:marLeft w:val="0"/>
          <w:marRight w:val="0"/>
          <w:marTop w:val="240"/>
          <w:marBottom w:val="240"/>
          <w:divBdr>
            <w:top w:val="none" w:sz="0" w:space="0" w:color="auto"/>
            <w:left w:val="none" w:sz="0" w:space="0" w:color="auto"/>
            <w:bottom w:val="none" w:sz="0" w:space="0" w:color="auto"/>
            <w:right w:val="none" w:sz="0" w:space="0" w:color="auto"/>
          </w:divBdr>
        </w:div>
      </w:divsChild>
    </w:div>
    <w:div w:id="1060056944">
      <w:bodyDiv w:val="1"/>
      <w:marLeft w:val="0"/>
      <w:marRight w:val="0"/>
      <w:marTop w:val="0"/>
      <w:marBottom w:val="0"/>
      <w:divBdr>
        <w:top w:val="none" w:sz="0" w:space="0" w:color="auto"/>
        <w:left w:val="none" w:sz="0" w:space="0" w:color="auto"/>
        <w:bottom w:val="none" w:sz="0" w:space="0" w:color="auto"/>
        <w:right w:val="none" w:sz="0" w:space="0" w:color="auto"/>
      </w:divBdr>
    </w:div>
    <w:div w:id="1070545858">
      <w:bodyDiv w:val="1"/>
      <w:marLeft w:val="0"/>
      <w:marRight w:val="0"/>
      <w:marTop w:val="0"/>
      <w:marBottom w:val="0"/>
      <w:divBdr>
        <w:top w:val="none" w:sz="0" w:space="0" w:color="auto"/>
        <w:left w:val="none" w:sz="0" w:space="0" w:color="auto"/>
        <w:bottom w:val="none" w:sz="0" w:space="0" w:color="auto"/>
        <w:right w:val="none" w:sz="0" w:space="0" w:color="auto"/>
      </w:divBdr>
    </w:div>
    <w:div w:id="1105271583">
      <w:bodyDiv w:val="1"/>
      <w:marLeft w:val="0"/>
      <w:marRight w:val="0"/>
      <w:marTop w:val="0"/>
      <w:marBottom w:val="0"/>
      <w:divBdr>
        <w:top w:val="none" w:sz="0" w:space="0" w:color="auto"/>
        <w:left w:val="none" w:sz="0" w:space="0" w:color="auto"/>
        <w:bottom w:val="none" w:sz="0" w:space="0" w:color="auto"/>
        <w:right w:val="none" w:sz="0" w:space="0" w:color="auto"/>
      </w:divBdr>
    </w:div>
    <w:div w:id="1577128893">
      <w:bodyDiv w:val="1"/>
      <w:marLeft w:val="0"/>
      <w:marRight w:val="0"/>
      <w:marTop w:val="0"/>
      <w:marBottom w:val="0"/>
      <w:divBdr>
        <w:top w:val="none" w:sz="0" w:space="0" w:color="auto"/>
        <w:left w:val="none" w:sz="0" w:space="0" w:color="auto"/>
        <w:bottom w:val="none" w:sz="0" w:space="0" w:color="auto"/>
        <w:right w:val="none" w:sz="0" w:space="0" w:color="auto"/>
      </w:divBdr>
    </w:div>
    <w:div w:id="1719285273">
      <w:bodyDiv w:val="1"/>
      <w:marLeft w:val="0"/>
      <w:marRight w:val="0"/>
      <w:marTop w:val="0"/>
      <w:marBottom w:val="0"/>
      <w:divBdr>
        <w:top w:val="none" w:sz="0" w:space="0" w:color="auto"/>
        <w:left w:val="none" w:sz="0" w:space="0" w:color="auto"/>
        <w:bottom w:val="none" w:sz="0" w:space="0" w:color="auto"/>
        <w:right w:val="none" w:sz="0" w:space="0" w:color="auto"/>
      </w:divBdr>
    </w:div>
    <w:div w:id="1736195374">
      <w:bodyDiv w:val="1"/>
      <w:marLeft w:val="0"/>
      <w:marRight w:val="0"/>
      <w:marTop w:val="0"/>
      <w:marBottom w:val="0"/>
      <w:divBdr>
        <w:top w:val="none" w:sz="0" w:space="0" w:color="auto"/>
        <w:left w:val="none" w:sz="0" w:space="0" w:color="auto"/>
        <w:bottom w:val="none" w:sz="0" w:space="0" w:color="auto"/>
        <w:right w:val="none" w:sz="0" w:space="0" w:color="auto"/>
      </w:divBdr>
      <w:divsChild>
        <w:div w:id="838621436">
          <w:marLeft w:val="0"/>
          <w:marRight w:val="0"/>
          <w:marTop w:val="0"/>
          <w:marBottom w:val="0"/>
          <w:divBdr>
            <w:top w:val="none" w:sz="0" w:space="0" w:color="auto"/>
            <w:left w:val="none" w:sz="0" w:space="0" w:color="auto"/>
            <w:bottom w:val="none" w:sz="0" w:space="0" w:color="auto"/>
            <w:right w:val="none" w:sz="0" w:space="0" w:color="auto"/>
          </w:divBdr>
        </w:div>
        <w:div w:id="1365986050">
          <w:marLeft w:val="0"/>
          <w:marRight w:val="0"/>
          <w:marTop w:val="0"/>
          <w:marBottom w:val="0"/>
          <w:divBdr>
            <w:top w:val="none" w:sz="0" w:space="0" w:color="auto"/>
            <w:left w:val="none" w:sz="0" w:space="0" w:color="auto"/>
            <w:bottom w:val="none" w:sz="0" w:space="0" w:color="auto"/>
            <w:right w:val="none" w:sz="0" w:space="0" w:color="auto"/>
          </w:divBdr>
        </w:div>
        <w:div w:id="1894387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 Id="rId9"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950878fba4649094c17413662409ea9d">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b9fe84c753871cad0d08f347df43f69a"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Props1.xml><?xml version="1.0" encoding="utf-8"?>
<ds:datastoreItem xmlns:ds="http://schemas.openxmlformats.org/officeDocument/2006/customXml" ds:itemID="{09050E03-A22D-4A8A-A6F5-29BAB6ED8A32}">
  <ds:schemaRefs>
    <ds:schemaRef ds:uri="http://schemas.openxmlformats.org/officeDocument/2006/bibliography"/>
  </ds:schemaRefs>
</ds:datastoreItem>
</file>

<file path=customXml/itemProps2.xml><?xml version="1.0" encoding="utf-8"?>
<ds:datastoreItem xmlns:ds="http://schemas.openxmlformats.org/officeDocument/2006/customXml" ds:itemID="{EE5BA21E-8708-4FB6-AB74-FA33B3D49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4666-AC4F-4717-9641-43A7E1415C35}">
  <ds:schemaRefs>
    <ds:schemaRef ds:uri="http://schemas.microsoft.com/sharepoint/v3/contenttype/forms"/>
  </ds:schemaRefs>
</ds:datastoreItem>
</file>

<file path=customXml/itemProps4.xml><?xml version="1.0" encoding="utf-8"?>
<ds:datastoreItem xmlns:ds="http://schemas.openxmlformats.org/officeDocument/2006/customXml" ds:itemID="{E027FCB6-9805-413E-A952-B23C397E4A75}">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4</TotalTime>
  <Pages>3</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cp:lastModifiedBy>Clare Field</cp:lastModifiedBy>
  <cp:revision>2</cp:revision>
  <cp:lastPrinted>2026-10-16T13:37:00Z</cp:lastPrinted>
  <dcterms:created xsi:type="dcterms:W3CDTF">2026-10-16T13:41:00Z</dcterms:created>
  <dcterms:modified xsi:type="dcterms:W3CDTF">2026-10-16T13:41:00Z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