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C0EBC" w14:textId="6FCAB596" w:rsidR="0019128D" w:rsidRDefault="00DB6A0E" w:rsidP="00A05565">
      <w:r>
        <w:rPr>
          <w:noProof/>
        </w:rPr>
        <w:drawing>
          <wp:anchor distT="0" distB="0" distL="114300" distR="114300" simplePos="0" relativeHeight="251658243" behindDoc="0" locked="0" layoutInCell="1" allowOverlap="1" wp14:anchorId="45494A1D" wp14:editId="6CB9E841">
            <wp:simplePos x="0" y="0"/>
            <wp:positionH relativeFrom="margin">
              <wp:align>left</wp:align>
            </wp:positionH>
            <wp:positionV relativeFrom="paragraph">
              <wp:posOffset>3260725</wp:posOffset>
            </wp:positionV>
            <wp:extent cx="937260" cy="1325880"/>
            <wp:effectExtent l="0" t="0" r="0" b="0"/>
            <wp:wrapNone/>
            <wp:docPr id="13" name="Picture 13" descr="A logo with a person and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logo with a person and book&#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37260" cy="13258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64" behindDoc="0" locked="0" layoutInCell="1" allowOverlap="1" wp14:anchorId="1DECD6DA" wp14:editId="5A371BFB">
            <wp:simplePos x="0" y="0"/>
            <wp:positionH relativeFrom="page">
              <wp:posOffset>144046</wp:posOffset>
            </wp:positionH>
            <wp:positionV relativeFrom="paragraph">
              <wp:posOffset>2689959</wp:posOffset>
            </wp:positionV>
            <wp:extent cx="677746" cy="687629"/>
            <wp:effectExtent l="0" t="0" r="8255" b="0"/>
            <wp:wrapNone/>
            <wp:docPr id="1592699366" name="Picture 1" descr="A logo for a sports awa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699366" name="Picture 1" descr="A logo for a sports awards&#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9497" r="23722"/>
                    <a:stretch>
                      <a:fillRect/>
                    </a:stretch>
                  </pic:blipFill>
                  <pic:spPr bwMode="auto">
                    <a:xfrm>
                      <a:off x="0" y="0"/>
                      <a:ext cx="677746" cy="68762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8" behindDoc="0" locked="0" layoutInCell="1" allowOverlap="1" wp14:anchorId="78EA5E4D" wp14:editId="0181B269">
            <wp:simplePos x="0" y="0"/>
            <wp:positionH relativeFrom="column">
              <wp:posOffset>187292</wp:posOffset>
            </wp:positionH>
            <wp:positionV relativeFrom="paragraph">
              <wp:posOffset>1944799</wp:posOffset>
            </wp:positionV>
            <wp:extent cx="666750" cy="670409"/>
            <wp:effectExtent l="0" t="0" r="0" b="0"/>
            <wp:wrapNone/>
            <wp:docPr id="206610524" name="Picture 1" descr="A gold coin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old coin with text and number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6750" cy="67040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1F3F569A" wp14:editId="678507C5">
            <wp:simplePos x="0" y="0"/>
            <wp:positionH relativeFrom="column">
              <wp:posOffset>170056</wp:posOffset>
            </wp:positionH>
            <wp:positionV relativeFrom="paragraph">
              <wp:posOffset>1153655</wp:posOffset>
            </wp:positionV>
            <wp:extent cx="654346" cy="657225"/>
            <wp:effectExtent l="0" t="0" r="0" b="0"/>
            <wp:wrapNone/>
            <wp:docPr id="5"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4346"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2521">
        <w:rPr>
          <w:noProof/>
          <w:lang w:val="en-GB"/>
        </w:rPr>
        <w:drawing>
          <wp:anchor distT="0" distB="0" distL="114300" distR="114300" simplePos="0" relativeHeight="251659264" behindDoc="0" locked="0" layoutInCell="1" allowOverlap="1" wp14:anchorId="173107CC" wp14:editId="1023926C">
            <wp:simplePos x="0" y="0"/>
            <wp:positionH relativeFrom="column">
              <wp:posOffset>138050</wp:posOffset>
            </wp:positionH>
            <wp:positionV relativeFrom="paragraph">
              <wp:posOffset>361571</wp:posOffset>
            </wp:positionV>
            <wp:extent cx="754380" cy="754380"/>
            <wp:effectExtent l="0" t="0" r="7620" b="7620"/>
            <wp:wrapNone/>
            <wp:docPr id="1812336500"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070801" name="Picture 1" descr="A logo for a school&#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54380" cy="7543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46976" behindDoc="0" locked="0" layoutInCell="1" allowOverlap="1" wp14:anchorId="315A79A8" wp14:editId="409C1886">
            <wp:simplePos x="0" y="0"/>
            <wp:positionH relativeFrom="margin">
              <wp:posOffset>255303</wp:posOffset>
            </wp:positionH>
            <wp:positionV relativeFrom="paragraph">
              <wp:posOffset>-274188</wp:posOffset>
            </wp:positionV>
            <wp:extent cx="571500" cy="571500"/>
            <wp:effectExtent l="0" t="0" r="0" b="0"/>
            <wp:wrapNone/>
            <wp:docPr id="300774081" name="Picture 1" descr="A logo for a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74081" name="Picture 1" descr="A logo for a school"/>
                    <pic:cNvPicPr/>
                  </pic:nvPicPr>
                  <pic:blipFill>
                    <a:blip r:embed="rId16"/>
                    <a:stretch>
                      <a:fillRect/>
                    </a:stretch>
                  </pic:blipFill>
                  <pic:spPr>
                    <a:xfrm>
                      <a:off x="0" y="0"/>
                      <a:ext cx="571500" cy="571500"/>
                    </a:xfrm>
                    <a:prstGeom prst="rect">
                      <a:avLst/>
                    </a:prstGeom>
                  </pic:spPr>
                </pic:pic>
              </a:graphicData>
            </a:graphic>
            <wp14:sizeRelH relativeFrom="page">
              <wp14:pctWidth>0</wp14:pctWidth>
            </wp14:sizeRelH>
            <wp14:sizeRelV relativeFrom="page">
              <wp14:pctHeight>0</wp14:pctHeight>
            </wp14:sizeRelV>
          </wp:anchor>
        </w:drawing>
      </w:r>
      <w:r w:rsidR="0089065E">
        <w:tab/>
      </w:r>
      <w:r w:rsidR="0089065E">
        <w:tab/>
      </w:r>
      <w:r>
        <w:rPr>
          <w:noProof/>
        </w:rPr>
        <mc:AlternateContent>
          <mc:Choice Requires="wps">
            <w:drawing>
              <wp:inline distT="45720" distB="45720" distL="114300" distR="114300" wp14:anchorId="001A70E5" wp14:editId="3F50DEB4">
                <wp:extent cx="6322695" cy="5849815"/>
                <wp:effectExtent l="0" t="0" r="20955" b="17780"/>
                <wp:docPr id="19542235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2695" cy="5849815"/>
                        </a:xfrm>
                        <a:prstGeom prst="rect">
                          <a:avLst/>
                        </a:prstGeom>
                        <a:solidFill>
                          <a:srgbClr val="FFFFFF"/>
                        </a:solidFill>
                        <a:ln w="9525">
                          <a:solidFill>
                            <a:srgbClr val="000000"/>
                          </a:solidFill>
                          <a:miter lim="800000"/>
                          <a:headEnd/>
                          <a:tailEnd/>
                        </a:ln>
                      </wps:spPr>
                      <wps:txbx>
                        <w:txbxContent>
                          <w:p w14:paraId="7B405CEF" w14:textId="77777777" w:rsidR="00DB6A0E" w:rsidRPr="00D33367" w:rsidRDefault="00DB6A0E" w:rsidP="00DB6A0E">
                            <w:pPr>
                              <w:spacing w:after="0" w:line="240" w:lineRule="auto"/>
                              <w:rPr>
                                <w:b/>
                                <w:bCs/>
                                <w:noProof/>
                                <w:sz w:val="24"/>
                                <w:szCs w:val="24"/>
                              </w:rPr>
                            </w:pPr>
                            <w:r w:rsidRPr="00D33367">
                              <w:rPr>
                                <w:b/>
                                <w:bCs/>
                                <w:noProof/>
                                <w:sz w:val="24"/>
                                <w:szCs w:val="24"/>
                              </w:rPr>
                              <w:t>Message from the Principal:</w:t>
                            </w:r>
                          </w:p>
                          <w:p w14:paraId="6F3A2712" w14:textId="77777777" w:rsidR="00DB6A0E" w:rsidRPr="008D0AF0" w:rsidRDefault="00DB6A0E" w:rsidP="00DB6A0E">
                            <w:pPr>
                              <w:spacing w:after="0" w:line="240" w:lineRule="auto"/>
                              <w:rPr>
                                <w:rFonts w:ascii="Calibri" w:hAnsi="Calibri" w:cs="Calibri"/>
                                <w:sz w:val="8"/>
                                <w:szCs w:val="8"/>
                              </w:rPr>
                            </w:pPr>
                          </w:p>
                          <w:p w14:paraId="24F9CD42" w14:textId="77777777" w:rsidR="00DB6A0E" w:rsidRPr="0090188A" w:rsidRDefault="00DB6A0E" w:rsidP="00DB6A0E">
                            <w:pPr>
                              <w:spacing w:after="0" w:line="240" w:lineRule="auto"/>
                              <w:rPr>
                                <w:rFonts w:ascii="Calibri" w:hAnsi="Calibri" w:cs="Calibri"/>
                                <w:sz w:val="20"/>
                                <w:szCs w:val="20"/>
                              </w:rPr>
                            </w:pPr>
                            <w:r w:rsidRPr="0090188A">
                              <w:rPr>
                                <w:rFonts w:ascii="Calibri" w:hAnsi="Calibri" w:cs="Calibri"/>
                                <w:sz w:val="20"/>
                                <w:szCs w:val="20"/>
                              </w:rPr>
                              <w:t>Dear Parents,</w:t>
                            </w:r>
                          </w:p>
                          <w:p w14:paraId="7282D08F" w14:textId="77777777" w:rsidR="00CF2395" w:rsidRPr="00E332C7" w:rsidRDefault="00CF2395" w:rsidP="00DB6A0E">
                            <w:pPr>
                              <w:spacing w:after="0" w:line="240" w:lineRule="auto"/>
                              <w:rPr>
                                <w:rFonts w:ascii="Calibri" w:hAnsi="Calibri" w:cs="Calibri"/>
                                <w:sz w:val="8"/>
                                <w:szCs w:val="8"/>
                                <w:lang w:val="en-GB"/>
                              </w:rPr>
                            </w:pPr>
                          </w:p>
                          <w:p w14:paraId="100787E6" w14:textId="75D0D57A" w:rsidR="00CF2395" w:rsidRDefault="00A05565" w:rsidP="005C6FDA">
                            <w:pPr>
                              <w:spacing w:after="0" w:line="240" w:lineRule="auto"/>
                              <w:rPr>
                                <w:rFonts w:ascii="Calibri" w:hAnsi="Calibri" w:cs="Calibri"/>
                                <w:sz w:val="20"/>
                                <w:szCs w:val="20"/>
                                <w:lang w:val="en-GB"/>
                              </w:rPr>
                            </w:pPr>
                            <w:r>
                              <w:rPr>
                                <w:rFonts w:ascii="Calibri" w:hAnsi="Calibri" w:cs="Calibri"/>
                                <w:sz w:val="20"/>
                                <w:szCs w:val="20"/>
                                <w:lang w:val="en-GB"/>
                              </w:rPr>
                              <w:t xml:space="preserve">I can hardly believe we are at the end of such a busy but very successful year.  At this time of year, I always feel extremely proud of all our achievements, from our pupils, especially, but also from our staff and community.  Education is at its best when we work with our partners, such as our wonderful parents and our local community. </w:t>
                            </w:r>
                          </w:p>
                          <w:p w14:paraId="31B9FEC6" w14:textId="77777777" w:rsidR="00A05565" w:rsidRPr="00E332C7" w:rsidRDefault="00A05565" w:rsidP="005C6FDA">
                            <w:pPr>
                              <w:spacing w:after="0" w:line="240" w:lineRule="auto"/>
                              <w:rPr>
                                <w:rFonts w:ascii="Calibri" w:hAnsi="Calibri" w:cs="Calibri"/>
                                <w:sz w:val="8"/>
                                <w:szCs w:val="8"/>
                                <w:lang w:val="en-GB"/>
                              </w:rPr>
                            </w:pPr>
                          </w:p>
                          <w:p w14:paraId="233760CA" w14:textId="0F2701D7" w:rsidR="00A05565" w:rsidRDefault="00A05565" w:rsidP="005C6FDA">
                            <w:pPr>
                              <w:spacing w:after="0" w:line="240" w:lineRule="auto"/>
                              <w:rPr>
                                <w:rFonts w:ascii="Calibri" w:hAnsi="Calibri" w:cs="Calibri"/>
                                <w:sz w:val="20"/>
                                <w:szCs w:val="20"/>
                                <w:lang w:val="en-GB"/>
                              </w:rPr>
                            </w:pPr>
                            <w:r>
                              <w:rPr>
                                <w:rFonts w:ascii="Calibri" w:hAnsi="Calibri" w:cs="Calibri"/>
                                <w:sz w:val="20"/>
                                <w:szCs w:val="20"/>
                                <w:lang w:val="en-GB"/>
                              </w:rPr>
                              <w:t>This year we have had so many fabulous events to take part in, explore, find out about, work together and celebrate!</w:t>
                            </w:r>
                          </w:p>
                          <w:p w14:paraId="7E705B86" w14:textId="35889013" w:rsidR="00A05565" w:rsidRDefault="00A05565" w:rsidP="005C6FDA">
                            <w:pPr>
                              <w:spacing w:after="0" w:line="240" w:lineRule="auto"/>
                              <w:rPr>
                                <w:rFonts w:ascii="Calibri" w:hAnsi="Calibri" w:cs="Calibri"/>
                                <w:sz w:val="20"/>
                                <w:szCs w:val="20"/>
                                <w:lang w:val="en-GB"/>
                              </w:rPr>
                            </w:pPr>
                            <w:r>
                              <w:rPr>
                                <w:rFonts w:ascii="Calibri" w:hAnsi="Calibri" w:cs="Calibri"/>
                                <w:sz w:val="20"/>
                                <w:szCs w:val="20"/>
                                <w:lang w:val="en-GB"/>
                              </w:rPr>
                              <w:t xml:space="preserve">A highlight for this year </w:t>
                            </w:r>
                            <w:proofErr w:type="gramStart"/>
                            <w:r>
                              <w:rPr>
                                <w:rFonts w:ascii="Calibri" w:hAnsi="Calibri" w:cs="Calibri"/>
                                <w:sz w:val="20"/>
                                <w:szCs w:val="20"/>
                                <w:lang w:val="en-GB"/>
                              </w:rPr>
                              <w:t>has to</w:t>
                            </w:r>
                            <w:proofErr w:type="gramEnd"/>
                            <w:r>
                              <w:rPr>
                                <w:rFonts w:ascii="Calibri" w:hAnsi="Calibri" w:cs="Calibri"/>
                                <w:sz w:val="20"/>
                                <w:szCs w:val="20"/>
                                <w:lang w:val="en-GB"/>
                              </w:rPr>
                              <w:t xml:space="preserve"> be our achievement of the School Games Platinum Award, for our extensive and inclusive PE and School sports practise.  This also includes well-being and personal development.  The values from this programme, and our general ethos are borne out during events such as our super sports afternoon yesterday during which, every single participant was encouraged and cheered by everyone.  The difference in time for each event was remarkably small, showing the excellent level of skills development across all ages. You may have seen a link on Dojo to a TV report, </w:t>
                            </w:r>
                            <w:proofErr w:type="gramStart"/>
                            <w:r>
                              <w:rPr>
                                <w:rFonts w:ascii="Calibri" w:hAnsi="Calibri" w:cs="Calibri"/>
                                <w:sz w:val="20"/>
                                <w:szCs w:val="20"/>
                                <w:lang w:val="en-GB"/>
                              </w:rPr>
                              <w:t>recorded  this</w:t>
                            </w:r>
                            <w:proofErr w:type="gramEnd"/>
                            <w:r>
                              <w:rPr>
                                <w:rFonts w:ascii="Calibri" w:hAnsi="Calibri" w:cs="Calibri"/>
                                <w:sz w:val="20"/>
                                <w:szCs w:val="20"/>
                                <w:lang w:val="en-GB"/>
                              </w:rPr>
                              <w:t xml:space="preserve"> week to celebrate our award.  Whilst I really don’t like to see/hear myself on TV I feel it is important to </w:t>
                            </w:r>
                            <w:r w:rsidR="001C3C54">
                              <w:rPr>
                                <w:rFonts w:ascii="Calibri" w:hAnsi="Calibri" w:cs="Calibri"/>
                                <w:sz w:val="20"/>
                                <w:szCs w:val="20"/>
                                <w:lang w:val="en-GB"/>
                              </w:rPr>
                              <w:t xml:space="preserve">really showcase our school – Miss Skate was reluctant to be on the </w:t>
                            </w:r>
                            <w:proofErr w:type="gramStart"/>
                            <w:r w:rsidR="001C3C54">
                              <w:rPr>
                                <w:rFonts w:ascii="Calibri" w:hAnsi="Calibri" w:cs="Calibri"/>
                                <w:sz w:val="20"/>
                                <w:szCs w:val="20"/>
                                <w:lang w:val="en-GB"/>
                              </w:rPr>
                              <w:t>TV</w:t>
                            </w:r>
                            <w:proofErr w:type="gramEnd"/>
                            <w:r w:rsidR="001C3C54">
                              <w:rPr>
                                <w:rFonts w:ascii="Calibri" w:hAnsi="Calibri" w:cs="Calibri"/>
                                <w:sz w:val="20"/>
                                <w:szCs w:val="20"/>
                                <w:lang w:val="en-GB"/>
                              </w:rPr>
                              <w:t xml:space="preserve"> but she really does deserve all the praise for her hard work in leading our team in this area.  In addition, we have now had our second year of our Enterprise Project in Key Stage 2, and the children learned some </w:t>
                            </w:r>
                            <w:proofErr w:type="gramStart"/>
                            <w:r w:rsidR="001C3C54">
                              <w:rPr>
                                <w:rFonts w:ascii="Calibri" w:hAnsi="Calibri" w:cs="Calibri"/>
                                <w:sz w:val="20"/>
                                <w:szCs w:val="20"/>
                                <w:lang w:val="en-GB"/>
                              </w:rPr>
                              <w:t>really valuable</w:t>
                            </w:r>
                            <w:proofErr w:type="gramEnd"/>
                            <w:r w:rsidR="001C3C54">
                              <w:rPr>
                                <w:rFonts w:ascii="Calibri" w:hAnsi="Calibri" w:cs="Calibri"/>
                                <w:sz w:val="20"/>
                                <w:szCs w:val="20"/>
                                <w:lang w:val="en-GB"/>
                              </w:rPr>
                              <w:t xml:space="preserve"> lessons about market forces, the value of knowing your product and customers alongside learning about finances – great life skills! </w:t>
                            </w:r>
                          </w:p>
                          <w:p w14:paraId="5FFFD1CF" w14:textId="295065F9" w:rsidR="001C3C54" w:rsidRPr="00E332C7" w:rsidRDefault="00E332C7" w:rsidP="005C6FDA">
                            <w:pPr>
                              <w:spacing w:after="0" w:line="240" w:lineRule="auto"/>
                              <w:rPr>
                                <w:rFonts w:ascii="Calibri" w:hAnsi="Calibri" w:cs="Calibri"/>
                                <w:sz w:val="8"/>
                                <w:szCs w:val="8"/>
                                <w:lang w:val="en-GB"/>
                              </w:rPr>
                            </w:pPr>
                            <w:r>
                              <w:rPr>
                                <w:rFonts w:ascii="Calibri" w:hAnsi="Calibri" w:cs="Calibri"/>
                                <w:sz w:val="8"/>
                                <w:szCs w:val="8"/>
                                <w:lang w:val="en-GB"/>
                              </w:rPr>
                              <w:t xml:space="preserve"> </w:t>
                            </w:r>
                          </w:p>
                          <w:p w14:paraId="2A90BE2D" w14:textId="4C411390" w:rsidR="001C3C54" w:rsidRDefault="001C3C54" w:rsidP="005C6FDA">
                            <w:pPr>
                              <w:spacing w:after="0" w:line="240" w:lineRule="auto"/>
                              <w:rPr>
                                <w:rFonts w:ascii="Calibri" w:hAnsi="Calibri" w:cs="Calibri"/>
                                <w:sz w:val="20"/>
                                <w:szCs w:val="20"/>
                                <w:lang w:val="en-GB"/>
                              </w:rPr>
                            </w:pPr>
                            <w:r>
                              <w:rPr>
                                <w:rFonts w:ascii="Calibri" w:hAnsi="Calibri" w:cs="Calibri"/>
                                <w:sz w:val="20"/>
                                <w:szCs w:val="20"/>
                                <w:lang w:val="en-GB"/>
                              </w:rPr>
                              <w:t xml:space="preserve">I would like to thank you all for your on-going support. </w:t>
                            </w:r>
                            <w:r w:rsidR="00E332C7">
                              <w:rPr>
                                <w:rFonts w:ascii="Calibri" w:hAnsi="Calibri" w:cs="Calibri"/>
                                <w:sz w:val="20"/>
                                <w:szCs w:val="20"/>
                                <w:lang w:val="en-GB"/>
                              </w:rPr>
                              <w:t xml:space="preserve">I would also like to </w:t>
                            </w:r>
                            <w:proofErr w:type="gramStart"/>
                            <w:r w:rsidR="00E332C7">
                              <w:rPr>
                                <w:rFonts w:ascii="Calibri" w:hAnsi="Calibri" w:cs="Calibri"/>
                                <w:sz w:val="20"/>
                                <w:szCs w:val="20"/>
                                <w:lang w:val="en-GB"/>
                              </w:rPr>
                              <w:t>thank  our</w:t>
                            </w:r>
                            <w:proofErr w:type="gramEnd"/>
                            <w:r w:rsidR="00E332C7">
                              <w:rPr>
                                <w:rFonts w:ascii="Calibri" w:hAnsi="Calibri" w:cs="Calibri"/>
                                <w:sz w:val="20"/>
                                <w:szCs w:val="20"/>
                                <w:lang w:val="en-GB"/>
                              </w:rPr>
                              <w:t xml:space="preserve"> lovely FOSA group who are always so supportive, and </w:t>
                            </w:r>
                            <w:proofErr w:type="gramStart"/>
                            <w:r w:rsidR="00E332C7">
                              <w:rPr>
                                <w:rFonts w:ascii="Calibri" w:hAnsi="Calibri" w:cs="Calibri"/>
                                <w:sz w:val="20"/>
                                <w:szCs w:val="20"/>
                                <w:lang w:val="en-GB"/>
                              </w:rPr>
                              <w:t>ever-ready</w:t>
                            </w:r>
                            <w:proofErr w:type="gramEnd"/>
                            <w:r w:rsidR="00E332C7">
                              <w:rPr>
                                <w:rFonts w:ascii="Calibri" w:hAnsi="Calibri" w:cs="Calibri"/>
                                <w:sz w:val="20"/>
                                <w:szCs w:val="20"/>
                                <w:lang w:val="en-GB"/>
                              </w:rPr>
                              <w:t xml:space="preserve"> with prizes and bags of fun!</w:t>
                            </w:r>
                            <w:r>
                              <w:rPr>
                                <w:rFonts w:ascii="Calibri" w:hAnsi="Calibri" w:cs="Calibri"/>
                                <w:sz w:val="20"/>
                                <w:szCs w:val="20"/>
                                <w:lang w:val="en-GB"/>
                              </w:rPr>
                              <w:t xml:space="preserve"> Attendance at events, parents’ meetings or coming in to discuss any concerns has been very productive.  We are always grateful to keep in touch. Look out for more opportunities to join in next year. </w:t>
                            </w:r>
                            <w:r w:rsidR="00CC303C">
                              <w:rPr>
                                <w:rFonts w:ascii="Calibri" w:hAnsi="Calibri" w:cs="Calibri"/>
                                <w:sz w:val="20"/>
                                <w:szCs w:val="20"/>
                                <w:lang w:val="en-GB"/>
                              </w:rPr>
                              <w:t xml:space="preserve">Thank you for some very kind words, cards and gifts at the end of term. </w:t>
                            </w:r>
                          </w:p>
                          <w:p w14:paraId="0FC379D6" w14:textId="77777777" w:rsidR="001C3C54" w:rsidRPr="00E332C7" w:rsidRDefault="001C3C54" w:rsidP="005C6FDA">
                            <w:pPr>
                              <w:spacing w:after="0" w:line="240" w:lineRule="auto"/>
                              <w:rPr>
                                <w:rFonts w:ascii="Calibri" w:hAnsi="Calibri" w:cs="Calibri"/>
                                <w:sz w:val="8"/>
                                <w:szCs w:val="8"/>
                                <w:lang w:val="en-GB"/>
                              </w:rPr>
                            </w:pPr>
                          </w:p>
                          <w:p w14:paraId="17320A59" w14:textId="0B7E63ED" w:rsidR="001C3C54" w:rsidRDefault="001C3C54" w:rsidP="005C6FDA">
                            <w:pPr>
                              <w:spacing w:after="0" w:line="240" w:lineRule="auto"/>
                              <w:rPr>
                                <w:rFonts w:ascii="Calibri" w:hAnsi="Calibri" w:cs="Calibri"/>
                                <w:sz w:val="20"/>
                                <w:szCs w:val="20"/>
                                <w:lang w:val="en-GB"/>
                              </w:rPr>
                            </w:pPr>
                            <w:r>
                              <w:rPr>
                                <w:rFonts w:ascii="Calibri" w:hAnsi="Calibri" w:cs="Calibri"/>
                                <w:sz w:val="20"/>
                                <w:szCs w:val="20"/>
                                <w:lang w:val="en-GB"/>
                              </w:rPr>
                              <w:t xml:space="preserve">In the new academic year, we have some changes in staff placement, which offer exciting developments.  We are setting up a dedicated classroom, to meet individual needs that cannot be wholly met in classrooms.  Our mobile, currently used as a conference room/music room, is being transformed to provide ‘The Orchard’ where children can learn in an environment suited to them.  It may be that some children visit just once a week for </w:t>
                            </w:r>
                            <w:r w:rsidR="00E3058A">
                              <w:rPr>
                                <w:rFonts w:ascii="Calibri" w:hAnsi="Calibri" w:cs="Calibri"/>
                                <w:sz w:val="20"/>
                                <w:szCs w:val="20"/>
                                <w:lang w:val="en-GB"/>
                              </w:rPr>
                              <w:t xml:space="preserve">an additional phonic session, or they might join in with a slower start to school, having breakfast check-ins around the table, or maybe, they will need and enjoy each morning in The Orchard and then each afternoon back with their home class.  </w:t>
                            </w:r>
                            <w:r w:rsidR="00E332C7">
                              <w:rPr>
                                <w:rFonts w:ascii="Calibri" w:hAnsi="Calibri" w:cs="Calibri"/>
                                <w:sz w:val="20"/>
                                <w:szCs w:val="20"/>
                                <w:lang w:val="en-GB"/>
                              </w:rPr>
                              <w:t xml:space="preserve">As time goes by, we will be adding training for staff and will develop more opportunities for our children. </w:t>
                            </w:r>
                            <w:r w:rsidR="00E3058A">
                              <w:rPr>
                                <w:rFonts w:ascii="Calibri" w:hAnsi="Calibri" w:cs="Calibri"/>
                                <w:sz w:val="20"/>
                                <w:szCs w:val="20"/>
                                <w:lang w:val="en-GB"/>
                              </w:rPr>
                              <w:t xml:space="preserve">We will keep you up to date on the progress of this provision and know that we will all learn and grow with it. </w:t>
                            </w:r>
                          </w:p>
                          <w:p w14:paraId="55D5F291" w14:textId="77777777" w:rsidR="00E332C7" w:rsidRPr="00E332C7" w:rsidRDefault="00E332C7" w:rsidP="005C6FDA">
                            <w:pPr>
                              <w:spacing w:after="0" w:line="240" w:lineRule="auto"/>
                              <w:rPr>
                                <w:rFonts w:ascii="Calibri" w:hAnsi="Calibri" w:cs="Calibri"/>
                                <w:sz w:val="8"/>
                                <w:szCs w:val="8"/>
                                <w:lang w:val="en-GB"/>
                              </w:rPr>
                            </w:pPr>
                          </w:p>
                          <w:p w14:paraId="7EA986FE" w14:textId="276AD7C3" w:rsidR="00E332C7" w:rsidRDefault="00E332C7" w:rsidP="005C6FDA">
                            <w:pPr>
                              <w:spacing w:after="0" w:line="240" w:lineRule="auto"/>
                              <w:rPr>
                                <w:rFonts w:ascii="Calibri" w:hAnsi="Calibri" w:cs="Calibri"/>
                                <w:sz w:val="20"/>
                                <w:szCs w:val="20"/>
                              </w:rPr>
                            </w:pPr>
                            <w:r>
                              <w:rPr>
                                <w:rFonts w:ascii="Calibri" w:hAnsi="Calibri" w:cs="Calibri"/>
                                <w:sz w:val="20"/>
                                <w:szCs w:val="20"/>
                              </w:rPr>
                              <w:t xml:space="preserve">Finally, I would like to wish our Year 6 leavers, every success and happiness as they move on to their chosen secondary school.  We have enjoyed seeing how these young people grow and learn throughout the years at </w:t>
                            </w:r>
                            <w:proofErr w:type="spellStart"/>
                            <w:r>
                              <w:rPr>
                                <w:rFonts w:ascii="Calibri" w:hAnsi="Calibri" w:cs="Calibri"/>
                                <w:sz w:val="20"/>
                                <w:szCs w:val="20"/>
                              </w:rPr>
                              <w:t>Emneth</w:t>
                            </w:r>
                            <w:proofErr w:type="spellEnd"/>
                            <w:r>
                              <w:rPr>
                                <w:rFonts w:ascii="Calibri" w:hAnsi="Calibri" w:cs="Calibri"/>
                                <w:sz w:val="20"/>
                                <w:szCs w:val="20"/>
                              </w:rPr>
                              <w:t xml:space="preserve"> Academy and thank them for their input to our whole school success. </w:t>
                            </w:r>
                          </w:p>
                          <w:p w14:paraId="6FC876C9" w14:textId="77777777" w:rsidR="00E332C7" w:rsidRPr="00E332C7" w:rsidRDefault="00E332C7" w:rsidP="005C6FDA">
                            <w:pPr>
                              <w:spacing w:after="0" w:line="240" w:lineRule="auto"/>
                              <w:rPr>
                                <w:rFonts w:ascii="Calibri" w:hAnsi="Calibri" w:cs="Calibri"/>
                                <w:sz w:val="8"/>
                                <w:szCs w:val="8"/>
                              </w:rPr>
                            </w:pPr>
                          </w:p>
                          <w:p w14:paraId="299236DC" w14:textId="53B3870A" w:rsidR="00E332C7" w:rsidRPr="00CF2395" w:rsidRDefault="00E332C7" w:rsidP="005C6FDA">
                            <w:pPr>
                              <w:spacing w:after="0" w:line="240" w:lineRule="auto"/>
                              <w:rPr>
                                <w:rFonts w:ascii="Calibri" w:hAnsi="Calibri" w:cs="Calibri"/>
                                <w:sz w:val="20"/>
                                <w:szCs w:val="20"/>
                              </w:rPr>
                            </w:pPr>
                            <w:r>
                              <w:rPr>
                                <w:rFonts w:ascii="Calibri" w:hAnsi="Calibri" w:cs="Calibri"/>
                                <w:sz w:val="20"/>
                                <w:szCs w:val="20"/>
                              </w:rPr>
                              <w:t xml:space="preserve">Take care everyone and enjoy a well-earned summer break. </w:t>
                            </w:r>
                          </w:p>
                          <w:p w14:paraId="48D701BE" w14:textId="77777777" w:rsidR="0090188A" w:rsidRPr="00147AEC" w:rsidRDefault="0090188A" w:rsidP="00DB6A0E">
                            <w:pPr>
                              <w:spacing w:after="0" w:line="240" w:lineRule="auto"/>
                              <w:rPr>
                                <w:rFonts w:ascii="Calibri" w:hAnsi="Calibri" w:cs="Calibri"/>
                                <w:sz w:val="10"/>
                                <w:szCs w:val="10"/>
                              </w:rPr>
                            </w:pPr>
                          </w:p>
                          <w:p w14:paraId="6A0D66AA" w14:textId="28FC05F6" w:rsidR="00205BE4" w:rsidRPr="0090188A" w:rsidRDefault="00205BE4" w:rsidP="00DB6A0E">
                            <w:pPr>
                              <w:spacing w:after="0" w:line="240" w:lineRule="auto"/>
                              <w:rPr>
                                <w:rFonts w:ascii="Calibri" w:hAnsi="Calibri" w:cs="Calibri"/>
                                <w:sz w:val="20"/>
                                <w:szCs w:val="20"/>
                              </w:rPr>
                            </w:pPr>
                            <w:r w:rsidRPr="0090188A">
                              <w:rPr>
                                <w:rFonts w:ascii="Calibri" w:hAnsi="Calibri" w:cs="Calibri"/>
                                <w:sz w:val="20"/>
                                <w:szCs w:val="20"/>
                              </w:rPr>
                              <w:t xml:space="preserve">Kind </w:t>
                            </w:r>
                            <w:proofErr w:type="gramStart"/>
                            <w:r w:rsidRPr="0090188A">
                              <w:rPr>
                                <w:rFonts w:ascii="Calibri" w:hAnsi="Calibri" w:cs="Calibri"/>
                                <w:sz w:val="20"/>
                                <w:szCs w:val="20"/>
                              </w:rPr>
                              <w:t xml:space="preserve">regards,   </w:t>
                            </w:r>
                            <w:proofErr w:type="spellStart"/>
                            <w:proofErr w:type="gramEnd"/>
                            <w:r w:rsidRPr="0090188A">
                              <w:rPr>
                                <w:rFonts w:ascii="Calibri" w:hAnsi="Calibri" w:cs="Calibri"/>
                                <w:sz w:val="20"/>
                                <w:szCs w:val="20"/>
                              </w:rPr>
                              <w:t>Mrs</w:t>
                            </w:r>
                            <w:proofErr w:type="spellEnd"/>
                            <w:r w:rsidRPr="0090188A">
                              <w:rPr>
                                <w:rFonts w:ascii="Calibri" w:hAnsi="Calibri" w:cs="Calibri"/>
                                <w:sz w:val="20"/>
                                <w:szCs w:val="20"/>
                              </w:rPr>
                              <w:t xml:space="preserve"> </w:t>
                            </w:r>
                            <w:proofErr w:type="gramStart"/>
                            <w:r w:rsidRPr="0090188A">
                              <w:rPr>
                                <w:rFonts w:ascii="Calibri" w:hAnsi="Calibri" w:cs="Calibri"/>
                                <w:sz w:val="20"/>
                                <w:szCs w:val="20"/>
                              </w:rPr>
                              <w:t xml:space="preserve">Huntington </w:t>
                            </w:r>
                            <w:r w:rsidR="00E332C7">
                              <w:rPr>
                                <w:rFonts w:ascii="Calibri" w:hAnsi="Calibri" w:cs="Calibri"/>
                                <w:sz w:val="20"/>
                                <w:szCs w:val="20"/>
                              </w:rPr>
                              <w:t xml:space="preserve"> </w:t>
                            </w:r>
                            <w:r w:rsidR="00B9466C" w:rsidRPr="00B9466C">
                              <w:rPr>
                                <mc:AlternateContent>
                                  <mc:Choice Requires="w16se">
                                    <w:rFonts w:ascii="Calibri" w:hAnsi="Calibri" w:cs="Calibri"/>
                                  </mc:Choice>
                                  <mc:Fallback>
                                    <w:rFonts w:ascii="Segoe UI Emoji" w:eastAsia="Segoe UI Emoji" w:hAnsi="Segoe UI Emoji" w:cs="Segoe UI Emoji"/>
                                  </mc:Fallback>
                                </mc:AlternateContent>
                                <w:sz w:val="20"/>
                                <w:szCs w:val="20"/>
                              </w:rPr>
                              <mc:AlternateContent>
                                <mc:Choice Requires="w16se">
                                  <w16se:symEx w16se:font="Segoe UI Emoji" w16se:char="1F60A"/>
                                </mc:Choice>
                                <mc:Fallback>
                                  <w:t>😊</w:t>
                                </mc:Fallback>
                              </mc:AlternateContent>
                            </w:r>
                            <w:proofErr w:type="gramEnd"/>
                          </w:p>
                          <w:p w14:paraId="536B562F" w14:textId="77777777" w:rsidR="00205BE4" w:rsidRPr="0090188A" w:rsidRDefault="00205BE4" w:rsidP="00DB6A0E">
                            <w:pPr>
                              <w:spacing w:after="0" w:line="240" w:lineRule="auto"/>
                              <w:rPr>
                                <w:rFonts w:ascii="Calibri" w:hAnsi="Calibri" w:cs="Calibri"/>
                                <w:sz w:val="20"/>
                                <w:szCs w:val="20"/>
                              </w:rPr>
                            </w:pPr>
                          </w:p>
                          <w:p w14:paraId="50283899" w14:textId="77777777" w:rsidR="00205BE4" w:rsidRPr="004A2070" w:rsidRDefault="00205BE4" w:rsidP="00DB6A0E">
                            <w:pPr>
                              <w:spacing w:after="0" w:line="240" w:lineRule="auto"/>
                              <w:rPr>
                                <w:rFonts w:ascii="Calibri" w:hAnsi="Calibri" w:cs="Calibri"/>
                                <w:sz w:val="24"/>
                                <w:szCs w:val="24"/>
                              </w:rPr>
                            </w:pPr>
                          </w:p>
                          <w:p w14:paraId="39DC981A" w14:textId="77777777" w:rsidR="004A2070" w:rsidRDefault="004A2070" w:rsidP="00DB6A0E">
                            <w:pPr>
                              <w:spacing w:after="0" w:line="240" w:lineRule="auto"/>
                              <w:rPr>
                                <w:rFonts w:ascii="Calibri" w:hAnsi="Calibri" w:cs="Calibri"/>
                                <w:sz w:val="20"/>
                                <w:szCs w:val="20"/>
                              </w:rPr>
                            </w:pPr>
                          </w:p>
                          <w:p w14:paraId="1DD5E9FF" w14:textId="77777777" w:rsidR="004A2070" w:rsidRPr="004069BC" w:rsidRDefault="004A2070" w:rsidP="00DB6A0E">
                            <w:pPr>
                              <w:spacing w:after="0" w:line="240" w:lineRule="auto"/>
                              <w:rPr>
                                <w:rFonts w:ascii="Calibri" w:hAnsi="Calibri" w:cs="Calibri"/>
                                <w:sz w:val="20"/>
                                <w:szCs w:val="20"/>
                              </w:rPr>
                            </w:pPr>
                          </w:p>
                          <w:p w14:paraId="08967D99" w14:textId="77777777" w:rsidR="00DB6A0E" w:rsidRDefault="00DB6A0E" w:rsidP="00DB6A0E">
                            <w:pPr>
                              <w:spacing w:after="0" w:line="240" w:lineRule="auto"/>
                              <w:rPr>
                                <w:b/>
                                <w:bCs/>
                                <w:noProof/>
                                <w:sz w:val="28"/>
                                <w:szCs w:val="28"/>
                              </w:rPr>
                            </w:pPr>
                          </w:p>
                          <w:p w14:paraId="105D03D8" w14:textId="77777777" w:rsidR="00DB6A0E" w:rsidRDefault="00DB6A0E" w:rsidP="00DB6A0E">
                            <w:pPr>
                              <w:spacing w:after="0" w:line="240" w:lineRule="auto"/>
                              <w:rPr>
                                <w:noProof/>
                                <w:sz w:val="24"/>
                                <w:szCs w:val="24"/>
                              </w:rPr>
                            </w:pPr>
                          </w:p>
                          <w:p w14:paraId="5B691DDB" w14:textId="77777777" w:rsidR="00DB6A0E" w:rsidRPr="002E4610" w:rsidRDefault="00DB6A0E" w:rsidP="00DB6A0E">
                            <w:pPr>
                              <w:spacing w:after="0" w:line="240" w:lineRule="auto"/>
                              <w:rPr>
                                <w:noProof/>
                                <w:sz w:val="24"/>
                                <w:szCs w:val="24"/>
                              </w:rPr>
                            </w:pPr>
                          </w:p>
                          <w:p w14:paraId="6AAB30B9" w14:textId="77777777" w:rsidR="00DB6A0E" w:rsidRPr="00EE03AC" w:rsidRDefault="00DB6A0E" w:rsidP="00DB6A0E">
                            <w:pPr>
                              <w:spacing w:after="0" w:line="240" w:lineRule="auto"/>
                              <w:rPr>
                                <w:rFonts w:cstheme="minorHAnsi"/>
                                <w:noProof/>
                              </w:rPr>
                            </w:pPr>
                          </w:p>
                          <w:p w14:paraId="44792510" w14:textId="77777777" w:rsidR="00DB6A0E" w:rsidRDefault="00DB6A0E" w:rsidP="00DB6A0E">
                            <w:pPr>
                              <w:spacing w:after="0" w:line="240" w:lineRule="auto"/>
                              <w:rPr>
                                <w:rFonts w:cstheme="minorHAnsi"/>
                              </w:rPr>
                            </w:pPr>
                          </w:p>
                          <w:p w14:paraId="768FBA50" w14:textId="77777777" w:rsidR="00DB6A0E" w:rsidRPr="00EE03AC" w:rsidRDefault="00DB6A0E" w:rsidP="00DB6A0E">
                            <w:pPr>
                              <w:spacing w:after="0" w:line="240" w:lineRule="auto"/>
                              <w:rPr>
                                <w:rFonts w:cstheme="minorHAnsi"/>
                              </w:rPr>
                            </w:pPr>
                          </w:p>
                          <w:p w14:paraId="02EB97A9" w14:textId="77777777" w:rsidR="00DB6A0E" w:rsidRPr="00EE03AC" w:rsidRDefault="00DB6A0E" w:rsidP="00DB6A0E">
                            <w:pPr>
                              <w:spacing w:after="0" w:line="240" w:lineRule="auto"/>
                              <w:rPr>
                                <w:rFonts w:cstheme="minorHAnsi"/>
                              </w:rPr>
                            </w:pPr>
                          </w:p>
                        </w:txbxContent>
                      </wps:txbx>
                      <wps:bodyPr rot="0" vert="horz" wrap="square" lIns="91440" tIns="45720" rIns="91440" bIns="45720" anchor="t" anchorCtr="0">
                        <a:noAutofit/>
                      </wps:bodyPr>
                    </wps:wsp>
                  </a:graphicData>
                </a:graphic>
              </wp:inline>
            </w:drawing>
          </mc:Choice>
          <mc:Fallback>
            <w:pict>
              <v:shapetype w14:anchorId="001A70E5" id="_x0000_t202" coordsize="21600,21600" o:spt="202" path="m,l,21600r21600,l21600,xe">
                <v:stroke joinstyle="miter"/>
                <v:path gradientshapeok="t" o:connecttype="rect"/>
              </v:shapetype>
              <v:shape id="Text Box 2" o:spid="_x0000_s1026" type="#_x0000_t202" style="width:497.85pt;height:46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">
                <v:textbox>
                  <w:txbxContent>
                    <w:p w14:paraId="7B405CEF" w14:textId="77777777" w:rsidR="00DB6A0E" w:rsidRPr="00D33367" w:rsidRDefault="00DB6A0E" w:rsidP="00DB6A0E">
                      <w:pPr>
                        <w:spacing w:after="0" w:line="240" w:lineRule="auto"/>
                        <w:rPr>
                          <w:b/>
                          <w:bCs/>
                          <w:noProof/>
                          <w:sz w:val="24"/>
                          <w:szCs w:val="24"/>
                        </w:rPr>
                      </w:pPr>
                      <w:r w:rsidRPr="00D33367">
                        <w:rPr>
                          <w:b/>
                          <w:bCs/>
                          <w:noProof/>
                          <w:sz w:val="24"/>
                          <w:szCs w:val="24"/>
                        </w:rPr>
                        <w:t>Message from the Principal:</w:t>
                      </w:r>
                    </w:p>
                    <w:p w14:paraId="6F3A2712" w14:textId="77777777" w:rsidR="00DB6A0E" w:rsidRPr="008D0AF0" w:rsidRDefault="00DB6A0E" w:rsidP="00DB6A0E">
                      <w:pPr>
                        <w:spacing w:after="0" w:line="240" w:lineRule="auto"/>
                        <w:rPr>
                          <w:rFonts w:ascii="Calibri" w:hAnsi="Calibri" w:cs="Calibri"/>
                          <w:sz w:val="8"/>
                          <w:szCs w:val="8"/>
                        </w:rPr>
                      </w:pPr>
                    </w:p>
                    <w:p w14:paraId="24F9CD42" w14:textId="77777777" w:rsidR="00DB6A0E" w:rsidRPr="0090188A" w:rsidRDefault="00DB6A0E" w:rsidP="00DB6A0E">
                      <w:pPr>
                        <w:spacing w:after="0" w:line="240" w:lineRule="auto"/>
                        <w:rPr>
                          <w:rFonts w:ascii="Calibri" w:hAnsi="Calibri" w:cs="Calibri"/>
                          <w:sz w:val="20"/>
                          <w:szCs w:val="20"/>
                        </w:rPr>
                      </w:pPr>
                      <w:r w:rsidRPr="0090188A">
                        <w:rPr>
                          <w:rFonts w:ascii="Calibri" w:hAnsi="Calibri" w:cs="Calibri"/>
                          <w:sz w:val="20"/>
                          <w:szCs w:val="20"/>
                        </w:rPr>
                        <w:t>Dear Parents,</w:t>
                      </w:r>
                    </w:p>
                    <w:p w14:paraId="7282D08F" w14:textId="77777777" w:rsidR="00CF2395" w:rsidRPr="00E332C7" w:rsidRDefault="00CF2395" w:rsidP="00DB6A0E">
                      <w:pPr>
                        <w:spacing w:after="0" w:line="240" w:lineRule="auto"/>
                        <w:rPr>
                          <w:rFonts w:ascii="Calibri" w:hAnsi="Calibri" w:cs="Calibri"/>
                          <w:sz w:val="8"/>
                          <w:szCs w:val="8"/>
                          <w:lang w:val="en-GB"/>
                        </w:rPr>
                      </w:pPr>
                    </w:p>
                    <w:p w14:paraId="100787E6" w14:textId="75D0D57A" w:rsidR="00CF2395" w:rsidRDefault="00A05565" w:rsidP="005C6FDA">
                      <w:pPr>
                        <w:spacing w:after="0" w:line="240" w:lineRule="auto"/>
                        <w:rPr>
                          <w:rFonts w:ascii="Calibri" w:hAnsi="Calibri" w:cs="Calibri"/>
                          <w:sz w:val="20"/>
                          <w:szCs w:val="20"/>
                          <w:lang w:val="en-GB"/>
                        </w:rPr>
                      </w:pPr>
                      <w:r>
                        <w:rPr>
                          <w:rFonts w:ascii="Calibri" w:hAnsi="Calibri" w:cs="Calibri"/>
                          <w:sz w:val="20"/>
                          <w:szCs w:val="20"/>
                          <w:lang w:val="en-GB"/>
                        </w:rPr>
                        <w:t xml:space="preserve">I can hardly believe we are at the end of such a busy but very successful year.  At this time of year, I always feel extremely proud of all our achievements, from our pupils, especially, but also from our staff and community.  Education is at its best when we work with our partners, such as our wonderful parents and our local community. </w:t>
                      </w:r>
                    </w:p>
                    <w:p w14:paraId="31B9FEC6" w14:textId="77777777" w:rsidR="00A05565" w:rsidRPr="00E332C7" w:rsidRDefault="00A05565" w:rsidP="005C6FDA">
                      <w:pPr>
                        <w:spacing w:after="0" w:line="240" w:lineRule="auto"/>
                        <w:rPr>
                          <w:rFonts w:ascii="Calibri" w:hAnsi="Calibri" w:cs="Calibri"/>
                          <w:sz w:val="8"/>
                          <w:szCs w:val="8"/>
                          <w:lang w:val="en-GB"/>
                        </w:rPr>
                      </w:pPr>
                    </w:p>
                    <w:p w14:paraId="233760CA" w14:textId="0F2701D7" w:rsidR="00A05565" w:rsidRDefault="00A05565" w:rsidP="005C6FDA">
                      <w:pPr>
                        <w:spacing w:after="0" w:line="240" w:lineRule="auto"/>
                        <w:rPr>
                          <w:rFonts w:ascii="Calibri" w:hAnsi="Calibri" w:cs="Calibri"/>
                          <w:sz w:val="20"/>
                          <w:szCs w:val="20"/>
                          <w:lang w:val="en-GB"/>
                        </w:rPr>
                      </w:pPr>
                      <w:r>
                        <w:rPr>
                          <w:rFonts w:ascii="Calibri" w:hAnsi="Calibri" w:cs="Calibri"/>
                          <w:sz w:val="20"/>
                          <w:szCs w:val="20"/>
                          <w:lang w:val="en-GB"/>
                        </w:rPr>
                        <w:t>This year we have had so many fabulous events to take part in, explore, find out about, work together and celebrate!</w:t>
                      </w:r>
                    </w:p>
                    <w:p w14:paraId="7E705B86" w14:textId="35889013" w:rsidR="00A05565" w:rsidRDefault="00A05565" w:rsidP="005C6FDA">
                      <w:pPr>
                        <w:spacing w:after="0" w:line="240" w:lineRule="auto"/>
                        <w:rPr>
                          <w:rFonts w:ascii="Calibri" w:hAnsi="Calibri" w:cs="Calibri"/>
                          <w:sz w:val="20"/>
                          <w:szCs w:val="20"/>
                          <w:lang w:val="en-GB"/>
                        </w:rPr>
                      </w:pPr>
                      <w:r>
                        <w:rPr>
                          <w:rFonts w:ascii="Calibri" w:hAnsi="Calibri" w:cs="Calibri"/>
                          <w:sz w:val="20"/>
                          <w:szCs w:val="20"/>
                          <w:lang w:val="en-GB"/>
                        </w:rPr>
                        <w:t xml:space="preserve">A highlight for this year </w:t>
                      </w:r>
                      <w:proofErr w:type="gramStart"/>
                      <w:r>
                        <w:rPr>
                          <w:rFonts w:ascii="Calibri" w:hAnsi="Calibri" w:cs="Calibri"/>
                          <w:sz w:val="20"/>
                          <w:szCs w:val="20"/>
                          <w:lang w:val="en-GB"/>
                        </w:rPr>
                        <w:t>has to</w:t>
                      </w:r>
                      <w:proofErr w:type="gramEnd"/>
                      <w:r>
                        <w:rPr>
                          <w:rFonts w:ascii="Calibri" w:hAnsi="Calibri" w:cs="Calibri"/>
                          <w:sz w:val="20"/>
                          <w:szCs w:val="20"/>
                          <w:lang w:val="en-GB"/>
                        </w:rPr>
                        <w:t xml:space="preserve"> be our achievement of the School Games Platinum Award, for our extensive and inclusive PE and School sports practise.  This also includes well-being and personal development.  The values from this programme, and our general ethos are borne out during events such as our super sports afternoon yesterday during which, every single participant was encouraged and cheered by everyone.  The difference in time for each event was remarkably small, showing the excellent level of skills development across all ages. You may have seen a link on Dojo to a TV report, </w:t>
                      </w:r>
                      <w:proofErr w:type="gramStart"/>
                      <w:r>
                        <w:rPr>
                          <w:rFonts w:ascii="Calibri" w:hAnsi="Calibri" w:cs="Calibri"/>
                          <w:sz w:val="20"/>
                          <w:szCs w:val="20"/>
                          <w:lang w:val="en-GB"/>
                        </w:rPr>
                        <w:t>recorded  this</w:t>
                      </w:r>
                      <w:proofErr w:type="gramEnd"/>
                      <w:r>
                        <w:rPr>
                          <w:rFonts w:ascii="Calibri" w:hAnsi="Calibri" w:cs="Calibri"/>
                          <w:sz w:val="20"/>
                          <w:szCs w:val="20"/>
                          <w:lang w:val="en-GB"/>
                        </w:rPr>
                        <w:t xml:space="preserve"> week to celebrate our award.  Whilst I really don’t like to see/hear myself on TV I feel it is important to </w:t>
                      </w:r>
                      <w:r w:rsidR="001C3C54">
                        <w:rPr>
                          <w:rFonts w:ascii="Calibri" w:hAnsi="Calibri" w:cs="Calibri"/>
                          <w:sz w:val="20"/>
                          <w:szCs w:val="20"/>
                          <w:lang w:val="en-GB"/>
                        </w:rPr>
                        <w:t xml:space="preserve">really showcase our school – Miss Skate was reluctant to be on the </w:t>
                      </w:r>
                      <w:proofErr w:type="gramStart"/>
                      <w:r w:rsidR="001C3C54">
                        <w:rPr>
                          <w:rFonts w:ascii="Calibri" w:hAnsi="Calibri" w:cs="Calibri"/>
                          <w:sz w:val="20"/>
                          <w:szCs w:val="20"/>
                          <w:lang w:val="en-GB"/>
                        </w:rPr>
                        <w:t>TV</w:t>
                      </w:r>
                      <w:proofErr w:type="gramEnd"/>
                      <w:r w:rsidR="001C3C54">
                        <w:rPr>
                          <w:rFonts w:ascii="Calibri" w:hAnsi="Calibri" w:cs="Calibri"/>
                          <w:sz w:val="20"/>
                          <w:szCs w:val="20"/>
                          <w:lang w:val="en-GB"/>
                        </w:rPr>
                        <w:t xml:space="preserve"> but she really does deserve all the praise for her hard work in leading our team in this area.  In addition, we have now had our second year of our Enterprise Project in Key Stage 2, and the children learned some </w:t>
                      </w:r>
                      <w:proofErr w:type="gramStart"/>
                      <w:r w:rsidR="001C3C54">
                        <w:rPr>
                          <w:rFonts w:ascii="Calibri" w:hAnsi="Calibri" w:cs="Calibri"/>
                          <w:sz w:val="20"/>
                          <w:szCs w:val="20"/>
                          <w:lang w:val="en-GB"/>
                        </w:rPr>
                        <w:t>really valuable</w:t>
                      </w:r>
                      <w:proofErr w:type="gramEnd"/>
                      <w:r w:rsidR="001C3C54">
                        <w:rPr>
                          <w:rFonts w:ascii="Calibri" w:hAnsi="Calibri" w:cs="Calibri"/>
                          <w:sz w:val="20"/>
                          <w:szCs w:val="20"/>
                          <w:lang w:val="en-GB"/>
                        </w:rPr>
                        <w:t xml:space="preserve"> lessons about market forces, the value of knowing your product and customers alongside learning about finances – great life skills! </w:t>
                      </w:r>
                    </w:p>
                    <w:p w14:paraId="5FFFD1CF" w14:textId="295065F9" w:rsidR="001C3C54" w:rsidRPr="00E332C7" w:rsidRDefault="00E332C7" w:rsidP="005C6FDA">
                      <w:pPr>
                        <w:spacing w:after="0" w:line="240" w:lineRule="auto"/>
                        <w:rPr>
                          <w:rFonts w:ascii="Calibri" w:hAnsi="Calibri" w:cs="Calibri"/>
                          <w:sz w:val="8"/>
                          <w:szCs w:val="8"/>
                          <w:lang w:val="en-GB"/>
                        </w:rPr>
                      </w:pPr>
                      <w:r>
                        <w:rPr>
                          <w:rFonts w:ascii="Calibri" w:hAnsi="Calibri" w:cs="Calibri"/>
                          <w:sz w:val="8"/>
                          <w:szCs w:val="8"/>
                          <w:lang w:val="en-GB"/>
                        </w:rPr>
                        <w:t xml:space="preserve"> </w:t>
                      </w:r>
                    </w:p>
                    <w:p w14:paraId="2A90BE2D" w14:textId="4C411390" w:rsidR="001C3C54" w:rsidRDefault="001C3C54" w:rsidP="005C6FDA">
                      <w:pPr>
                        <w:spacing w:after="0" w:line="240" w:lineRule="auto"/>
                        <w:rPr>
                          <w:rFonts w:ascii="Calibri" w:hAnsi="Calibri" w:cs="Calibri"/>
                          <w:sz w:val="20"/>
                          <w:szCs w:val="20"/>
                          <w:lang w:val="en-GB"/>
                        </w:rPr>
                      </w:pPr>
                      <w:r>
                        <w:rPr>
                          <w:rFonts w:ascii="Calibri" w:hAnsi="Calibri" w:cs="Calibri"/>
                          <w:sz w:val="20"/>
                          <w:szCs w:val="20"/>
                          <w:lang w:val="en-GB"/>
                        </w:rPr>
                        <w:t xml:space="preserve">I would like to thank you all for your on-going support. </w:t>
                      </w:r>
                      <w:r w:rsidR="00E332C7">
                        <w:rPr>
                          <w:rFonts w:ascii="Calibri" w:hAnsi="Calibri" w:cs="Calibri"/>
                          <w:sz w:val="20"/>
                          <w:szCs w:val="20"/>
                          <w:lang w:val="en-GB"/>
                        </w:rPr>
                        <w:t xml:space="preserve">I would also like to </w:t>
                      </w:r>
                      <w:proofErr w:type="gramStart"/>
                      <w:r w:rsidR="00E332C7">
                        <w:rPr>
                          <w:rFonts w:ascii="Calibri" w:hAnsi="Calibri" w:cs="Calibri"/>
                          <w:sz w:val="20"/>
                          <w:szCs w:val="20"/>
                          <w:lang w:val="en-GB"/>
                        </w:rPr>
                        <w:t>thank  our</w:t>
                      </w:r>
                      <w:proofErr w:type="gramEnd"/>
                      <w:r w:rsidR="00E332C7">
                        <w:rPr>
                          <w:rFonts w:ascii="Calibri" w:hAnsi="Calibri" w:cs="Calibri"/>
                          <w:sz w:val="20"/>
                          <w:szCs w:val="20"/>
                          <w:lang w:val="en-GB"/>
                        </w:rPr>
                        <w:t xml:space="preserve"> lovely FOSA group who are always so supportive, and </w:t>
                      </w:r>
                      <w:proofErr w:type="gramStart"/>
                      <w:r w:rsidR="00E332C7">
                        <w:rPr>
                          <w:rFonts w:ascii="Calibri" w:hAnsi="Calibri" w:cs="Calibri"/>
                          <w:sz w:val="20"/>
                          <w:szCs w:val="20"/>
                          <w:lang w:val="en-GB"/>
                        </w:rPr>
                        <w:t>ever-ready</w:t>
                      </w:r>
                      <w:proofErr w:type="gramEnd"/>
                      <w:r w:rsidR="00E332C7">
                        <w:rPr>
                          <w:rFonts w:ascii="Calibri" w:hAnsi="Calibri" w:cs="Calibri"/>
                          <w:sz w:val="20"/>
                          <w:szCs w:val="20"/>
                          <w:lang w:val="en-GB"/>
                        </w:rPr>
                        <w:t xml:space="preserve"> with prizes and bags of fun!</w:t>
                      </w:r>
                      <w:r>
                        <w:rPr>
                          <w:rFonts w:ascii="Calibri" w:hAnsi="Calibri" w:cs="Calibri"/>
                          <w:sz w:val="20"/>
                          <w:szCs w:val="20"/>
                          <w:lang w:val="en-GB"/>
                        </w:rPr>
                        <w:t xml:space="preserve"> Attendance at events, parents’ meetings or coming in to discuss any concerns has been very productive.  We are always grateful to keep in touch. Look out for more opportunities to join in next year. </w:t>
                      </w:r>
                      <w:r w:rsidR="00CC303C">
                        <w:rPr>
                          <w:rFonts w:ascii="Calibri" w:hAnsi="Calibri" w:cs="Calibri"/>
                          <w:sz w:val="20"/>
                          <w:szCs w:val="20"/>
                          <w:lang w:val="en-GB"/>
                        </w:rPr>
                        <w:t xml:space="preserve">Thank you for some very kind words, cards and gifts at the end of term. </w:t>
                      </w:r>
                    </w:p>
                    <w:p w14:paraId="0FC379D6" w14:textId="77777777" w:rsidR="001C3C54" w:rsidRPr="00E332C7" w:rsidRDefault="001C3C54" w:rsidP="005C6FDA">
                      <w:pPr>
                        <w:spacing w:after="0" w:line="240" w:lineRule="auto"/>
                        <w:rPr>
                          <w:rFonts w:ascii="Calibri" w:hAnsi="Calibri" w:cs="Calibri"/>
                          <w:sz w:val="8"/>
                          <w:szCs w:val="8"/>
                          <w:lang w:val="en-GB"/>
                        </w:rPr>
                      </w:pPr>
                    </w:p>
                    <w:p w14:paraId="17320A59" w14:textId="0B7E63ED" w:rsidR="001C3C54" w:rsidRDefault="001C3C54" w:rsidP="005C6FDA">
                      <w:pPr>
                        <w:spacing w:after="0" w:line="240" w:lineRule="auto"/>
                        <w:rPr>
                          <w:rFonts w:ascii="Calibri" w:hAnsi="Calibri" w:cs="Calibri"/>
                          <w:sz w:val="20"/>
                          <w:szCs w:val="20"/>
                          <w:lang w:val="en-GB"/>
                        </w:rPr>
                      </w:pPr>
                      <w:r>
                        <w:rPr>
                          <w:rFonts w:ascii="Calibri" w:hAnsi="Calibri" w:cs="Calibri"/>
                          <w:sz w:val="20"/>
                          <w:szCs w:val="20"/>
                          <w:lang w:val="en-GB"/>
                        </w:rPr>
                        <w:t xml:space="preserve">In the new academic year, we have some changes in staff placement, which offer exciting developments.  We are setting up a dedicated classroom, to meet individual needs that cannot be wholly met in classrooms.  Our mobile, currently used as a conference room/music room, is being transformed to provide ‘The Orchard’ where children can learn in an environment suited to them.  It may be that some children visit just once a week for </w:t>
                      </w:r>
                      <w:r w:rsidR="00E3058A">
                        <w:rPr>
                          <w:rFonts w:ascii="Calibri" w:hAnsi="Calibri" w:cs="Calibri"/>
                          <w:sz w:val="20"/>
                          <w:szCs w:val="20"/>
                          <w:lang w:val="en-GB"/>
                        </w:rPr>
                        <w:t xml:space="preserve">an additional phonic session, or they might join in with a slower start to school, having breakfast check-ins around the table, or maybe, they will need and enjoy each morning in The Orchard and then each afternoon back with their home class.  </w:t>
                      </w:r>
                      <w:r w:rsidR="00E332C7">
                        <w:rPr>
                          <w:rFonts w:ascii="Calibri" w:hAnsi="Calibri" w:cs="Calibri"/>
                          <w:sz w:val="20"/>
                          <w:szCs w:val="20"/>
                          <w:lang w:val="en-GB"/>
                        </w:rPr>
                        <w:t xml:space="preserve">As time goes by, we will be adding training for staff and will develop more opportunities for our children. </w:t>
                      </w:r>
                      <w:r w:rsidR="00E3058A">
                        <w:rPr>
                          <w:rFonts w:ascii="Calibri" w:hAnsi="Calibri" w:cs="Calibri"/>
                          <w:sz w:val="20"/>
                          <w:szCs w:val="20"/>
                          <w:lang w:val="en-GB"/>
                        </w:rPr>
                        <w:t xml:space="preserve">We will keep you up to date on the progress of this provision and know that we will all learn and grow with it. </w:t>
                      </w:r>
                    </w:p>
                    <w:p w14:paraId="55D5F291" w14:textId="77777777" w:rsidR="00E332C7" w:rsidRPr="00E332C7" w:rsidRDefault="00E332C7" w:rsidP="005C6FDA">
                      <w:pPr>
                        <w:spacing w:after="0" w:line="240" w:lineRule="auto"/>
                        <w:rPr>
                          <w:rFonts w:ascii="Calibri" w:hAnsi="Calibri" w:cs="Calibri"/>
                          <w:sz w:val="8"/>
                          <w:szCs w:val="8"/>
                          <w:lang w:val="en-GB"/>
                        </w:rPr>
                      </w:pPr>
                    </w:p>
                    <w:p w14:paraId="7EA986FE" w14:textId="276AD7C3" w:rsidR="00E332C7" w:rsidRDefault="00E332C7" w:rsidP="005C6FDA">
                      <w:pPr>
                        <w:spacing w:after="0" w:line="240" w:lineRule="auto"/>
                        <w:rPr>
                          <w:rFonts w:ascii="Calibri" w:hAnsi="Calibri" w:cs="Calibri"/>
                          <w:sz w:val="20"/>
                          <w:szCs w:val="20"/>
                        </w:rPr>
                      </w:pPr>
                      <w:r>
                        <w:rPr>
                          <w:rFonts w:ascii="Calibri" w:hAnsi="Calibri" w:cs="Calibri"/>
                          <w:sz w:val="20"/>
                          <w:szCs w:val="20"/>
                        </w:rPr>
                        <w:t xml:space="preserve">Finally, I would like to wish our Year 6 leavers, every success and happiness as they move on to their chosen secondary school.  We have enjoyed seeing how these young people grow and learn throughout the years at </w:t>
                      </w:r>
                      <w:proofErr w:type="spellStart"/>
                      <w:r>
                        <w:rPr>
                          <w:rFonts w:ascii="Calibri" w:hAnsi="Calibri" w:cs="Calibri"/>
                          <w:sz w:val="20"/>
                          <w:szCs w:val="20"/>
                        </w:rPr>
                        <w:t>Emneth</w:t>
                      </w:r>
                      <w:proofErr w:type="spellEnd"/>
                      <w:r>
                        <w:rPr>
                          <w:rFonts w:ascii="Calibri" w:hAnsi="Calibri" w:cs="Calibri"/>
                          <w:sz w:val="20"/>
                          <w:szCs w:val="20"/>
                        </w:rPr>
                        <w:t xml:space="preserve"> Academy and thank them for their input to our whole school success. </w:t>
                      </w:r>
                    </w:p>
                    <w:p w14:paraId="6FC876C9" w14:textId="77777777" w:rsidR="00E332C7" w:rsidRPr="00E332C7" w:rsidRDefault="00E332C7" w:rsidP="005C6FDA">
                      <w:pPr>
                        <w:spacing w:after="0" w:line="240" w:lineRule="auto"/>
                        <w:rPr>
                          <w:rFonts w:ascii="Calibri" w:hAnsi="Calibri" w:cs="Calibri"/>
                          <w:sz w:val="8"/>
                          <w:szCs w:val="8"/>
                        </w:rPr>
                      </w:pPr>
                    </w:p>
                    <w:p w14:paraId="299236DC" w14:textId="53B3870A" w:rsidR="00E332C7" w:rsidRPr="00CF2395" w:rsidRDefault="00E332C7" w:rsidP="005C6FDA">
                      <w:pPr>
                        <w:spacing w:after="0" w:line="240" w:lineRule="auto"/>
                        <w:rPr>
                          <w:rFonts w:ascii="Calibri" w:hAnsi="Calibri" w:cs="Calibri"/>
                          <w:sz w:val="20"/>
                          <w:szCs w:val="20"/>
                        </w:rPr>
                      </w:pPr>
                      <w:r>
                        <w:rPr>
                          <w:rFonts w:ascii="Calibri" w:hAnsi="Calibri" w:cs="Calibri"/>
                          <w:sz w:val="20"/>
                          <w:szCs w:val="20"/>
                        </w:rPr>
                        <w:t xml:space="preserve">Take care everyone and enjoy a well-earned summer break. </w:t>
                      </w:r>
                    </w:p>
                    <w:p w14:paraId="48D701BE" w14:textId="77777777" w:rsidR="0090188A" w:rsidRPr="00147AEC" w:rsidRDefault="0090188A" w:rsidP="00DB6A0E">
                      <w:pPr>
                        <w:spacing w:after="0" w:line="240" w:lineRule="auto"/>
                        <w:rPr>
                          <w:rFonts w:ascii="Calibri" w:hAnsi="Calibri" w:cs="Calibri"/>
                          <w:sz w:val="10"/>
                          <w:szCs w:val="10"/>
                        </w:rPr>
                      </w:pPr>
                    </w:p>
                    <w:p w14:paraId="6A0D66AA" w14:textId="28FC05F6" w:rsidR="00205BE4" w:rsidRPr="0090188A" w:rsidRDefault="00205BE4" w:rsidP="00DB6A0E">
                      <w:pPr>
                        <w:spacing w:after="0" w:line="240" w:lineRule="auto"/>
                        <w:rPr>
                          <w:rFonts w:ascii="Calibri" w:hAnsi="Calibri" w:cs="Calibri"/>
                          <w:sz w:val="20"/>
                          <w:szCs w:val="20"/>
                        </w:rPr>
                      </w:pPr>
                      <w:r w:rsidRPr="0090188A">
                        <w:rPr>
                          <w:rFonts w:ascii="Calibri" w:hAnsi="Calibri" w:cs="Calibri"/>
                          <w:sz w:val="20"/>
                          <w:szCs w:val="20"/>
                        </w:rPr>
                        <w:t xml:space="preserve">Kind </w:t>
                      </w:r>
                      <w:proofErr w:type="gramStart"/>
                      <w:r w:rsidRPr="0090188A">
                        <w:rPr>
                          <w:rFonts w:ascii="Calibri" w:hAnsi="Calibri" w:cs="Calibri"/>
                          <w:sz w:val="20"/>
                          <w:szCs w:val="20"/>
                        </w:rPr>
                        <w:t xml:space="preserve">regards,   </w:t>
                      </w:r>
                      <w:proofErr w:type="spellStart"/>
                      <w:proofErr w:type="gramEnd"/>
                      <w:r w:rsidRPr="0090188A">
                        <w:rPr>
                          <w:rFonts w:ascii="Calibri" w:hAnsi="Calibri" w:cs="Calibri"/>
                          <w:sz w:val="20"/>
                          <w:szCs w:val="20"/>
                        </w:rPr>
                        <w:t>Mrs</w:t>
                      </w:r>
                      <w:proofErr w:type="spellEnd"/>
                      <w:r w:rsidRPr="0090188A">
                        <w:rPr>
                          <w:rFonts w:ascii="Calibri" w:hAnsi="Calibri" w:cs="Calibri"/>
                          <w:sz w:val="20"/>
                          <w:szCs w:val="20"/>
                        </w:rPr>
                        <w:t xml:space="preserve"> </w:t>
                      </w:r>
                      <w:proofErr w:type="gramStart"/>
                      <w:r w:rsidRPr="0090188A">
                        <w:rPr>
                          <w:rFonts w:ascii="Calibri" w:hAnsi="Calibri" w:cs="Calibri"/>
                          <w:sz w:val="20"/>
                          <w:szCs w:val="20"/>
                        </w:rPr>
                        <w:t xml:space="preserve">Huntington </w:t>
                      </w:r>
                      <w:r w:rsidR="00E332C7">
                        <w:rPr>
                          <w:rFonts w:ascii="Calibri" w:hAnsi="Calibri" w:cs="Calibri"/>
                          <w:sz w:val="20"/>
                          <w:szCs w:val="20"/>
                        </w:rPr>
                        <w:t xml:space="preserve"> </w:t>
                      </w:r>
                      <w:r w:rsidR="00B9466C" w:rsidRPr="00B9466C">
                        <w:rPr>
                          <mc:AlternateContent>
                            <mc:Choice Requires="w16se">
                              <w:rFonts w:ascii="Calibri" w:hAnsi="Calibri" w:cs="Calibri"/>
                            </mc:Choice>
                            <mc:Fallback>
                              <w:rFonts w:ascii="Segoe UI Emoji" w:eastAsia="Segoe UI Emoji" w:hAnsi="Segoe UI Emoji" w:cs="Segoe UI Emoji"/>
                            </mc:Fallback>
                          </mc:AlternateContent>
                          <w:sz w:val="20"/>
                          <w:szCs w:val="20"/>
                        </w:rPr>
                        <mc:AlternateContent>
                          <mc:Choice Requires="w16se">
                            <w16se:symEx w16se:font="Segoe UI Emoji" w16se:char="1F60A"/>
                          </mc:Choice>
                          <mc:Fallback>
                            <w:t>😊</w:t>
                          </mc:Fallback>
                        </mc:AlternateContent>
                      </w:r>
                      <w:proofErr w:type="gramEnd"/>
                    </w:p>
                    <w:p w14:paraId="536B562F" w14:textId="77777777" w:rsidR="00205BE4" w:rsidRPr="0090188A" w:rsidRDefault="00205BE4" w:rsidP="00DB6A0E">
                      <w:pPr>
                        <w:spacing w:after="0" w:line="240" w:lineRule="auto"/>
                        <w:rPr>
                          <w:rFonts w:ascii="Calibri" w:hAnsi="Calibri" w:cs="Calibri"/>
                          <w:sz w:val="20"/>
                          <w:szCs w:val="20"/>
                        </w:rPr>
                      </w:pPr>
                    </w:p>
                    <w:p w14:paraId="50283899" w14:textId="77777777" w:rsidR="00205BE4" w:rsidRPr="004A2070" w:rsidRDefault="00205BE4" w:rsidP="00DB6A0E">
                      <w:pPr>
                        <w:spacing w:after="0" w:line="240" w:lineRule="auto"/>
                        <w:rPr>
                          <w:rFonts w:ascii="Calibri" w:hAnsi="Calibri" w:cs="Calibri"/>
                          <w:sz w:val="24"/>
                          <w:szCs w:val="24"/>
                        </w:rPr>
                      </w:pPr>
                    </w:p>
                    <w:p w14:paraId="39DC981A" w14:textId="77777777" w:rsidR="004A2070" w:rsidRDefault="004A2070" w:rsidP="00DB6A0E">
                      <w:pPr>
                        <w:spacing w:after="0" w:line="240" w:lineRule="auto"/>
                        <w:rPr>
                          <w:rFonts w:ascii="Calibri" w:hAnsi="Calibri" w:cs="Calibri"/>
                          <w:sz w:val="20"/>
                          <w:szCs w:val="20"/>
                        </w:rPr>
                      </w:pPr>
                    </w:p>
                    <w:p w14:paraId="1DD5E9FF" w14:textId="77777777" w:rsidR="004A2070" w:rsidRPr="004069BC" w:rsidRDefault="004A2070" w:rsidP="00DB6A0E">
                      <w:pPr>
                        <w:spacing w:after="0" w:line="240" w:lineRule="auto"/>
                        <w:rPr>
                          <w:rFonts w:ascii="Calibri" w:hAnsi="Calibri" w:cs="Calibri"/>
                          <w:sz w:val="20"/>
                          <w:szCs w:val="20"/>
                        </w:rPr>
                      </w:pPr>
                    </w:p>
                    <w:p w14:paraId="08967D99" w14:textId="77777777" w:rsidR="00DB6A0E" w:rsidRDefault="00DB6A0E" w:rsidP="00DB6A0E">
                      <w:pPr>
                        <w:spacing w:after="0" w:line="240" w:lineRule="auto"/>
                        <w:rPr>
                          <w:b/>
                          <w:bCs/>
                          <w:noProof/>
                          <w:sz w:val="28"/>
                          <w:szCs w:val="28"/>
                        </w:rPr>
                      </w:pPr>
                    </w:p>
                    <w:p w14:paraId="105D03D8" w14:textId="77777777" w:rsidR="00DB6A0E" w:rsidRDefault="00DB6A0E" w:rsidP="00DB6A0E">
                      <w:pPr>
                        <w:spacing w:after="0" w:line="240" w:lineRule="auto"/>
                        <w:rPr>
                          <w:noProof/>
                          <w:sz w:val="24"/>
                          <w:szCs w:val="24"/>
                        </w:rPr>
                      </w:pPr>
                    </w:p>
                    <w:p w14:paraId="5B691DDB" w14:textId="77777777" w:rsidR="00DB6A0E" w:rsidRPr="002E4610" w:rsidRDefault="00DB6A0E" w:rsidP="00DB6A0E">
                      <w:pPr>
                        <w:spacing w:after="0" w:line="240" w:lineRule="auto"/>
                        <w:rPr>
                          <w:noProof/>
                          <w:sz w:val="24"/>
                          <w:szCs w:val="24"/>
                        </w:rPr>
                      </w:pPr>
                    </w:p>
                    <w:p w14:paraId="6AAB30B9" w14:textId="77777777" w:rsidR="00DB6A0E" w:rsidRPr="00EE03AC" w:rsidRDefault="00DB6A0E" w:rsidP="00DB6A0E">
                      <w:pPr>
                        <w:spacing w:after="0" w:line="240" w:lineRule="auto"/>
                        <w:rPr>
                          <w:rFonts w:cstheme="minorHAnsi"/>
                          <w:noProof/>
                        </w:rPr>
                      </w:pPr>
                    </w:p>
                    <w:p w14:paraId="44792510" w14:textId="77777777" w:rsidR="00DB6A0E" w:rsidRDefault="00DB6A0E" w:rsidP="00DB6A0E">
                      <w:pPr>
                        <w:spacing w:after="0" w:line="240" w:lineRule="auto"/>
                        <w:rPr>
                          <w:rFonts w:cstheme="minorHAnsi"/>
                        </w:rPr>
                      </w:pPr>
                    </w:p>
                    <w:p w14:paraId="768FBA50" w14:textId="77777777" w:rsidR="00DB6A0E" w:rsidRPr="00EE03AC" w:rsidRDefault="00DB6A0E" w:rsidP="00DB6A0E">
                      <w:pPr>
                        <w:spacing w:after="0" w:line="240" w:lineRule="auto"/>
                        <w:rPr>
                          <w:rFonts w:cstheme="minorHAnsi"/>
                        </w:rPr>
                      </w:pPr>
                    </w:p>
                    <w:p w14:paraId="02EB97A9" w14:textId="77777777" w:rsidR="00DB6A0E" w:rsidRPr="00EE03AC" w:rsidRDefault="00DB6A0E" w:rsidP="00DB6A0E">
                      <w:pPr>
                        <w:spacing w:after="0" w:line="240" w:lineRule="auto"/>
                        <w:rPr>
                          <w:rFonts w:cstheme="minorHAnsi"/>
                        </w:rPr>
                      </w:pPr>
                    </w:p>
                  </w:txbxContent>
                </v:textbox>
                <w10:anchorlock/>
              </v:shape>
            </w:pict>
          </mc:Fallback>
        </mc:AlternateContent>
      </w:r>
    </w:p>
    <w:p w14:paraId="340DFAB0" w14:textId="0F31F816" w:rsidR="003A66CA" w:rsidRDefault="001735C2" w:rsidP="00C44DF9">
      <w:pPr>
        <w:rPr>
          <w:rFonts w:cstheme="minorHAnsi"/>
          <w:i/>
          <w:iCs/>
          <w:sz w:val="24"/>
          <w:szCs w:val="24"/>
        </w:rPr>
      </w:pPr>
      <w:bookmarkStart w:id="0" w:name="_Hlk160107568"/>
      <w:bookmarkStart w:id="1" w:name="_Hlk167454338"/>
      <w:bookmarkEnd w:id="0"/>
      <w:bookmarkEnd w:id="1"/>
      <w:r>
        <w:t xml:space="preserve">  </w:t>
      </w:r>
      <w:r w:rsidR="00A2608C">
        <w:tab/>
      </w:r>
      <w:r w:rsidR="00F91F40">
        <w:t xml:space="preserve">        </w:t>
      </w:r>
      <w:r w:rsidR="000D4A7C">
        <w:t xml:space="preserve">                </w:t>
      </w:r>
      <w:r w:rsidR="00DB6A0E" w:rsidRPr="005C31AB">
        <w:rPr>
          <w:noProof/>
        </w:rPr>
        <mc:AlternateContent>
          <mc:Choice Requires="wps">
            <w:drawing>
              <wp:anchor distT="0" distB="0" distL="114300" distR="114300" simplePos="0" relativeHeight="251670536" behindDoc="0" locked="0" layoutInCell="1" allowOverlap="1" wp14:anchorId="3DC93335" wp14:editId="3AE785B4">
                <wp:simplePos x="0" y="0"/>
                <wp:positionH relativeFrom="page">
                  <wp:posOffset>653143</wp:posOffset>
                </wp:positionH>
                <wp:positionV relativeFrom="paragraph">
                  <wp:posOffset>23750</wp:posOffset>
                </wp:positionV>
                <wp:extent cx="6590030" cy="2393004"/>
                <wp:effectExtent l="0" t="0" r="1270" b="7620"/>
                <wp:wrapNone/>
                <wp:docPr id="499" name="Text Box 499"/>
                <wp:cNvGraphicFramePr/>
                <a:graphic xmlns:a="http://schemas.openxmlformats.org/drawingml/2006/main">
                  <a:graphicData uri="http://schemas.microsoft.com/office/word/2010/wordprocessingShape">
                    <wps:wsp>
                      <wps:cNvSpPr txBox="1"/>
                      <wps:spPr>
                        <a:xfrm>
                          <a:off x="0" y="0"/>
                          <a:ext cx="6590030" cy="23930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2F3F67" w14:textId="77777777" w:rsidR="00DB6A0E" w:rsidRPr="007523CD" w:rsidRDefault="00DB6A0E" w:rsidP="00DB6A0E">
                            <w:pPr>
                              <w:ind w:left="1440" w:hanging="731"/>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Usefu</w:t>
                            </w:r>
                            <w:r w:rsidRPr="007523CD">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l Information </w:t>
                            </w:r>
                          </w:p>
                          <w:p w14:paraId="07A02D62" w14:textId="77777777" w:rsidR="00DB6A0E" w:rsidRPr="007523CD" w:rsidRDefault="00DB6A0E" w:rsidP="00B9466C">
                            <w:pPr>
                              <w:spacing w:after="0" w:line="240" w:lineRule="auto"/>
                              <w:ind w:left="1440" w:hanging="731"/>
                              <w:rPr>
                                <w:color w:val="FF0000"/>
                                <w:sz w:val="24"/>
                                <w:szCs w:val="24"/>
                              </w:rPr>
                            </w:pPr>
                            <w:r w:rsidRPr="007523CD">
                              <w:rPr>
                                <w:sz w:val="24"/>
                                <w:szCs w:val="24"/>
                              </w:rPr>
                              <w:t xml:space="preserve">Our school website:          </w:t>
                            </w:r>
                            <w:r w:rsidRPr="007523CD">
                              <w:rPr>
                                <w:color w:val="FF0000"/>
                                <w:sz w:val="24"/>
                                <w:szCs w:val="24"/>
                              </w:rPr>
                              <w:t>https://www.emnethacademy.co.uk/</w:t>
                            </w:r>
                          </w:p>
                          <w:p w14:paraId="26F9CFB6" w14:textId="77777777" w:rsidR="00DB6A0E" w:rsidRDefault="00DB6A0E" w:rsidP="00B9466C">
                            <w:pPr>
                              <w:spacing w:after="0" w:line="240" w:lineRule="auto"/>
                              <w:ind w:left="1440" w:hanging="731"/>
                              <w:rPr>
                                <w:sz w:val="24"/>
                                <w:szCs w:val="24"/>
                              </w:rPr>
                            </w:pPr>
                            <w:r w:rsidRPr="007523CD">
                              <w:rPr>
                                <w:sz w:val="24"/>
                                <w:szCs w:val="24"/>
                              </w:rPr>
                              <w:t>Another useful link is for the Eastern Multi Academy Trust; you can find out information about th</w:t>
                            </w:r>
                            <w:r>
                              <w:rPr>
                                <w:sz w:val="24"/>
                                <w:szCs w:val="24"/>
                              </w:rPr>
                              <w:t>e</w:t>
                            </w:r>
                          </w:p>
                          <w:p w14:paraId="62C05BEE" w14:textId="512067EA" w:rsidR="00DB6A0E" w:rsidRPr="007523CD" w:rsidRDefault="00DB6A0E" w:rsidP="00B9466C">
                            <w:pPr>
                              <w:spacing w:after="0" w:line="240" w:lineRule="auto"/>
                              <w:ind w:left="1440" w:hanging="731"/>
                              <w:rPr>
                                <w:color w:val="FF0000"/>
                                <w:sz w:val="24"/>
                                <w:szCs w:val="24"/>
                              </w:rPr>
                            </w:pPr>
                            <w:r w:rsidRPr="007523CD">
                              <w:rPr>
                                <w:sz w:val="24"/>
                                <w:szCs w:val="24"/>
                              </w:rPr>
                              <w:t>Trust</w:t>
                            </w:r>
                            <w:r w:rsidR="00B9466C">
                              <w:rPr>
                                <w:sz w:val="24"/>
                                <w:szCs w:val="24"/>
                              </w:rPr>
                              <w:t xml:space="preserve"> </w:t>
                            </w:r>
                            <w:r w:rsidRPr="007523CD">
                              <w:rPr>
                                <w:sz w:val="24"/>
                                <w:szCs w:val="24"/>
                              </w:rPr>
                              <w:t>that we</w:t>
                            </w:r>
                            <w:r>
                              <w:rPr>
                                <w:sz w:val="24"/>
                                <w:szCs w:val="24"/>
                              </w:rPr>
                              <w:t xml:space="preserve"> </w:t>
                            </w:r>
                            <w:r w:rsidRPr="007523CD">
                              <w:rPr>
                                <w:sz w:val="24"/>
                                <w:szCs w:val="24"/>
                              </w:rPr>
                              <w:t xml:space="preserve">are part of.   </w:t>
                            </w:r>
                            <w:r w:rsidRPr="007523CD">
                              <w:rPr>
                                <w:color w:val="FF0000"/>
                                <w:sz w:val="24"/>
                                <w:szCs w:val="24"/>
                              </w:rPr>
                              <w:t>https://www.eastern-mat.co.uk/</w:t>
                            </w:r>
                          </w:p>
                          <w:p w14:paraId="08939D1F" w14:textId="77777777" w:rsidR="00DB6A0E" w:rsidRPr="007523CD" w:rsidRDefault="00DB6A0E" w:rsidP="00B9466C">
                            <w:pPr>
                              <w:spacing w:after="0" w:line="240" w:lineRule="auto"/>
                              <w:ind w:left="1440" w:hanging="731"/>
                              <w:rPr>
                                <w:sz w:val="24"/>
                                <w:szCs w:val="24"/>
                              </w:rPr>
                            </w:pPr>
                            <w:r w:rsidRPr="007523CD">
                              <w:rPr>
                                <w:sz w:val="24"/>
                                <w:szCs w:val="24"/>
                              </w:rPr>
                              <w:t>If you would like to contact our Governing Body, please contact the school office and we</w:t>
                            </w:r>
                          </w:p>
                          <w:p w14:paraId="21FF51B4" w14:textId="77777777" w:rsidR="00DB6A0E" w:rsidRDefault="00DB6A0E" w:rsidP="00B9466C">
                            <w:pPr>
                              <w:spacing w:after="0" w:line="240" w:lineRule="auto"/>
                              <w:ind w:left="1440" w:hanging="731"/>
                              <w:rPr>
                                <w:sz w:val="24"/>
                                <w:szCs w:val="24"/>
                              </w:rPr>
                            </w:pPr>
                            <w:r w:rsidRPr="007523CD">
                              <w:rPr>
                                <w:sz w:val="24"/>
                                <w:szCs w:val="24"/>
                              </w:rPr>
                              <w:t xml:space="preserve">will pass on your details for them to contact you. </w:t>
                            </w:r>
                          </w:p>
                          <w:p w14:paraId="5AEE3D02" w14:textId="77777777" w:rsidR="00DB6A0E" w:rsidRDefault="00DB6A0E" w:rsidP="00DB6A0E">
                            <w:pPr>
                              <w:ind w:left="1440" w:hanging="731"/>
                              <w:rPr>
                                <w:sz w:val="24"/>
                                <w:szCs w:val="24"/>
                              </w:rPr>
                            </w:pPr>
                          </w:p>
                          <w:p w14:paraId="00A74EAC" w14:textId="77777777" w:rsidR="00DB6A0E" w:rsidRDefault="00DB6A0E" w:rsidP="00DB6A0E">
                            <w:pPr>
                              <w:ind w:left="1440" w:hanging="731"/>
                              <w:rPr>
                                <w:sz w:val="24"/>
                                <w:szCs w:val="24"/>
                              </w:rPr>
                            </w:pPr>
                          </w:p>
                          <w:p w14:paraId="2D81C0E7" w14:textId="77777777" w:rsidR="00DB6A0E" w:rsidRDefault="00DB6A0E" w:rsidP="00DB6A0E">
                            <w:pPr>
                              <w:ind w:left="1440" w:hanging="731"/>
                              <w:rPr>
                                <w:sz w:val="24"/>
                                <w:szCs w:val="24"/>
                              </w:rPr>
                            </w:pPr>
                          </w:p>
                          <w:p w14:paraId="65D21C08" w14:textId="77777777" w:rsidR="00DB6A0E" w:rsidRPr="007523CD" w:rsidRDefault="00DB6A0E" w:rsidP="00DB6A0E">
                            <w:pPr>
                              <w:ind w:left="1440" w:hanging="731"/>
                              <w:rPr>
                                <w:sz w:val="24"/>
                                <w:szCs w:val="24"/>
                              </w:rPr>
                            </w:pPr>
                          </w:p>
                          <w:p w14:paraId="488A5A80" w14:textId="77777777" w:rsidR="00DB6A0E" w:rsidRDefault="00DB6A0E" w:rsidP="00DB6A0E">
                            <w:pPr>
                              <w:ind w:left="1440" w:hanging="731"/>
                            </w:pPr>
                          </w:p>
                          <w:p w14:paraId="7EBEBEC2" w14:textId="77777777" w:rsidR="00DB6A0E" w:rsidRPr="003161F3" w:rsidRDefault="00DB6A0E" w:rsidP="00DB6A0E">
                            <w:pPr>
                              <w:ind w:left="1440" w:hanging="731"/>
                            </w:pPr>
                          </w:p>
                          <w:p w14:paraId="76A905A5" w14:textId="77777777" w:rsidR="00DB6A0E" w:rsidRDefault="00DB6A0E" w:rsidP="00DB6A0E">
                            <w:pPr>
                              <w:ind w:hanging="731"/>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93335" id="Text Box 499" o:spid="_x0000_s1027" type="#_x0000_t202" style="position:absolute;margin-left:51.45pt;margin-top:1.85pt;width:518.9pt;height:188.45pt;z-index:251670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" filled="f" stroked="f" strokeweight=".5pt">
                <v:textbox inset="0,0,0,0">
                  <w:txbxContent>
                    <w:p w14:paraId="382F3F67" w14:textId="77777777" w:rsidR="00DB6A0E" w:rsidRPr="007523CD" w:rsidRDefault="00DB6A0E" w:rsidP="00DB6A0E">
                      <w:pPr>
                        <w:ind w:left="1440" w:hanging="731"/>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Usefu</w:t>
                      </w:r>
                      <w:r w:rsidRPr="007523CD">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l Information </w:t>
                      </w:r>
                    </w:p>
                    <w:p w14:paraId="07A02D62" w14:textId="77777777" w:rsidR="00DB6A0E" w:rsidRPr="007523CD" w:rsidRDefault="00DB6A0E" w:rsidP="00B9466C">
                      <w:pPr>
                        <w:spacing w:after="0" w:line="240" w:lineRule="auto"/>
                        <w:ind w:left="1440" w:hanging="731"/>
                        <w:rPr>
                          <w:color w:val="FF0000"/>
                          <w:sz w:val="24"/>
                          <w:szCs w:val="24"/>
                        </w:rPr>
                      </w:pPr>
                      <w:r w:rsidRPr="007523CD">
                        <w:rPr>
                          <w:sz w:val="24"/>
                          <w:szCs w:val="24"/>
                        </w:rPr>
                        <w:t xml:space="preserve">Our school website:          </w:t>
                      </w:r>
                      <w:r w:rsidRPr="007523CD">
                        <w:rPr>
                          <w:color w:val="FF0000"/>
                          <w:sz w:val="24"/>
                          <w:szCs w:val="24"/>
                        </w:rPr>
                        <w:t>https://www.emnethacademy.co.uk/</w:t>
                      </w:r>
                    </w:p>
                    <w:p w14:paraId="26F9CFB6" w14:textId="77777777" w:rsidR="00DB6A0E" w:rsidRDefault="00DB6A0E" w:rsidP="00B9466C">
                      <w:pPr>
                        <w:spacing w:after="0" w:line="240" w:lineRule="auto"/>
                        <w:ind w:left="1440" w:hanging="731"/>
                        <w:rPr>
                          <w:sz w:val="24"/>
                          <w:szCs w:val="24"/>
                        </w:rPr>
                      </w:pPr>
                      <w:r w:rsidRPr="007523CD">
                        <w:rPr>
                          <w:sz w:val="24"/>
                          <w:szCs w:val="24"/>
                        </w:rPr>
                        <w:t>Another useful link is for the Eastern Multi Academy Trust; you can find out information about th</w:t>
                      </w:r>
                      <w:r>
                        <w:rPr>
                          <w:sz w:val="24"/>
                          <w:szCs w:val="24"/>
                        </w:rPr>
                        <w:t>e</w:t>
                      </w:r>
                    </w:p>
                    <w:p w14:paraId="62C05BEE" w14:textId="512067EA" w:rsidR="00DB6A0E" w:rsidRPr="007523CD" w:rsidRDefault="00DB6A0E" w:rsidP="00B9466C">
                      <w:pPr>
                        <w:spacing w:after="0" w:line="240" w:lineRule="auto"/>
                        <w:ind w:left="1440" w:hanging="731"/>
                        <w:rPr>
                          <w:color w:val="FF0000"/>
                          <w:sz w:val="24"/>
                          <w:szCs w:val="24"/>
                        </w:rPr>
                      </w:pPr>
                      <w:r w:rsidRPr="007523CD">
                        <w:rPr>
                          <w:sz w:val="24"/>
                          <w:szCs w:val="24"/>
                        </w:rPr>
                        <w:t>Trust</w:t>
                      </w:r>
                      <w:r w:rsidR="00B9466C">
                        <w:rPr>
                          <w:sz w:val="24"/>
                          <w:szCs w:val="24"/>
                        </w:rPr>
                        <w:t xml:space="preserve"> </w:t>
                      </w:r>
                      <w:r w:rsidRPr="007523CD">
                        <w:rPr>
                          <w:sz w:val="24"/>
                          <w:szCs w:val="24"/>
                        </w:rPr>
                        <w:t>that we</w:t>
                      </w:r>
                      <w:r>
                        <w:rPr>
                          <w:sz w:val="24"/>
                          <w:szCs w:val="24"/>
                        </w:rPr>
                        <w:t xml:space="preserve"> </w:t>
                      </w:r>
                      <w:r w:rsidRPr="007523CD">
                        <w:rPr>
                          <w:sz w:val="24"/>
                          <w:szCs w:val="24"/>
                        </w:rPr>
                        <w:t xml:space="preserve">are part of.   </w:t>
                      </w:r>
                      <w:r w:rsidRPr="007523CD">
                        <w:rPr>
                          <w:color w:val="FF0000"/>
                          <w:sz w:val="24"/>
                          <w:szCs w:val="24"/>
                        </w:rPr>
                        <w:t>https://www.eastern-mat.co.uk/</w:t>
                      </w:r>
                    </w:p>
                    <w:p w14:paraId="08939D1F" w14:textId="77777777" w:rsidR="00DB6A0E" w:rsidRPr="007523CD" w:rsidRDefault="00DB6A0E" w:rsidP="00B9466C">
                      <w:pPr>
                        <w:spacing w:after="0" w:line="240" w:lineRule="auto"/>
                        <w:ind w:left="1440" w:hanging="731"/>
                        <w:rPr>
                          <w:sz w:val="24"/>
                          <w:szCs w:val="24"/>
                        </w:rPr>
                      </w:pPr>
                      <w:r w:rsidRPr="007523CD">
                        <w:rPr>
                          <w:sz w:val="24"/>
                          <w:szCs w:val="24"/>
                        </w:rPr>
                        <w:t>If you would like to contact our Governing Body, please contact the school office and we</w:t>
                      </w:r>
                    </w:p>
                    <w:p w14:paraId="21FF51B4" w14:textId="77777777" w:rsidR="00DB6A0E" w:rsidRDefault="00DB6A0E" w:rsidP="00B9466C">
                      <w:pPr>
                        <w:spacing w:after="0" w:line="240" w:lineRule="auto"/>
                        <w:ind w:left="1440" w:hanging="731"/>
                        <w:rPr>
                          <w:sz w:val="24"/>
                          <w:szCs w:val="24"/>
                        </w:rPr>
                      </w:pPr>
                      <w:r w:rsidRPr="007523CD">
                        <w:rPr>
                          <w:sz w:val="24"/>
                          <w:szCs w:val="24"/>
                        </w:rPr>
                        <w:t xml:space="preserve">will pass on your details for them to contact you. </w:t>
                      </w:r>
                    </w:p>
                    <w:p w14:paraId="5AEE3D02" w14:textId="77777777" w:rsidR="00DB6A0E" w:rsidRDefault="00DB6A0E" w:rsidP="00DB6A0E">
                      <w:pPr>
                        <w:ind w:left="1440" w:hanging="731"/>
                        <w:rPr>
                          <w:sz w:val="24"/>
                          <w:szCs w:val="24"/>
                        </w:rPr>
                      </w:pPr>
                    </w:p>
                    <w:p w14:paraId="00A74EAC" w14:textId="77777777" w:rsidR="00DB6A0E" w:rsidRDefault="00DB6A0E" w:rsidP="00DB6A0E">
                      <w:pPr>
                        <w:ind w:left="1440" w:hanging="731"/>
                        <w:rPr>
                          <w:sz w:val="24"/>
                          <w:szCs w:val="24"/>
                        </w:rPr>
                      </w:pPr>
                    </w:p>
                    <w:p w14:paraId="2D81C0E7" w14:textId="77777777" w:rsidR="00DB6A0E" w:rsidRDefault="00DB6A0E" w:rsidP="00DB6A0E">
                      <w:pPr>
                        <w:ind w:left="1440" w:hanging="731"/>
                        <w:rPr>
                          <w:sz w:val="24"/>
                          <w:szCs w:val="24"/>
                        </w:rPr>
                      </w:pPr>
                    </w:p>
                    <w:p w14:paraId="65D21C08" w14:textId="77777777" w:rsidR="00DB6A0E" w:rsidRPr="007523CD" w:rsidRDefault="00DB6A0E" w:rsidP="00DB6A0E">
                      <w:pPr>
                        <w:ind w:left="1440" w:hanging="731"/>
                        <w:rPr>
                          <w:sz w:val="24"/>
                          <w:szCs w:val="24"/>
                        </w:rPr>
                      </w:pPr>
                    </w:p>
                    <w:p w14:paraId="488A5A80" w14:textId="77777777" w:rsidR="00DB6A0E" w:rsidRDefault="00DB6A0E" w:rsidP="00DB6A0E">
                      <w:pPr>
                        <w:ind w:left="1440" w:hanging="731"/>
                      </w:pPr>
                    </w:p>
                    <w:p w14:paraId="7EBEBEC2" w14:textId="77777777" w:rsidR="00DB6A0E" w:rsidRPr="003161F3" w:rsidRDefault="00DB6A0E" w:rsidP="00DB6A0E">
                      <w:pPr>
                        <w:ind w:left="1440" w:hanging="731"/>
                      </w:pPr>
                    </w:p>
                    <w:p w14:paraId="76A905A5" w14:textId="77777777" w:rsidR="00DB6A0E" w:rsidRDefault="00DB6A0E" w:rsidP="00DB6A0E">
                      <w:pPr>
                        <w:ind w:hanging="731"/>
                      </w:pPr>
                    </w:p>
                  </w:txbxContent>
                </v:textbox>
                <w10:wrap anchorx="page"/>
              </v:shape>
            </w:pict>
          </mc:Fallback>
        </mc:AlternateContent>
      </w:r>
      <w:r w:rsidR="000D4A7C">
        <w:t xml:space="preserve">                       </w:t>
      </w:r>
    </w:p>
    <w:p w14:paraId="76002C42" w14:textId="14EB4B6C" w:rsidR="003A66CA" w:rsidRPr="00AA73DF" w:rsidRDefault="003A66CA" w:rsidP="00624731">
      <w:pPr>
        <w:tabs>
          <w:tab w:val="left" w:pos="1005"/>
        </w:tabs>
        <w:ind w:left="1134"/>
        <w:rPr>
          <w:rFonts w:cstheme="minorHAnsi"/>
          <w:sz w:val="24"/>
          <w:szCs w:val="24"/>
        </w:rPr>
        <w:sectPr w:rsidR="003A66CA" w:rsidRPr="00AA73DF" w:rsidSect="009543D9">
          <w:headerReference w:type="default" r:id="rId17"/>
          <w:footerReference w:type="default" r:id="rId18"/>
          <w:pgSz w:w="11907" w:h="16839" w:code="9"/>
          <w:pgMar w:top="880" w:right="27" w:bottom="0" w:left="0" w:header="0" w:footer="0" w:gutter="0"/>
          <w:cols w:space="720"/>
          <w:docGrid w:linePitch="360"/>
        </w:sectPr>
      </w:pPr>
    </w:p>
    <w:p w14:paraId="2E22AC9C" w14:textId="431789EE" w:rsidR="001915C6" w:rsidRDefault="001915C6" w:rsidP="00906FE7">
      <w:pPr>
        <w:ind w:firstLine="720"/>
        <w:rPr>
          <w:rFonts w:ascii="Gotham" w:hAnsi="Gotham"/>
          <w:b/>
          <w:bCs/>
          <w:sz w:val="40"/>
          <w:szCs w:val="40"/>
        </w:rPr>
      </w:pPr>
      <w:r>
        <w:rPr>
          <w:rFonts w:ascii="Gotham" w:hAnsi="Gotham"/>
          <w:b/>
          <w:bCs/>
          <w:sz w:val="40"/>
          <w:szCs w:val="40"/>
        </w:rPr>
        <w:lastRenderedPageBreak/>
        <w:t xml:space="preserve">Attendance Update </w:t>
      </w:r>
    </w:p>
    <w:p w14:paraId="4774568D" w14:textId="592115EC" w:rsidR="002738FB" w:rsidRPr="00B35D78" w:rsidRDefault="008A7B84" w:rsidP="00076778">
      <w:pPr>
        <w:ind w:left="720"/>
        <w:rPr>
          <w:rFonts w:cstheme="minorHAnsi"/>
          <w:sz w:val="24"/>
          <w:szCs w:val="24"/>
        </w:rPr>
      </w:pPr>
      <w:r w:rsidRPr="00B35D78">
        <w:rPr>
          <w:rFonts w:cstheme="minorHAnsi"/>
          <w:sz w:val="24"/>
          <w:szCs w:val="24"/>
        </w:rPr>
        <w:t>A meeting was held this term with the local authority in relation to the Atte</w:t>
      </w:r>
      <w:r w:rsidR="00076778" w:rsidRPr="00B35D78">
        <w:rPr>
          <w:rFonts w:cstheme="minorHAnsi"/>
          <w:sz w:val="24"/>
          <w:szCs w:val="24"/>
        </w:rPr>
        <w:t xml:space="preserve">ndance at </w:t>
      </w:r>
      <w:proofErr w:type="spellStart"/>
      <w:r w:rsidR="00076778" w:rsidRPr="00B35D78">
        <w:rPr>
          <w:rFonts w:cstheme="minorHAnsi"/>
          <w:sz w:val="24"/>
          <w:szCs w:val="24"/>
        </w:rPr>
        <w:t>Emneth</w:t>
      </w:r>
      <w:proofErr w:type="spellEnd"/>
      <w:r w:rsidR="00076778" w:rsidRPr="00B35D78">
        <w:rPr>
          <w:rFonts w:cstheme="minorHAnsi"/>
          <w:sz w:val="24"/>
          <w:szCs w:val="24"/>
        </w:rPr>
        <w:t xml:space="preserve">, this is something that regularly happens throughout the year. </w:t>
      </w:r>
      <w:r w:rsidR="00C76A12" w:rsidRPr="00B35D78">
        <w:rPr>
          <w:rFonts w:cstheme="minorHAnsi"/>
          <w:sz w:val="24"/>
          <w:szCs w:val="24"/>
        </w:rPr>
        <w:t xml:space="preserve"> </w:t>
      </w:r>
    </w:p>
    <w:p w14:paraId="38D7D3B8" w14:textId="75CACE7F" w:rsidR="00076778" w:rsidRPr="00B35D78" w:rsidRDefault="00076778" w:rsidP="00076778">
      <w:pPr>
        <w:ind w:left="720"/>
        <w:rPr>
          <w:rFonts w:cstheme="minorHAnsi"/>
          <w:sz w:val="24"/>
          <w:szCs w:val="24"/>
        </w:rPr>
      </w:pPr>
      <w:r w:rsidRPr="00B35D78">
        <w:rPr>
          <w:rFonts w:cstheme="minorHAnsi"/>
          <w:sz w:val="24"/>
          <w:szCs w:val="24"/>
        </w:rPr>
        <w:t xml:space="preserve">During the meeting they </w:t>
      </w:r>
      <w:proofErr w:type="gramStart"/>
      <w:r w:rsidRPr="00B35D78">
        <w:rPr>
          <w:rFonts w:cstheme="minorHAnsi"/>
          <w:sz w:val="24"/>
          <w:szCs w:val="24"/>
        </w:rPr>
        <w:t>discuss</w:t>
      </w:r>
      <w:proofErr w:type="gramEnd"/>
      <w:r w:rsidRPr="00B35D78">
        <w:rPr>
          <w:rFonts w:cstheme="minorHAnsi"/>
          <w:sz w:val="24"/>
          <w:szCs w:val="24"/>
        </w:rPr>
        <w:t xml:space="preserve"> our Persistent Absences</w:t>
      </w:r>
      <w:r w:rsidR="00500948" w:rsidRPr="00B35D78">
        <w:rPr>
          <w:rFonts w:cstheme="minorHAnsi"/>
          <w:sz w:val="24"/>
          <w:szCs w:val="24"/>
        </w:rPr>
        <w:t xml:space="preserve"> </w:t>
      </w:r>
      <w:r w:rsidR="0035213E" w:rsidRPr="00B35D78">
        <w:rPr>
          <w:rFonts w:cstheme="minorHAnsi"/>
          <w:sz w:val="24"/>
          <w:szCs w:val="24"/>
        </w:rPr>
        <w:t xml:space="preserve">(PA) </w:t>
      </w:r>
      <w:r w:rsidR="00500948" w:rsidRPr="00B35D78">
        <w:rPr>
          <w:rFonts w:cstheme="minorHAnsi"/>
          <w:sz w:val="24"/>
          <w:szCs w:val="24"/>
        </w:rPr>
        <w:t xml:space="preserve">and the percentage of these within the school.    </w:t>
      </w:r>
      <w:r w:rsidR="0035213E" w:rsidRPr="00B35D78">
        <w:rPr>
          <w:rFonts w:cstheme="minorHAnsi"/>
          <w:sz w:val="24"/>
          <w:szCs w:val="24"/>
        </w:rPr>
        <w:t xml:space="preserve">Currently PA is 11.1% which is 23 pupils.     This is </w:t>
      </w:r>
      <w:r w:rsidR="004D5BAA" w:rsidRPr="00B35D78">
        <w:rPr>
          <w:rFonts w:cstheme="minorHAnsi"/>
          <w:sz w:val="24"/>
          <w:szCs w:val="24"/>
        </w:rPr>
        <w:t xml:space="preserve">just below national but something we aim to lower over the next academic year. </w:t>
      </w:r>
    </w:p>
    <w:p w14:paraId="1ED14645" w14:textId="3D231055" w:rsidR="004D5BAA" w:rsidRDefault="00BF0A98" w:rsidP="00076778">
      <w:pPr>
        <w:ind w:left="720"/>
        <w:rPr>
          <w:rFonts w:cstheme="minorHAnsi"/>
          <w:sz w:val="24"/>
          <w:szCs w:val="24"/>
        </w:rPr>
      </w:pPr>
      <w:proofErr w:type="gramStart"/>
      <w:r w:rsidRPr="00B35D78">
        <w:rPr>
          <w:rFonts w:cstheme="minorHAnsi"/>
          <w:sz w:val="24"/>
          <w:szCs w:val="24"/>
        </w:rPr>
        <w:t>‘Late’</w:t>
      </w:r>
      <w:proofErr w:type="gramEnd"/>
      <w:r w:rsidRPr="00B35D78">
        <w:rPr>
          <w:rFonts w:cstheme="minorHAnsi"/>
          <w:sz w:val="24"/>
          <w:szCs w:val="24"/>
        </w:rPr>
        <w:t xml:space="preserve"> arrivals </w:t>
      </w:r>
      <w:proofErr w:type="gramStart"/>
      <w:r w:rsidRPr="00B35D78">
        <w:rPr>
          <w:rFonts w:cstheme="minorHAnsi"/>
          <w:sz w:val="24"/>
          <w:szCs w:val="24"/>
        </w:rPr>
        <w:t>was</w:t>
      </w:r>
      <w:proofErr w:type="gramEnd"/>
      <w:r w:rsidRPr="00B35D78">
        <w:rPr>
          <w:rFonts w:cstheme="minorHAnsi"/>
          <w:sz w:val="24"/>
          <w:szCs w:val="24"/>
        </w:rPr>
        <w:t xml:space="preserve"> also discussed.    We have had a few </w:t>
      </w:r>
      <w:r w:rsidR="00CD29D5" w:rsidRPr="00B35D78">
        <w:rPr>
          <w:rFonts w:cstheme="minorHAnsi"/>
          <w:sz w:val="24"/>
          <w:szCs w:val="24"/>
        </w:rPr>
        <w:t>meetings</w:t>
      </w:r>
      <w:r w:rsidRPr="00B35D78">
        <w:rPr>
          <w:rFonts w:cstheme="minorHAnsi"/>
          <w:sz w:val="24"/>
          <w:szCs w:val="24"/>
        </w:rPr>
        <w:t xml:space="preserve"> in relation to these to see if there is anything we can support with</w:t>
      </w:r>
      <w:r w:rsidR="003B2E44" w:rsidRPr="00B35D78">
        <w:rPr>
          <w:rFonts w:cstheme="minorHAnsi"/>
          <w:sz w:val="24"/>
          <w:szCs w:val="24"/>
        </w:rPr>
        <w:t xml:space="preserve">, we will continue to </w:t>
      </w:r>
      <w:proofErr w:type="gramStart"/>
      <w:r w:rsidR="003B2E44" w:rsidRPr="00B35D78">
        <w:rPr>
          <w:rFonts w:cstheme="minorHAnsi"/>
          <w:sz w:val="24"/>
          <w:szCs w:val="24"/>
        </w:rPr>
        <w:t>support</w:t>
      </w:r>
      <w:proofErr w:type="gramEnd"/>
      <w:r w:rsidR="003B2E44" w:rsidRPr="00B35D78">
        <w:rPr>
          <w:rFonts w:cstheme="minorHAnsi"/>
          <w:sz w:val="24"/>
          <w:szCs w:val="24"/>
        </w:rPr>
        <w:t xml:space="preserve"> if needed </w:t>
      </w:r>
      <w:r w:rsidR="000C72A4" w:rsidRPr="00B35D78">
        <w:rPr>
          <w:rFonts w:cstheme="minorHAnsi"/>
          <w:sz w:val="24"/>
          <w:szCs w:val="24"/>
        </w:rPr>
        <w:t xml:space="preserve">during the next academic year. </w:t>
      </w:r>
    </w:p>
    <w:p w14:paraId="5964CD8A" w14:textId="1C280C80" w:rsidR="0030050D" w:rsidRDefault="00085D1A" w:rsidP="00694DFF">
      <w:pPr>
        <w:rPr>
          <w:rFonts w:ascii="Gotham" w:hAnsi="Gotham"/>
          <w:b/>
          <w:bCs/>
          <w:sz w:val="40"/>
          <w:szCs w:val="40"/>
        </w:rPr>
      </w:pPr>
      <w:r>
        <w:rPr>
          <w:rFonts w:ascii="Gotham" w:hAnsi="Gotham"/>
          <w:b/>
          <w:bCs/>
          <w:sz w:val="40"/>
          <w:szCs w:val="40"/>
        </w:rPr>
        <w:t xml:space="preserve">  </w:t>
      </w:r>
      <w:r w:rsidR="00515B53">
        <w:rPr>
          <w:rFonts w:ascii="Gotham" w:hAnsi="Gotham"/>
          <w:b/>
          <w:bCs/>
          <w:sz w:val="40"/>
          <w:szCs w:val="40"/>
        </w:rPr>
        <w:t xml:space="preserve">  </w:t>
      </w:r>
      <w:r w:rsidR="001E1CF9">
        <w:rPr>
          <w:rFonts w:ascii="Gotham" w:hAnsi="Gotham"/>
          <w:b/>
          <w:bCs/>
          <w:sz w:val="40"/>
          <w:szCs w:val="40"/>
        </w:rPr>
        <w:t xml:space="preserve"> </w:t>
      </w:r>
      <w:r w:rsidR="00515B53">
        <w:rPr>
          <w:rFonts w:ascii="Gotham" w:hAnsi="Gotham"/>
          <w:b/>
          <w:bCs/>
          <w:sz w:val="40"/>
          <w:szCs w:val="40"/>
        </w:rPr>
        <w:t xml:space="preserve"> </w:t>
      </w:r>
      <w:r w:rsidR="0030050D">
        <w:rPr>
          <w:rFonts w:ascii="Gotham" w:hAnsi="Gotham"/>
          <w:b/>
          <w:bCs/>
          <w:sz w:val="40"/>
          <w:szCs w:val="40"/>
        </w:rPr>
        <w:t xml:space="preserve">FOSA Update </w:t>
      </w:r>
    </w:p>
    <w:p w14:paraId="0AE8DCB8" w14:textId="0098692B" w:rsidR="006440FA" w:rsidRDefault="006D75FC" w:rsidP="00BF2A82">
      <w:pPr>
        <w:ind w:left="567"/>
        <w:rPr>
          <w:sz w:val="24"/>
          <w:szCs w:val="24"/>
        </w:rPr>
      </w:pPr>
      <w:r>
        <w:rPr>
          <w:sz w:val="24"/>
          <w:szCs w:val="24"/>
        </w:rPr>
        <w:t xml:space="preserve">Thank you everyone for your kind donations </w:t>
      </w:r>
      <w:proofErr w:type="gramStart"/>
      <w:r>
        <w:rPr>
          <w:sz w:val="24"/>
          <w:szCs w:val="24"/>
        </w:rPr>
        <w:t>for</w:t>
      </w:r>
      <w:proofErr w:type="gramEnd"/>
      <w:r>
        <w:rPr>
          <w:sz w:val="24"/>
          <w:szCs w:val="24"/>
        </w:rPr>
        <w:t xml:space="preserve"> FOSA’s </w:t>
      </w:r>
      <w:r w:rsidR="002E5A26">
        <w:rPr>
          <w:sz w:val="24"/>
          <w:szCs w:val="24"/>
        </w:rPr>
        <w:t xml:space="preserve">Rainbow Raffle, as </w:t>
      </w:r>
      <w:proofErr w:type="gramStart"/>
      <w:r w:rsidR="002E5A26">
        <w:rPr>
          <w:sz w:val="24"/>
          <w:szCs w:val="24"/>
        </w:rPr>
        <w:t>always</w:t>
      </w:r>
      <w:proofErr w:type="gramEnd"/>
      <w:r w:rsidR="002E5A26">
        <w:rPr>
          <w:sz w:val="24"/>
          <w:szCs w:val="24"/>
        </w:rPr>
        <w:t xml:space="preserve"> we had so many kind donations, the winning class was Class 3 with their </w:t>
      </w:r>
      <w:proofErr w:type="spellStart"/>
      <w:r w:rsidR="002E5A26">
        <w:rPr>
          <w:sz w:val="24"/>
          <w:szCs w:val="24"/>
        </w:rPr>
        <w:t>colour</w:t>
      </w:r>
      <w:proofErr w:type="spellEnd"/>
      <w:r w:rsidR="002E5A26">
        <w:rPr>
          <w:sz w:val="24"/>
          <w:szCs w:val="24"/>
        </w:rPr>
        <w:t xml:space="preserve"> GREEN, not only a large quantity but so much variation. </w:t>
      </w:r>
      <w:r w:rsidR="00906FE7">
        <w:rPr>
          <w:sz w:val="24"/>
          <w:szCs w:val="24"/>
        </w:rPr>
        <w:t xml:space="preserve">  Class 3 win </w:t>
      </w:r>
      <w:r w:rsidR="000F30BC">
        <w:rPr>
          <w:sz w:val="24"/>
          <w:szCs w:val="24"/>
        </w:rPr>
        <w:t xml:space="preserve">a movie afternoon with goodies. </w:t>
      </w:r>
    </w:p>
    <w:p w14:paraId="36BF974C" w14:textId="77777777" w:rsidR="00307838" w:rsidRDefault="00316AD1" w:rsidP="00906FE7">
      <w:pPr>
        <w:pStyle w:val="NormalWeb"/>
        <w:jc w:val="center"/>
      </w:pPr>
      <w:r>
        <w:rPr>
          <w:noProof/>
        </w:rPr>
        <w:drawing>
          <wp:inline distT="0" distB="0" distL="0" distR="0" wp14:anchorId="073EBA02" wp14:editId="37FA58DC">
            <wp:extent cx="2828925" cy="2121694"/>
            <wp:effectExtent l="0" t="8255" r="1270" b="127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flipV="1">
                      <a:off x="0" y="0"/>
                      <a:ext cx="2847724" cy="2135793"/>
                    </a:xfrm>
                    <a:prstGeom prst="rect">
                      <a:avLst/>
                    </a:prstGeom>
                    <a:noFill/>
                    <a:ln>
                      <a:noFill/>
                    </a:ln>
                  </pic:spPr>
                </pic:pic>
              </a:graphicData>
            </a:graphic>
          </wp:inline>
        </w:drawing>
      </w:r>
      <w:r w:rsidR="00307838">
        <w:rPr>
          <w:noProof/>
        </w:rPr>
        <w:drawing>
          <wp:inline distT="0" distB="0" distL="0" distR="0" wp14:anchorId="2286F51A" wp14:editId="7D4B6351">
            <wp:extent cx="2851703" cy="2138778"/>
            <wp:effectExtent l="0" t="5715" r="635" b="63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2877187" cy="2157891"/>
                    </a:xfrm>
                    <a:prstGeom prst="rect">
                      <a:avLst/>
                    </a:prstGeom>
                    <a:noFill/>
                    <a:ln>
                      <a:noFill/>
                    </a:ln>
                  </pic:spPr>
                </pic:pic>
              </a:graphicData>
            </a:graphic>
          </wp:inline>
        </w:drawing>
      </w:r>
    </w:p>
    <w:p w14:paraId="50DE9D20" w14:textId="6F1C0F61" w:rsidR="00316AD1" w:rsidRDefault="00316AD1" w:rsidP="00316AD1">
      <w:pPr>
        <w:pStyle w:val="NormalWeb"/>
      </w:pPr>
    </w:p>
    <w:p w14:paraId="4CF59098" w14:textId="16F657A6" w:rsidR="00906FE7" w:rsidRDefault="00D27D74" w:rsidP="00316AD1">
      <w:pPr>
        <w:pStyle w:val="NormalWeb"/>
      </w:pPr>
      <w:r>
        <w:tab/>
      </w:r>
      <w:r>
        <w:tab/>
      </w:r>
    </w:p>
    <w:p w14:paraId="69D0B4F0" w14:textId="77777777" w:rsidR="00906FE7" w:rsidRDefault="00906FE7" w:rsidP="00316AD1">
      <w:pPr>
        <w:pStyle w:val="NormalWeb"/>
      </w:pPr>
    </w:p>
    <w:p w14:paraId="32A4E74A" w14:textId="77777777" w:rsidR="00906FE7" w:rsidRDefault="00906FE7" w:rsidP="00316AD1">
      <w:pPr>
        <w:pStyle w:val="NormalWeb"/>
      </w:pPr>
    </w:p>
    <w:p w14:paraId="0F2254B1" w14:textId="30F4D599" w:rsidR="00E76603" w:rsidRDefault="008720D6" w:rsidP="00E76603">
      <w:pPr>
        <w:pStyle w:val="NormalWeb"/>
      </w:pPr>
      <w:r>
        <w:tab/>
      </w:r>
    </w:p>
    <w:p w14:paraId="2F6E08D1" w14:textId="77777777" w:rsidR="00F14C65" w:rsidRDefault="00F14C65" w:rsidP="005A53F4">
      <w:pPr>
        <w:pStyle w:val="NormalWeb"/>
        <w:ind w:firstLine="720"/>
        <w:rPr>
          <w:rFonts w:ascii="Gotham" w:hAnsi="Gotham"/>
          <w:b/>
          <w:bCs/>
          <w:sz w:val="40"/>
          <w:szCs w:val="40"/>
        </w:rPr>
      </w:pPr>
    </w:p>
    <w:p w14:paraId="344225A7" w14:textId="67547DE1" w:rsidR="00E76603" w:rsidRDefault="005A53F4" w:rsidP="005A53F4">
      <w:pPr>
        <w:pStyle w:val="NormalWeb"/>
        <w:ind w:firstLine="720"/>
      </w:pPr>
      <w:r>
        <w:rPr>
          <w:rFonts w:ascii="Gotham" w:hAnsi="Gotham"/>
          <w:b/>
          <w:bCs/>
          <w:sz w:val="40"/>
          <w:szCs w:val="40"/>
        </w:rPr>
        <w:lastRenderedPageBreak/>
        <w:t xml:space="preserve">Sports/Art week </w:t>
      </w:r>
    </w:p>
    <w:p w14:paraId="032F8725" w14:textId="0860078C" w:rsidR="00E76603" w:rsidRPr="00E33624" w:rsidRDefault="000978C9" w:rsidP="00F4251F">
      <w:pPr>
        <w:pStyle w:val="NormalWeb"/>
        <w:ind w:left="720"/>
        <w:rPr>
          <w:rFonts w:ascii="Calibri" w:hAnsi="Calibri" w:cs="Calibri"/>
        </w:rPr>
      </w:pPr>
      <w:r>
        <w:rPr>
          <w:noProof/>
        </w:rPr>
        <w:drawing>
          <wp:anchor distT="0" distB="0" distL="114300" distR="114300" simplePos="0" relativeHeight="251675656" behindDoc="0" locked="0" layoutInCell="1" allowOverlap="1" wp14:anchorId="03D6A0FC" wp14:editId="0CC18998">
            <wp:simplePos x="0" y="0"/>
            <wp:positionH relativeFrom="column">
              <wp:posOffset>552450</wp:posOffset>
            </wp:positionH>
            <wp:positionV relativeFrom="paragraph">
              <wp:posOffset>12065</wp:posOffset>
            </wp:positionV>
            <wp:extent cx="2017395" cy="2388870"/>
            <wp:effectExtent l="0" t="0" r="1905" b="0"/>
            <wp:wrapThrough wrapText="bothSides">
              <wp:wrapPolygon edited="0">
                <wp:start x="0" y="0"/>
                <wp:lineTo x="0" y="21359"/>
                <wp:lineTo x="21416" y="21359"/>
                <wp:lineTo x="21416" y="0"/>
                <wp:lineTo x="0" y="0"/>
              </wp:wrapPolygon>
            </wp:wrapThrough>
            <wp:docPr id="84173088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17395" cy="2388870"/>
                    </a:xfrm>
                    <a:prstGeom prst="rect">
                      <a:avLst/>
                    </a:prstGeom>
                    <a:noFill/>
                  </pic:spPr>
                </pic:pic>
              </a:graphicData>
            </a:graphic>
            <wp14:sizeRelH relativeFrom="page">
              <wp14:pctWidth>0</wp14:pctWidth>
            </wp14:sizeRelH>
            <wp14:sizeRelV relativeFrom="page">
              <wp14:pctHeight>0</wp14:pctHeight>
            </wp14:sizeRelV>
          </wp:anchor>
        </w:drawing>
      </w:r>
      <w:r w:rsidR="003D7BAD">
        <w:rPr>
          <w:rFonts w:ascii="Calibri" w:hAnsi="Calibri" w:cs="Calibri"/>
        </w:rPr>
        <w:t xml:space="preserve">What a </w:t>
      </w:r>
      <w:r w:rsidR="00E76603" w:rsidRPr="00E33624">
        <w:rPr>
          <w:rFonts w:ascii="Calibri" w:hAnsi="Calibri" w:cs="Calibri"/>
        </w:rPr>
        <w:t xml:space="preserve">whirlwind week </w:t>
      </w:r>
      <w:r w:rsidR="004D2BD6">
        <w:rPr>
          <w:rFonts w:ascii="Calibri" w:hAnsi="Calibri" w:cs="Calibri"/>
        </w:rPr>
        <w:t xml:space="preserve">we all had, full </w:t>
      </w:r>
      <w:r w:rsidR="00E76603" w:rsidRPr="00E33624">
        <w:rPr>
          <w:rFonts w:ascii="Calibri" w:hAnsi="Calibri" w:cs="Calibri"/>
        </w:rPr>
        <w:t>of creative activities, performances and community spirit</w:t>
      </w:r>
      <w:r w:rsidR="00F010B6">
        <w:rPr>
          <w:rFonts w:ascii="Calibri" w:hAnsi="Calibri" w:cs="Calibri"/>
        </w:rPr>
        <w:t xml:space="preserve">. </w:t>
      </w:r>
      <w:r w:rsidR="00E76603" w:rsidRPr="00E33624">
        <w:rPr>
          <w:rFonts w:ascii="Calibri" w:hAnsi="Calibri" w:cs="Calibri"/>
        </w:rPr>
        <w:t xml:space="preserve"> as the school celebrated </w:t>
      </w:r>
      <w:proofErr w:type="spellStart"/>
      <w:r w:rsidR="00E76603" w:rsidRPr="00E33624">
        <w:rPr>
          <w:rFonts w:ascii="Calibri" w:hAnsi="Calibri" w:cs="Calibri"/>
        </w:rPr>
        <w:t>it’s</w:t>
      </w:r>
      <w:proofErr w:type="spellEnd"/>
      <w:r w:rsidR="00E76603" w:rsidRPr="00E33624">
        <w:rPr>
          <w:rFonts w:ascii="Calibri" w:hAnsi="Calibri" w:cs="Calibri"/>
        </w:rPr>
        <w:t xml:space="preserve"> annual Sports &amp; Arts Week, packing in everything from roller skating, writing poetry, creating installations, to a colour-soaked family colour run. </w:t>
      </w:r>
      <w:r w:rsidR="00F4251F">
        <w:rPr>
          <w:rFonts w:ascii="Calibri" w:hAnsi="Calibri" w:cs="Calibri"/>
        </w:rPr>
        <w:t xml:space="preserve">   Children had fun on </w:t>
      </w:r>
      <w:r w:rsidR="00E76603" w:rsidRPr="00E33624">
        <w:rPr>
          <w:rFonts w:ascii="Calibri" w:hAnsi="Calibri" w:cs="Calibri"/>
        </w:rPr>
        <w:t>skates, learning a dance routine,</w:t>
      </w:r>
      <w:r w:rsidR="00312038">
        <w:rPr>
          <w:rFonts w:ascii="Calibri" w:hAnsi="Calibri" w:cs="Calibri"/>
        </w:rPr>
        <w:t xml:space="preserve"> learnt about </w:t>
      </w:r>
      <w:r w:rsidR="00E76603" w:rsidRPr="00E33624">
        <w:rPr>
          <w:rFonts w:ascii="Calibri" w:hAnsi="Calibri" w:cs="Calibri"/>
        </w:rPr>
        <w:t xml:space="preserve">staying safe in water, </w:t>
      </w:r>
      <w:r w:rsidR="00312038">
        <w:rPr>
          <w:rFonts w:ascii="Calibri" w:hAnsi="Calibri" w:cs="Calibri"/>
        </w:rPr>
        <w:t xml:space="preserve">and had fun with their friends on the field. </w:t>
      </w:r>
    </w:p>
    <w:p w14:paraId="51604126" w14:textId="52A3A05B" w:rsidR="00E76603" w:rsidRDefault="00E76603" w:rsidP="00312038">
      <w:pPr>
        <w:pStyle w:val="NormalWeb"/>
        <w:ind w:left="720"/>
        <w:rPr>
          <w:rFonts w:ascii="Calibri" w:hAnsi="Calibri" w:cs="Calibri"/>
        </w:rPr>
      </w:pPr>
      <w:r w:rsidRPr="00E33624">
        <w:rPr>
          <w:rFonts w:ascii="Calibri" w:hAnsi="Calibri" w:cs="Calibri"/>
        </w:rPr>
        <w:t>Art played just as big a part in the celebrations as sport, with the whole school turning its attention to renowned artist Yayoi Kusama. Inspired by her famous "Obliteration" installation, pupils decorated dotty planters which will take pride of place in the school's sensory garden, bringing a splash of Kusama-inspired colour to the space for years to come.</w:t>
      </w:r>
      <w:r w:rsidR="00312038">
        <w:rPr>
          <w:rFonts w:ascii="Calibri" w:hAnsi="Calibri" w:cs="Calibri"/>
        </w:rPr>
        <w:t xml:space="preserve">    Children </w:t>
      </w:r>
      <w:proofErr w:type="gramStart"/>
      <w:r w:rsidR="00312038">
        <w:rPr>
          <w:rFonts w:ascii="Calibri" w:hAnsi="Calibri" w:cs="Calibri"/>
        </w:rPr>
        <w:t xml:space="preserve">contributed </w:t>
      </w:r>
      <w:r w:rsidR="007B274C">
        <w:rPr>
          <w:rFonts w:ascii="Calibri" w:hAnsi="Calibri" w:cs="Calibri"/>
        </w:rPr>
        <w:t xml:space="preserve"> to</w:t>
      </w:r>
      <w:proofErr w:type="gramEnd"/>
      <w:r w:rsidR="007B274C">
        <w:rPr>
          <w:rFonts w:ascii="Calibri" w:hAnsi="Calibri" w:cs="Calibri"/>
        </w:rPr>
        <w:t xml:space="preserve"> </w:t>
      </w:r>
      <w:r w:rsidR="00211DA4">
        <w:rPr>
          <w:rFonts w:ascii="Calibri" w:hAnsi="Calibri" w:cs="Calibri"/>
        </w:rPr>
        <w:t xml:space="preserve">art pieces to be around the school. </w:t>
      </w:r>
    </w:p>
    <w:p w14:paraId="2EE513A2" w14:textId="76D936AD" w:rsidR="00211DA4" w:rsidRDefault="000978C9" w:rsidP="00312038">
      <w:pPr>
        <w:pStyle w:val="NormalWeb"/>
        <w:ind w:left="720"/>
        <w:rPr>
          <w:rFonts w:ascii="Calibri" w:hAnsi="Calibri" w:cs="Calibri"/>
        </w:rPr>
      </w:pPr>
      <w:r>
        <w:rPr>
          <w:rFonts w:ascii="Calibri" w:hAnsi="Calibri" w:cs="Calibri"/>
          <w:noProof/>
        </w:rPr>
        <w:drawing>
          <wp:anchor distT="0" distB="0" distL="114300" distR="114300" simplePos="0" relativeHeight="251672584" behindDoc="0" locked="0" layoutInCell="1" allowOverlap="1" wp14:anchorId="1A5FD8C3" wp14:editId="718169B7">
            <wp:simplePos x="0" y="0"/>
            <wp:positionH relativeFrom="column">
              <wp:posOffset>4599940</wp:posOffset>
            </wp:positionH>
            <wp:positionV relativeFrom="paragraph">
              <wp:posOffset>13970</wp:posOffset>
            </wp:positionV>
            <wp:extent cx="2421255" cy="2204085"/>
            <wp:effectExtent l="0" t="0" r="0" b="5715"/>
            <wp:wrapThrough wrapText="bothSides">
              <wp:wrapPolygon edited="0">
                <wp:start x="0" y="0"/>
                <wp:lineTo x="0" y="21469"/>
                <wp:lineTo x="21413" y="21469"/>
                <wp:lineTo x="21413" y="0"/>
                <wp:lineTo x="0" y="0"/>
              </wp:wrapPolygon>
            </wp:wrapThrough>
            <wp:docPr id="133214220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21255" cy="220408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noProof/>
        </w:rPr>
        <w:drawing>
          <wp:anchor distT="0" distB="0" distL="114300" distR="114300" simplePos="0" relativeHeight="251671560" behindDoc="0" locked="0" layoutInCell="1" allowOverlap="1" wp14:anchorId="6D68C262" wp14:editId="14FAEF0A">
            <wp:simplePos x="0" y="0"/>
            <wp:positionH relativeFrom="column">
              <wp:posOffset>457200</wp:posOffset>
            </wp:positionH>
            <wp:positionV relativeFrom="paragraph">
              <wp:posOffset>4445</wp:posOffset>
            </wp:positionV>
            <wp:extent cx="2927213" cy="2199983"/>
            <wp:effectExtent l="0" t="0" r="6985" b="0"/>
            <wp:wrapThrough wrapText="bothSides">
              <wp:wrapPolygon edited="0">
                <wp:start x="0" y="0"/>
                <wp:lineTo x="0" y="21326"/>
                <wp:lineTo x="21511" y="21326"/>
                <wp:lineTo x="21511" y="0"/>
                <wp:lineTo x="0" y="0"/>
              </wp:wrapPolygon>
            </wp:wrapThrough>
            <wp:docPr id="96274580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2927213" cy="2199983"/>
                    </a:xfrm>
                    <a:prstGeom prst="rect">
                      <a:avLst/>
                    </a:prstGeom>
                    <a:noFill/>
                  </pic:spPr>
                </pic:pic>
              </a:graphicData>
            </a:graphic>
            <wp14:sizeRelH relativeFrom="page">
              <wp14:pctWidth>0</wp14:pctWidth>
            </wp14:sizeRelH>
            <wp14:sizeRelV relativeFrom="page">
              <wp14:pctHeight>0</wp14:pctHeight>
            </wp14:sizeRelV>
          </wp:anchor>
        </w:drawing>
      </w:r>
      <w:r w:rsidR="00E42C91">
        <w:rPr>
          <w:noProof/>
        </w:rPr>
        <mc:AlternateContent>
          <mc:Choice Requires="wps">
            <w:drawing>
              <wp:inline distT="0" distB="0" distL="0" distR="0" wp14:anchorId="4E6D540E" wp14:editId="533E75A6">
                <wp:extent cx="304800" cy="304800"/>
                <wp:effectExtent l="0" t="0" r="0" b="0"/>
                <wp:docPr id="1402123566" name="AutoShape 2"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C5329F" id="AutoShape 2"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rFonts w:ascii="Calibri" w:hAnsi="Calibri" w:cs="Calibri"/>
        </w:rPr>
        <w:t xml:space="preserve">                             </w:t>
      </w:r>
    </w:p>
    <w:p w14:paraId="1558A4BB" w14:textId="47E4C0AB" w:rsidR="00211DA4" w:rsidRPr="00E33624" w:rsidRDefault="000978C9" w:rsidP="00312038">
      <w:pPr>
        <w:pStyle w:val="NormalWeb"/>
        <w:ind w:left="720"/>
        <w:rPr>
          <w:rFonts w:ascii="Calibri" w:hAnsi="Calibri" w:cs="Calibri"/>
        </w:rPr>
      </w:pPr>
      <w:r>
        <w:rPr>
          <w:noProof/>
        </w:rPr>
        <w:drawing>
          <wp:anchor distT="0" distB="0" distL="114300" distR="114300" simplePos="0" relativeHeight="251674632" behindDoc="0" locked="0" layoutInCell="1" allowOverlap="1" wp14:anchorId="49B53DA8" wp14:editId="68ADE043">
            <wp:simplePos x="0" y="0"/>
            <wp:positionH relativeFrom="column">
              <wp:posOffset>664210</wp:posOffset>
            </wp:positionH>
            <wp:positionV relativeFrom="paragraph">
              <wp:posOffset>1959610</wp:posOffset>
            </wp:positionV>
            <wp:extent cx="1990725" cy="3321685"/>
            <wp:effectExtent l="0" t="0" r="9525" b="0"/>
            <wp:wrapThrough wrapText="bothSides">
              <wp:wrapPolygon edited="0">
                <wp:start x="0" y="0"/>
                <wp:lineTo x="0" y="21431"/>
                <wp:lineTo x="21497" y="21431"/>
                <wp:lineTo x="21497" y="0"/>
                <wp:lineTo x="0" y="0"/>
              </wp:wrapPolygon>
            </wp:wrapThrough>
            <wp:docPr id="7530449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flipH="1">
                      <a:off x="0" y="0"/>
                      <a:ext cx="1990725" cy="3321685"/>
                    </a:xfrm>
                    <a:prstGeom prst="rect">
                      <a:avLst/>
                    </a:prstGeom>
                    <a:noFill/>
                  </pic:spPr>
                </pic:pic>
              </a:graphicData>
            </a:graphic>
            <wp14:sizeRelH relativeFrom="page">
              <wp14:pctWidth>0</wp14:pctWidth>
            </wp14:sizeRelH>
            <wp14:sizeRelV relativeFrom="page">
              <wp14:pctHeight>0</wp14:pctHeight>
            </wp14:sizeRelV>
          </wp:anchor>
        </w:drawing>
      </w:r>
    </w:p>
    <w:p w14:paraId="5C28B23F" w14:textId="77B57BEC" w:rsidR="00906FE7" w:rsidRDefault="008720D6" w:rsidP="00316AD1">
      <w:pPr>
        <w:pStyle w:val="NormalWeb"/>
      </w:pPr>
      <w:r>
        <w:tab/>
      </w:r>
    </w:p>
    <w:p w14:paraId="126483EB" w14:textId="77777777" w:rsidR="000978C9" w:rsidRDefault="00B84F6B" w:rsidP="00316AD1">
      <w:pPr>
        <w:pStyle w:val="NormalWeb"/>
      </w:pPr>
      <w:r>
        <w:tab/>
      </w:r>
    </w:p>
    <w:p w14:paraId="7ED2E6E2" w14:textId="77777777" w:rsidR="000978C9" w:rsidRDefault="000978C9" w:rsidP="00316AD1">
      <w:pPr>
        <w:pStyle w:val="NormalWeb"/>
      </w:pPr>
    </w:p>
    <w:p w14:paraId="510D62F1" w14:textId="77777777" w:rsidR="000978C9" w:rsidRDefault="000978C9" w:rsidP="00316AD1">
      <w:pPr>
        <w:pStyle w:val="NormalWeb"/>
      </w:pPr>
    </w:p>
    <w:p w14:paraId="654E6545" w14:textId="12AA1D4F" w:rsidR="000978C9" w:rsidRDefault="000978C9" w:rsidP="00316AD1">
      <w:pPr>
        <w:pStyle w:val="NormalWeb"/>
      </w:pPr>
    </w:p>
    <w:p w14:paraId="2F43D49F" w14:textId="4994A504" w:rsidR="000978C9" w:rsidRDefault="000978C9" w:rsidP="00316AD1">
      <w:pPr>
        <w:pStyle w:val="NormalWeb"/>
      </w:pPr>
    </w:p>
    <w:p w14:paraId="4060E6DD" w14:textId="2DC02CC6" w:rsidR="000978C9" w:rsidRDefault="000978C9" w:rsidP="00316AD1">
      <w:pPr>
        <w:pStyle w:val="NormalWeb"/>
      </w:pPr>
      <w:r>
        <w:rPr>
          <w:rFonts w:ascii="Calibri" w:hAnsi="Calibri" w:cs="Calibri"/>
          <w:noProof/>
        </w:rPr>
        <w:drawing>
          <wp:anchor distT="0" distB="0" distL="114300" distR="114300" simplePos="0" relativeHeight="251673608" behindDoc="0" locked="0" layoutInCell="1" allowOverlap="1" wp14:anchorId="7EC63B10" wp14:editId="40827ACD">
            <wp:simplePos x="0" y="0"/>
            <wp:positionH relativeFrom="page">
              <wp:posOffset>2884170</wp:posOffset>
            </wp:positionH>
            <wp:positionV relativeFrom="paragraph">
              <wp:posOffset>6350</wp:posOffset>
            </wp:positionV>
            <wp:extent cx="4283710" cy="2395855"/>
            <wp:effectExtent l="0" t="0" r="2540" b="4445"/>
            <wp:wrapThrough wrapText="bothSides">
              <wp:wrapPolygon edited="0">
                <wp:start x="0" y="0"/>
                <wp:lineTo x="0" y="21468"/>
                <wp:lineTo x="21517" y="21468"/>
                <wp:lineTo x="21517" y="0"/>
                <wp:lineTo x="0" y="0"/>
              </wp:wrapPolygon>
            </wp:wrapThrough>
            <wp:docPr id="8377432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283710" cy="2395855"/>
                    </a:xfrm>
                    <a:prstGeom prst="rect">
                      <a:avLst/>
                    </a:prstGeom>
                    <a:noFill/>
                  </pic:spPr>
                </pic:pic>
              </a:graphicData>
            </a:graphic>
            <wp14:sizeRelH relativeFrom="page">
              <wp14:pctWidth>0</wp14:pctWidth>
            </wp14:sizeRelH>
            <wp14:sizeRelV relativeFrom="page">
              <wp14:pctHeight>0</wp14:pctHeight>
            </wp14:sizeRelV>
          </wp:anchor>
        </w:drawing>
      </w:r>
    </w:p>
    <w:p w14:paraId="7FB071B0" w14:textId="77777777" w:rsidR="000978C9" w:rsidRDefault="000978C9" w:rsidP="00316AD1">
      <w:pPr>
        <w:pStyle w:val="NormalWeb"/>
      </w:pPr>
    </w:p>
    <w:p w14:paraId="22F7E273" w14:textId="77777777" w:rsidR="000978C9" w:rsidRDefault="000978C9" w:rsidP="00316AD1">
      <w:pPr>
        <w:pStyle w:val="NormalWeb"/>
      </w:pPr>
    </w:p>
    <w:p w14:paraId="7E96C9FE" w14:textId="77777777" w:rsidR="000978C9" w:rsidRDefault="000978C9" w:rsidP="00316AD1">
      <w:pPr>
        <w:pStyle w:val="NormalWeb"/>
      </w:pPr>
    </w:p>
    <w:p w14:paraId="3E08A42D" w14:textId="77777777" w:rsidR="000978C9" w:rsidRDefault="000978C9" w:rsidP="00316AD1">
      <w:pPr>
        <w:pStyle w:val="NormalWeb"/>
      </w:pPr>
    </w:p>
    <w:p w14:paraId="496B9875" w14:textId="77777777" w:rsidR="000978C9" w:rsidRDefault="000978C9" w:rsidP="00316AD1">
      <w:pPr>
        <w:pStyle w:val="NormalWeb"/>
      </w:pPr>
    </w:p>
    <w:p w14:paraId="74A6F089" w14:textId="77777777" w:rsidR="000978C9" w:rsidRDefault="000978C9" w:rsidP="00316AD1">
      <w:pPr>
        <w:pStyle w:val="NormalWeb"/>
      </w:pPr>
    </w:p>
    <w:p w14:paraId="53488442" w14:textId="77777777" w:rsidR="000978C9" w:rsidRDefault="000978C9" w:rsidP="00316AD1">
      <w:pPr>
        <w:pStyle w:val="NormalWeb"/>
      </w:pPr>
    </w:p>
    <w:p w14:paraId="3F64281E" w14:textId="77777777" w:rsidR="000978C9" w:rsidRDefault="000978C9" w:rsidP="00316AD1">
      <w:pPr>
        <w:pStyle w:val="NormalWeb"/>
      </w:pPr>
    </w:p>
    <w:p w14:paraId="1EA5DA02" w14:textId="77777777" w:rsidR="00724A1A" w:rsidRDefault="00724A1A" w:rsidP="000978C9">
      <w:pPr>
        <w:pStyle w:val="NormalWeb"/>
        <w:ind w:firstLine="720"/>
        <w:rPr>
          <w:rFonts w:ascii="Gotham" w:hAnsi="Gotham"/>
          <w:b/>
          <w:sz w:val="40"/>
          <w:szCs w:val="40"/>
        </w:rPr>
      </w:pPr>
    </w:p>
    <w:p w14:paraId="7A5B6A0B" w14:textId="4A61A28D" w:rsidR="00906FE7" w:rsidRDefault="00B84F6B" w:rsidP="000978C9">
      <w:pPr>
        <w:pStyle w:val="NormalWeb"/>
        <w:ind w:firstLine="720"/>
      </w:pPr>
      <w:r>
        <w:rPr>
          <w:rFonts w:ascii="Gotham" w:hAnsi="Gotham"/>
          <w:b/>
          <w:sz w:val="40"/>
          <w:szCs w:val="40"/>
        </w:rPr>
        <w:t xml:space="preserve">Staffing </w:t>
      </w:r>
    </w:p>
    <w:p w14:paraId="2216DA40" w14:textId="77777777" w:rsidR="00253D3C" w:rsidRDefault="00273C80" w:rsidP="001E25AD">
      <w:pPr>
        <w:rPr>
          <w:rFonts w:cstheme="minorHAnsi"/>
          <w:bCs/>
          <w:sz w:val="28"/>
          <w:szCs w:val="28"/>
        </w:rPr>
      </w:pPr>
      <w:r>
        <w:rPr>
          <w:rFonts w:cstheme="minorHAnsi"/>
          <w:bCs/>
          <w:sz w:val="28"/>
          <w:szCs w:val="28"/>
        </w:rPr>
        <w:t xml:space="preserve">         </w:t>
      </w:r>
      <w:r w:rsidR="00B84F6B">
        <w:rPr>
          <w:rFonts w:cstheme="minorHAnsi"/>
          <w:bCs/>
          <w:sz w:val="28"/>
          <w:szCs w:val="28"/>
        </w:rPr>
        <w:t xml:space="preserve">  </w:t>
      </w:r>
    </w:p>
    <w:tbl>
      <w:tblPr>
        <w:tblStyle w:val="TableGrid"/>
        <w:tblW w:w="10490" w:type="dxa"/>
        <w:tblInd w:w="562" w:type="dxa"/>
        <w:tblLook w:val="04A0" w:firstRow="1" w:lastRow="0" w:firstColumn="1" w:lastColumn="0" w:noHBand="0" w:noVBand="1"/>
      </w:tblPr>
      <w:tblGrid>
        <w:gridCol w:w="2268"/>
        <w:gridCol w:w="3261"/>
        <w:gridCol w:w="4961"/>
      </w:tblGrid>
      <w:tr w:rsidR="00253D3C" w14:paraId="1BED2C31" w14:textId="77777777" w:rsidTr="00724A1A">
        <w:tc>
          <w:tcPr>
            <w:tcW w:w="2268" w:type="dxa"/>
            <w:shd w:val="clear" w:color="auto" w:fill="D6E3BC" w:themeFill="accent3" w:themeFillTint="66"/>
          </w:tcPr>
          <w:p w14:paraId="2EB227D3" w14:textId="38E8C515" w:rsidR="00253D3C" w:rsidRDefault="00B660E1" w:rsidP="00B660E1">
            <w:pPr>
              <w:rPr>
                <w:rFonts w:cstheme="minorHAnsi"/>
                <w:bCs/>
                <w:sz w:val="28"/>
                <w:szCs w:val="28"/>
              </w:rPr>
            </w:pPr>
            <w:r>
              <w:rPr>
                <w:rFonts w:cstheme="minorHAnsi"/>
                <w:bCs/>
                <w:sz w:val="28"/>
                <w:szCs w:val="28"/>
              </w:rPr>
              <w:t xml:space="preserve">YR </w:t>
            </w:r>
            <w:r w:rsidR="00BB16C6">
              <w:rPr>
                <w:rFonts w:cstheme="minorHAnsi"/>
                <w:bCs/>
                <w:sz w:val="28"/>
                <w:szCs w:val="28"/>
              </w:rPr>
              <w:t>GROUP/ROLE</w:t>
            </w:r>
          </w:p>
        </w:tc>
        <w:tc>
          <w:tcPr>
            <w:tcW w:w="3261" w:type="dxa"/>
            <w:shd w:val="clear" w:color="auto" w:fill="D6E3BC" w:themeFill="accent3" w:themeFillTint="66"/>
          </w:tcPr>
          <w:p w14:paraId="03AE9795" w14:textId="712055EC" w:rsidR="00253D3C" w:rsidRDefault="00B660E1" w:rsidP="001E25AD">
            <w:pPr>
              <w:rPr>
                <w:rFonts w:cstheme="minorHAnsi"/>
                <w:bCs/>
                <w:sz w:val="28"/>
                <w:szCs w:val="28"/>
              </w:rPr>
            </w:pPr>
            <w:r>
              <w:rPr>
                <w:rFonts w:cstheme="minorHAnsi"/>
                <w:bCs/>
                <w:sz w:val="28"/>
                <w:szCs w:val="28"/>
              </w:rPr>
              <w:t>STAFF MEMBER</w:t>
            </w:r>
          </w:p>
        </w:tc>
        <w:tc>
          <w:tcPr>
            <w:tcW w:w="4961" w:type="dxa"/>
            <w:shd w:val="clear" w:color="auto" w:fill="D6E3BC" w:themeFill="accent3" w:themeFillTint="66"/>
          </w:tcPr>
          <w:p w14:paraId="5BF9DF02" w14:textId="32198715" w:rsidR="00253D3C" w:rsidRDefault="00B660E1" w:rsidP="001E25AD">
            <w:pPr>
              <w:rPr>
                <w:rFonts w:cstheme="minorHAnsi"/>
                <w:bCs/>
                <w:sz w:val="28"/>
                <w:szCs w:val="28"/>
              </w:rPr>
            </w:pPr>
            <w:r>
              <w:rPr>
                <w:rFonts w:cstheme="minorHAnsi"/>
                <w:bCs/>
                <w:sz w:val="28"/>
                <w:szCs w:val="28"/>
              </w:rPr>
              <w:t>TEACHING ASSISTANT</w:t>
            </w:r>
          </w:p>
        </w:tc>
      </w:tr>
      <w:tr w:rsidR="00253D3C" w14:paraId="534A06FE" w14:textId="77777777" w:rsidTr="00724A1A">
        <w:tc>
          <w:tcPr>
            <w:tcW w:w="2268" w:type="dxa"/>
          </w:tcPr>
          <w:p w14:paraId="74C50CD1" w14:textId="4312444F" w:rsidR="00253D3C" w:rsidRDefault="00AE52D8" w:rsidP="001E25AD">
            <w:pPr>
              <w:rPr>
                <w:rFonts w:cstheme="minorHAnsi"/>
                <w:bCs/>
                <w:sz w:val="28"/>
                <w:szCs w:val="28"/>
              </w:rPr>
            </w:pPr>
            <w:r>
              <w:rPr>
                <w:rFonts w:cstheme="minorHAnsi"/>
                <w:bCs/>
                <w:sz w:val="28"/>
                <w:szCs w:val="28"/>
              </w:rPr>
              <w:t>Executive Head</w:t>
            </w:r>
          </w:p>
        </w:tc>
        <w:tc>
          <w:tcPr>
            <w:tcW w:w="3261" w:type="dxa"/>
          </w:tcPr>
          <w:p w14:paraId="4689B6E5" w14:textId="66884F72" w:rsidR="00253D3C" w:rsidRDefault="00AE52D8" w:rsidP="001E25AD">
            <w:pPr>
              <w:rPr>
                <w:rFonts w:cstheme="minorHAnsi"/>
                <w:bCs/>
                <w:sz w:val="28"/>
                <w:szCs w:val="28"/>
              </w:rPr>
            </w:pPr>
            <w:r>
              <w:rPr>
                <w:rFonts w:cstheme="minorHAnsi"/>
                <w:bCs/>
                <w:sz w:val="28"/>
                <w:szCs w:val="28"/>
              </w:rPr>
              <w:t>Elaine Huntington</w:t>
            </w:r>
          </w:p>
        </w:tc>
        <w:tc>
          <w:tcPr>
            <w:tcW w:w="4961" w:type="dxa"/>
          </w:tcPr>
          <w:p w14:paraId="2C3A4A88" w14:textId="77777777" w:rsidR="00253D3C" w:rsidRDefault="00253D3C" w:rsidP="001E25AD">
            <w:pPr>
              <w:rPr>
                <w:rFonts w:cstheme="minorHAnsi"/>
                <w:bCs/>
                <w:sz w:val="28"/>
                <w:szCs w:val="28"/>
              </w:rPr>
            </w:pPr>
          </w:p>
        </w:tc>
      </w:tr>
      <w:tr w:rsidR="00253D3C" w14:paraId="7060AB89" w14:textId="77777777" w:rsidTr="00724A1A">
        <w:tc>
          <w:tcPr>
            <w:tcW w:w="2268" w:type="dxa"/>
          </w:tcPr>
          <w:p w14:paraId="59FB11F8" w14:textId="2619F09A" w:rsidR="00253D3C" w:rsidRDefault="00AE52D8" w:rsidP="001E25AD">
            <w:pPr>
              <w:rPr>
                <w:rFonts w:cstheme="minorHAnsi"/>
                <w:bCs/>
                <w:sz w:val="28"/>
                <w:szCs w:val="28"/>
              </w:rPr>
            </w:pPr>
            <w:r>
              <w:rPr>
                <w:rFonts w:cstheme="minorHAnsi"/>
                <w:bCs/>
                <w:sz w:val="28"/>
                <w:szCs w:val="28"/>
              </w:rPr>
              <w:t>Deputy Head</w:t>
            </w:r>
          </w:p>
        </w:tc>
        <w:tc>
          <w:tcPr>
            <w:tcW w:w="3261" w:type="dxa"/>
          </w:tcPr>
          <w:p w14:paraId="0FED2CD1" w14:textId="6537DE3D" w:rsidR="00253D3C" w:rsidRDefault="00AE52D8" w:rsidP="001E25AD">
            <w:pPr>
              <w:rPr>
                <w:rFonts w:cstheme="minorHAnsi"/>
                <w:bCs/>
                <w:sz w:val="28"/>
                <w:szCs w:val="28"/>
              </w:rPr>
            </w:pPr>
            <w:r>
              <w:rPr>
                <w:rFonts w:cstheme="minorHAnsi"/>
                <w:bCs/>
                <w:sz w:val="28"/>
                <w:szCs w:val="28"/>
              </w:rPr>
              <w:t xml:space="preserve">Jonathan Parrish </w:t>
            </w:r>
          </w:p>
        </w:tc>
        <w:tc>
          <w:tcPr>
            <w:tcW w:w="4961" w:type="dxa"/>
          </w:tcPr>
          <w:p w14:paraId="18DCF99D" w14:textId="77777777" w:rsidR="00253D3C" w:rsidRDefault="00253D3C" w:rsidP="001E25AD">
            <w:pPr>
              <w:rPr>
                <w:rFonts w:cstheme="minorHAnsi"/>
                <w:bCs/>
                <w:sz w:val="28"/>
                <w:szCs w:val="28"/>
              </w:rPr>
            </w:pPr>
          </w:p>
        </w:tc>
      </w:tr>
      <w:tr w:rsidR="00253D3C" w14:paraId="4EBB20FB" w14:textId="77777777" w:rsidTr="00724A1A">
        <w:tc>
          <w:tcPr>
            <w:tcW w:w="2268" w:type="dxa"/>
          </w:tcPr>
          <w:p w14:paraId="47A1AD1E" w14:textId="2B55B96E" w:rsidR="00253D3C" w:rsidRDefault="00AE52D8" w:rsidP="001E25AD">
            <w:pPr>
              <w:rPr>
                <w:rFonts w:cstheme="minorHAnsi"/>
                <w:bCs/>
                <w:sz w:val="28"/>
                <w:szCs w:val="28"/>
              </w:rPr>
            </w:pPr>
            <w:r>
              <w:rPr>
                <w:rFonts w:cstheme="minorHAnsi"/>
                <w:bCs/>
                <w:sz w:val="28"/>
                <w:szCs w:val="28"/>
              </w:rPr>
              <w:t>R</w:t>
            </w:r>
          </w:p>
        </w:tc>
        <w:tc>
          <w:tcPr>
            <w:tcW w:w="3261" w:type="dxa"/>
          </w:tcPr>
          <w:p w14:paraId="207B259A" w14:textId="6BF4D228" w:rsidR="00253D3C" w:rsidRDefault="00696DCB" w:rsidP="001E25AD">
            <w:pPr>
              <w:rPr>
                <w:rFonts w:cstheme="minorHAnsi"/>
                <w:bCs/>
                <w:sz w:val="28"/>
                <w:szCs w:val="28"/>
              </w:rPr>
            </w:pPr>
            <w:r>
              <w:rPr>
                <w:rFonts w:cstheme="minorHAnsi"/>
                <w:bCs/>
                <w:sz w:val="28"/>
                <w:szCs w:val="28"/>
              </w:rPr>
              <w:t>Zinnia Baker</w:t>
            </w:r>
          </w:p>
        </w:tc>
        <w:tc>
          <w:tcPr>
            <w:tcW w:w="4961" w:type="dxa"/>
          </w:tcPr>
          <w:p w14:paraId="3B39D063" w14:textId="77777777" w:rsidR="00253D3C" w:rsidRDefault="00696DCB" w:rsidP="001E25AD">
            <w:pPr>
              <w:rPr>
                <w:rFonts w:cstheme="minorHAnsi"/>
                <w:bCs/>
                <w:sz w:val="28"/>
                <w:szCs w:val="28"/>
              </w:rPr>
            </w:pPr>
            <w:r>
              <w:rPr>
                <w:rFonts w:cstheme="minorHAnsi"/>
                <w:bCs/>
                <w:sz w:val="28"/>
                <w:szCs w:val="28"/>
              </w:rPr>
              <w:t>Michelle Wye</w:t>
            </w:r>
          </w:p>
          <w:p w14:paraId="2F5E4649" w14:textId="1995D4E4" w:rsidR="00696DCB" w:rsidRDefault="00696DCB" w:rsidP="001E25AD">
            <w:pPr>
              <w:rPr>
                <w:rFonts w:cstheme="minorHAnsi"/>
                <w:bCs/>
                <w:sz w:val="28"/>
                <w:szCs w:val="28"/>
              </w:rPr>
            </w:pPr>
            <w:r>
              <w:rPr>
                <w:rFonts w:cstheme="minorHAnsi"/>
                <w:bCs/>
                <w:sz w:val="28"/>
                <w:szCs w:val="28"/>
              </w:rPr>
              <w:t>Tiffany Ward</w:t>
            </w:r>
          </w:p>
        </w:tc>
      </w:tr>
      <w:tr w:rsidR="00253D3C" w14:paraId="0056BA8E" w14:textId="77777777" w:rsidTr="00724A1A">
        <w:tc>
          <w:tcPr>
            <w:tcW w:w="2268" w:type="dxa"/>
          </w:tcPr>
          <w:p w14:paraId="7BED1B71" w14:textId="2414FC3B" w:rsidR="00253D3C" w:rsidRDefault="00696DCB" w:rsidP="001E25AD">
            <w:pPr>
              <w:rPr>
                <w:rFonts w:cstheme="minorHAnsi"/>
                <w:bCs/>
                <w:sz w:val="28"/>
                <w:szCs w:val="28"/>
              </w:rPr>
            </w:pPr>
            <w:r>
              <w:rPr>
                <w:rFonts w:cstheme="minorHAnsi"/>
                <w:bCs/>
                <w:sz w:val="28"/>
                <w:szCs w:val="28"/>
              </w:rPr>
              <w:t>1</w:t>
            </w:r>
          </w:p>
        </w:tc>
        <w:tc>
          <w:tcPr>
            <w:tcW w:w="3261" w:type="dxa"/>
          </w:tcPr>
          <w:p w14:paraId="5242AB38" w14:textId="75432F5F" w:rsidR="00253D3C" w:rsidRDefault="00696DCB" w:rsidP="001E25AD">
            <w:pPr>
              <w:rPr>
                <w:rFonts w:cstheme="minorHAnsi"/>
                <w:bCs/>
                <w:sz w:val="28"/>
                <w:szCs w:val="28"/>
              </w:rPr>
            </w:pPr>
            <w:r>
              <w:rPr>
                <w:rFonts w:cstheme="minorHAnsi"/>
                <w:bCs/>
                <w:sz w:val="28"/>
                <w:szCs w:val="28"/>
              </w:rPr>
              <w:t xml:space="preserve">Jackie Brenchley </w:t>
            </w:r>
          </w:p>
        </w:tc>
        <w:tc>
          <w:tcPr>
            <w:tcW w:w="4961" w:type="dxa"/>
          </w:tcPr>
          <w:p w14:paraId="6331C6E0" w14:textId="77777777" w:rsidR="00253D3C" w:rsidRDefault="00696DCB" w:rsidP="001E25AD">
            <w:pPr>
              <w:rPr>
                <w:rFonts w:cstheme="minorHAnsi"/>
                <w:bCs/>
                <w:sz w:val="28"/>
                <w:szCs w:val="28"/>
              </w:rPr>
            </w:pPr>
            <w:r>
              <w:rPr>
                <w:rFonts w:cstheme="minorHAnsi"/>
                <w:bCs/>
                <w:sz w:val="28"/>
                <w:szCs w:val="28"/>
              </w:rPr>
              <w:t>Penny Cox</w:t>
            </w:r>
          </w:p>
          <w:p w14:paraId="62AF7635" w14:textId="1271FFFC" w:rsidR="00696DCB" w:rsidRDefault="00696DCB" w:rsidP="001E25AD">
            <w:pPr>
              <w:rPr>
                <w:rFonts w:cstheme="minorHAnsi"/>
                <w:bCs/>
                <w:sz w:val="28"/>
                <w:szCs w:val="28"/>
              </w:rPr>
            </w:pPr>
            <w:r>
              <w:rPr>
                <w:rFonts w:cstheme="minorHAnsi"/>
                <w:bCs/>
                <w:sz w:val="28"/>
                <w:szCs w:val="28"/>
              </w:rPr>
              <w:t xml:space="preserve">Lorraine </w:t>
            </w:r>
            <w:proofErr w:type="spellStart"/>
            <w:r>
              <w:rPr>
                <w:rFonts w:cstheme="minorHAnsi"/>
                <w:bCs/>
                <w:sz w:val="28"/>
                <w:szCs w:val="28"/>
              </w:rPr>
              <w:t>Eglen</w:t>
            </w:r>
            <w:proofErr w:type="spellEnd"/>
            <w:r>
              <w:rPr>
                <w:rFonts w:cstheme="minorHAnsi"/>
                <w:bCs/>
                <w:sz w:val="28"/>
                <w:szCs w:val="28"/>
              </w:rPr>
              <w:t xml:space="preserve"> </w:t>
            </w:r>
          </w:p>
        </w:tc>
      </w:tr>
      <w:tr w:rsidR="00253D3C" w14:paraId="3EA83778" w14:textId="77777777" w:rsidTr="00724A1A">
        <w:tc>
          <w:tcPr>
            <w:tcW w:w="2268" w:type="dxa"/>
          </w:tcPr>
          <w:p w14:paraId="1A3F9143" w14:textId="3A762BA2" w:rsidR="00253D3C" w:rsidRDefault="00696DCB" w:rsidP="001E25AD">
            <w:pPr>
              <w:rPr>
                <w:rFonts w:cstheme="minorHAnsi"/>
                <w:bCs/>
                <w:sz w:val="28"/>
                <w:szCs w:val="28"/>
              </w:rPr>
            </w:pPr>
            <w:r>
              <w:rPr>
                <w:rFonts w:cstheme="minorHAnsi"/>
                <w:bCs/>
                <w:sz w:val="28"/>
                <w:szCs w:val="28"/>
              </w:rPr>
              <w:t>2</w:t>
            </w:r>
          </w:p>
        </w:tc>
        <w:tc>
          <w:tcPr>
            <w:tcW w:w="3261" w:type="dxa"/>
          </w:tcPr>
          <w:p w14:paraId="7A8FAEA1" w14:textId="77777777" w:rsidR="00253D3C" w:rsidRDefault="0016445A" w:rsidP="001E25AD">
            <w:pPr>
              <w:rPr>
                <w:rFonts w:cstheme="minorHAnsi"/>
                <w:bCs/>
                <w:sz w:val="28"/>
                <w:szCs w:val="28"/>
              </w:rPr>
            </w:pPr>
            <w:r>
              <w:rPr>
                <w:rFonts w:cstheme="minorHAnsi"/>
                <w:bCs/>
                <w:sz w:val="28"/>
                <w:szCs w:val="28"/>
              </w:rPr>
              <w:t xml:space="preserve">Lauren Orviss-High </w:t>
            </w:r>
          </w:p>
          <w:p w14:paraId="13B4693F" w14:textId="690980DC" w:rsidR="0016445A" w:rsidRDefault="0016445A" w:rsidP="001E25AD">
            <w:pPr>
              <w:rPr>
                <w:rFonts w:cstheme="minorHAnsi"/>
                <w:bCs/>
                <w:sz w:val="28"/>
                <w:szCs w:val="28"/>
              </w:rPr>
            </w:pPr>
            <w:r>
              <w:rPr>
                <w:rFonts w:cstheme="minorHAnsi"/>
                <w:bCs/>
                <w:sz w:val="28"/>
                <w:szCs w:val="28"/>
              </w:rPr>
              <w:t>Keeley Fordham (Monday)</w:t>
            </w:r>
          </w:p>
        </w:tc>
        <w:tc>
          <w:tcPr>
            <w:tcW w:w="4961" w:type="dxa"/>
          </w:tcPr>
          <w:p w14:paraId="0B3656AF" w14:textId="0B0B945E" w:rsidR="00253D3C" w:rsidRDefault="0016445A" w:rsidP="001E25AD">
            <w:pPr>
              <w:rPr>
                <w:rFonts w:cstheme="minorHAnsi"/>
                <w:bCs/>
                <w:sz w:val="28"/>
                <w:szCs w:val="28"/>
              </w:rPr>
            </w:pPr>
            <w:r>
              <w:rPr>
                <w:rFonts w:cstheme="minorHAnsi"/>
                <w:bCs/>
                <w:sz w:val="28"/>
                <w:szCs w:val="28"/>
              </w:rPr>
              <w:t>Keeley Ford</w:t>
            </w:r>
            <w:r w:rsidR="00FB6DA0">
              <w:rPr>
                <w:rFonts w:cstheme="minorHAnsi"/>
                <w:bCs/>
                <w:sz w:val="28"/>
                <w:szCs w:val="28"/>
              </w:rPr>
              <w:t>h</w:t>
            </w:r>
            <w:r>
              <w:rPr>
                <w:rFonts w:cstheme="minorHAnsi"/>
                <w:bCs/>
                <w:sz w:val="28"/>
                <w:szCs w:val="28"/>
              </w:rPr>
              <w:t>am (A</w:t>
            </w:r>
            <w:r w:rsidR="00FB6DA0">
              <w:rPr>
                <w:rFonts w:cstheme="minorHAnsi"/>
                <w:bCs/>
                <w:sz w:val="28"/>
                <w:szCs w:val="28"/>
              </w:rPr>
              <w:t>Ms)</w:t>
            </w:r>
          </w:p>
        </w:tc>
      </w:tr>
      <w:tr w:rsidR="00FB6DA0" w14:paraId="60356AF3" w14:textId="77777777" w:rsidTr="00724A1A">
        <w:tc>
          <w:tcPr>
            <w:tcW w:w="2268" w:type="dxa"/>
          </w:tcPr>
          <w:p w14:paraId="64F14379" w14:textId="34C3C153" w:rsidR="00FB6DA0" w:rsidRDefault="00421D35" w:rsidP="001E25AD">
            <w:pPr>
              <w:rPr>
                <w:rFonts w:cstheme="minorHAnsi"/>
                <w:bCs/>
                <w:sz w:val="28"/>
                <w:szCs w:val="28"/>
              </w:rPr>
            </w:pPr>
            <w:r>
              <w:rPr>
                <w:rFonts w:cstheme="minorHAnsi"/>
                <w:bCs/>
                <w:sz w:val="28"/>
                <w:szCs w:val="28"/>
              </w:rPr>
              <w:t>3</w:t>
            </w:r>
          </w:p>
        </w:tc>
        <w:tc>
          <w:tcPr>
            <w:tcW w:w="3261" w:type="dxa"/>
          </w:tcPr>
          <w:p w14:paraId="16B66FA5" w14:textId="6678B52B" w:rsidR="00FB6DA0" w:rsidRDefault="00421D35" w:rsidP="001E25AD">
            <w:pPr>
              <w:rPr>
                <w:rFonts w:cstheme="minorHAnsi"/>
                <w:bCs/>
                <w:sz w:val="28"/>
                <w:szCs w:val="28"/>
              </w:rPr>
            </w:pPr>
            <w:r>
              <w:rPr>
                <w:rFonts w:cstheme="minorHAnsi"/>
                <w:bCs/>
                <w:sz w:val="28"/>
                <w:szCs w:val="28"/>
              </w:rPr>
              <w:t xml:space="preserve">Alana </w:t>
            </w:r>
            <w:proofErr w:type="spellStart"/>
            <w:r>
              <w:rPr>
                <w:rFonts w:cstheme="minorHAnsi"/>
                <w:bCs/>
                <w:sz w:val="28"/>
                <w:szCs w:val="28"/>
              </w:rPr>
              <w:t>Sugden</w:t>
            </w:r>
            <w:proofErr w:type="spellEnd"/>
          </w:p>
        </w:tc>
        <w:tc>
          <w:tcPr>
            <w:tcW w:w="4961" w:type="dxa"/>
          </w:tcPr>
          <w:p w14:paraId="11B86869" w14:textId="77777777" w:rsidR="00FB6DA0" w:rsidRDefault="00421D35" w:rsidP="001E25AD">
            <w:pPr>
              <w:rPr>
                <w:rFonts w:cstheme="minorHAnsi"/>
                <w:bCs/>
                <w:sz w:val="28"/>
                <w:szCs w:val="28"/>
              </w:rPr>
            </w:pPr>
            <w:r>
              <w:rPr>
                <w:rFonts w:cstheme="minorHAnsi"/>
                <w:bCs/>
                <w:sz w:val="28"/>
                <w:szCs w:val="28"/>
              </w:rPr>
              <w:t>Abbie Young</w:t>
            </w:r>
          </w:p>
          <w:p w14:paraId="6FE5DBFD" w14:textId="746E644B" w:rsidR="00421D35" w:rsidRDefault="00421D35" w:rsidP="001E25AD">
            <w:pPr>
              <w:rPr>
                <w:rFonts w:cstheme="minorHAnsi"/>
                <w:bCs/>
                <w:sz w:val="28"/>
                <w:szCs w:val="28"/>
              </w:rPr>
            </w:pPr>
            <w:r>
              <w:rPr>
                <w:rFonts w:cstheme="minorHAnsi"/>
                <w:bCs/>
                <w:sz w:val="28"/>
                <w:szCs w:val="28"/>
              </w:rPr>
              <w:t>Keeley Fordham (PMs)</w:t>
            </w:r>
          </w:p>
        </w:tc>
      </w:tr>
      <w:tr w:rsidR="00421D35" w14:paraId="0E48FED5" w14:textId="77777777" w:rsidTr="00724A1A">
        <w:tc>
          <w:tcPr>
            <w:tcW w:w="2268" w:type="dxa"/>
          </w:tcPr>
          <w:p w14:paraId="07E2A904" w14:textId="2477CF1A" w:rsidR="00421D35" w:rsidRDefault="00D33F89" w:rsidP="001E25AD">
            <w:pPr>
              <w:rPr>
                <w:rFonts w:cstheme="minorHAnsi"/>
                <w:bCs/>
                <w:sz w:val="28"/>
                <w:szCs w:val="28"/>
              </w:rPr>
            </w:pPr>
            <w:r>
              <w:rPr>
                <w:rFonts w:cstheme="minorHAnsi"/>
                <w:bCs/>
                <w:sz w:val="28"/>
                <w:szCs w:val="28"/>
              </w:rPr>
              <w:t>4</w:t>
            </w:r>
          </w:p>
        </w:tc>
        <w:tc>
          <w:tcPr>
            <w:tcW w:w="3261" w:type="dxa"/>
          </w:tcPr>
          <w:p w14:paraId="1D7AC3B0" w14:textId="22CA2725" w:rsidR="00421D35" w:rsidRDefault="00D33F89" w:rsidP="001E25AD">
            <w:pPr>
              <w:rPr>
                <w:rFonts w:cstheme="minorHAnsi"/>
                <w:bCs/>
                <w:sz w:val="28"/>
                <w:szCs w:val="28"/>
              </w:rPr>
            </w:pPr>
            <w:r>
              <w:rPr>
                <w:rFonts w:cstheme="minorHAnsi"/>
                <w:bCs/>
                <w:sz w:val="28"/>
                <w:szCs w:val="28"/>
              </w:rPr>
              <w:t>Nicky Hazel</w:t>
            </w:r>
          </w:p>
        </w:tc>
        <w:tc>
          <w:tcPr>
            <w:tcW w:w="4961" w:type="dxa"/>
          </w:tcPr>
          <w:p w14:paraId="09B20A7C" w14:textId="2FBB986D" w:rsidR="00421D35" w:rsidRDefault="00D33F89" w:rsidP="001E25AD">
            <w:pPr>
              <w:rPr>
                <w:rFonts w:cstheme="minorHAnsi"/>
                <w:bCs/>
                <w:sz w:val="28"/>
                <w:szCs w:val="28"/>
              </w:rPr>
            </w:pPr>
            <w:r>
              <w:rPr>
                <w:rFonts w:cstheme="minorHAnsi"/>
                <w:bCs/>
                <w:sz w:val="28"/>
                <w:szCs w:val="28"/>
              </w:rPr>
              <w:t xml:space="preserve">Paula Meredith </w:t>
            </w:r>
          </w:p>
        </w:tc>
      </w:tr>
      <w:tr w:rsidR="00D33F89" w14:paraId="6D362CAF" w14:textId="77777777" w:rsidTr="00724A1A">
        <w:tc>
          <w:tcPr>
            <w:tcW w:w="2268" w:type="dxa"/>
          </w:tcPr>
          <w:p w14:paraId="56B30E93" w14:textId="38F4A6B1" w:rsidR="00D33F89" w:rsidRDefault="00D33F89" w:rsidP="001E25AD">
            <w:pPr>
              <w:rPr>
                <w:rFonts w:cstheme="minorHAnsi"/>
                <w:bCs/>
                <w:sz w:val="28"/>
                <w:szCs w:val="28"/>
              </w:rPr>
            </w:pPr>
            <w:r>
              <w:rPr>
                <w:rFonts w:cstheme="minorHAnsi"/>
                <w:bCs/>
                <w:sz w:val="28"/>
                <w:szCs w:val="28"/>
              </w:rPr>
              <w:t>5</w:t>
            </w:r>
          </w:p>
        </w:tc>
        <w:tc>
          <w:tcPr>
            <w:tcW w:w="3261" w:type="dxa"/>
          </w:tcPr>
          <w:p w14:paraId="2E43063A" w14:textId="16D4752B" w:rsidR="00D33F89" w:rsidRDefault="00D33F89" w:rsidP="001E25AD">
            <w:pPr>
              <w:rPr>
                <w:rFonts w:cstheme="minorHAnsi"/>
                <w:bCs/>
                <w:sz w:val="28"/>
                <w:szCs w:val="28"/>
              </w:rPr>
            </w:pPr>
            <w:r>
              <w:rPr>
                <w:rFonts w:cstheme="minorHAnsi"/>
                <w:bCs/>
                <w:sz w:val="28"/>
                <w:szCs w:val="28"/>
              </w:rPr>
              <w:t>Amanda Norman</w:t>
            </w:r>
          </w:p>
        </w:tc>
        <w:tc>
          <w:tcPr>
            <w:tcW w:w="4961" w:type="dxa"/>
          </w:tcPr>
          <w:p w14:paraId="5C52BD54" w14:textId="1E49F802" w:rsidR="00D33F89" w:rsidRDefault="00D33F89" w:rsidP="001E25AD">
            <w:pPr>
              <w:rPr>
                <w:rFonts w:cstheme="minorHAnsi"/>
                <w:bCs/>
                <w:sz w:val="28"/>
                <w:szCs w:val="28"/>
              </w:rPr>
            </w:pPr>
            <w:r>
              <w:rPr>
                <w:rFonts w:cstheme="minorHAnsi"/>
                <w:bCs/>
                <w:sz w:val="28"/>
                <w:szCs w:val="28"/>
              </w:rPr>
              <w:t xml:space="preserve">Chris Robinson </w:t>
            </w:r>
          </w:p>
        </w:tc>
      </w:tr>
      <w:tr w:rsidR="00D33F89" w14:paraId="36D0859B" w14:textId="77777777" w:rsidTr="00724A1A">
        <w:tc>
          <w:tcPr>
            <w:tcW w:w="2268" w:type="dxa"/>
          </w:tcPr>
          <w:p w14:paraId="4EEBCEFE" w14:textId="0B4C2ABB" w:rsidR="00D33F89" w:rsidRDefault="00EB30C7" w:rsidP="001E25AD">
            <w:pPr>
              <w:rPr>
                <w:rFonts w:cstheme="minorHAnsi"/>
                <w:bCs/>
                <w:sz w:val="28"/>
                <w:szCs w:val="28"/>
              </w:rPr>
            </w:pPr>
            <w:r>
              <w:rPr>
                <w:rFonts w:cstheme="minorHAnsi"/>
                <w:bCs/>
                <w:sz w:val="28"/>
                <w:szCs w:val="28"/>
              </w:rPr>
              <w:t>6</w:t>
            </w:r>
          </w:p>
        </w:tc>
        <w:tc>
          <w:tcPr>
            <w:tcW w:w="3261" w:type="dxa"/>
          </w:tcPr>
          <w:p w14:paraId="4770D145" w14:textId="07CC42CD" w:rsidR="00D33F89" w:rsidRDefault="00EB30C7" w:rsidP="001E25AD">
            <w:pPr>
              <w:rPr>
                <w:rFonts w:cstheme="minorHAnsi"/>
                <w:bCs/>
                <w:sz w:val="28"/>
                <w:szCs w:val="28"/>
              </w:rPr>
            </w:pPr>
            <w:r>
              <w:rPr>
                <w:rFonts w:cstheme="minorHAnsi"/>
                <w:bCs/>
                <w:sz w:val="28"/>
                <w:szCs w:val="28"/>
              </w:rPr>
              <w:t xml:space="preserve">Andy Bazeley -Smith </w:t>
            </w:r>
          </w:p>
        </w:tc>
        <w:tc>
          <w:tcPr>
            <w:tcW w:w="4961" w:type="dxa"/>
          </w:tcPr>
          <w:p w14:paraId="4E192C97" w14:textId="6081887A" w:rsidR="00D33F89" w:rsidRDefault="00EB30C7" w:rsidP="001E25AD">
            <w:pPr>
              <w:rPr>
                <w:rFonts w:cstheme="minorHAnsi"/>
                <w:bCs/>
                <w:sz w:val="28"/>
                <w:szCs w:val="28"/>
              </w:rPr>
            </w:pPr>
            <w:r>
              <w:rPr>
                <w:rFonts w:cstheme="minorHAnsi"/>
                <w:bCs/>
                <w:sz w:val="28"/>
                <w:szCs w:val="28"/>
              </w:rPr>
              <w:t>Kate Barnes</w:t>
            </w:r>
          </w:p>
        </w:tc>
      </w:tr>
      <w:tr w:rsidR="00EB30C7" w14:paraId="19196D81" w14:textId="77777777" w:rsidTr="00724A1A">
        <w:tc>
          <w:tcPr>
            <w:tcW w:w="2268" w:type="dxa"/>
          </w:tcPr>
          <w:p w14:paraId="18DC13C0" w14:textId="318A6A0C" w:rsidR="00EB30C7" w:rsidRDefault="00EB30C7" w:rsidP="001E25AD">
            <w:pPr>
              <w:rPr>
                <w:rFonts w:cstheme="minorHAnsi"/>
                <w:bCs/>
                <w:sz w:val="28"/>
                <w:szCs w:val="28"/>
              </w:rPr>
            </w:pPr>
            <w:r>
              <w:rPr>
                <w:rFonts w:cstheme="minorHAnsi"/>
                <w:bCs/>
                <w:sz w:val="28"/>
                <w:szCs w:val="28"/>
              </w:rPr>
              <w:t xml:space="preserve">Other </w:t>
            </w:r>
          </w:p>
        </w:tc>
        <w:tc>
          <w:tcPr>
            <w:tcW w:w="3261" w:type="dxa"/>
          </w:tcPr>
          <w:p w14:paraId="4DEE76C7" w14:textId="2C922805" w:rsidR="00EB30C7" w:rsidRDefault="001D63FE" w:rsidP="001E25AD">
            <w:pPr>
              <w:rPr>
                <w:rFonts w:cstheme="minorHAnsi"/>
                <w:bCs/>
                <w:sz w:val="28"/>
                <w:szCs w:val="28"/>
              </w:rPr>
            </w:pPr>
            <w:r>
              <w:rPr>
                <w:rFonts w:cstheme="minorHAnsi"/>
                <w:bCs/>
                <w:sz w:val="28"/>
                <w:szCs w:val="28"/>
              </w:rPr>
              <w:t>PE – Lynsey Skate</w:t>
            </w:r>
          </w:p>
        </w:tc>
        <w:tc>
          <w:tcPr>
            <w:tcW w:w="4961" w:type="dxa"/>
          </w:tcPr>
          <w:p w14:paraId="504F9BD0" w14:textId="77777777" w:rsidR="00EB30C7" w:rsidRDefault="00EB30C7" w:rsidP="001E25AD">
            <w:pPr>
              <w:rPr>
                <w:rFonts w:cstheme="minorHAnsi"/>
                <w:bCs/>
                <w:sz w:val="28"/>
                <w:szCs w:val="28"/>
              </w:rPr>
            </w:pPr>
          </w:p>
        </w:tc>
      </w:tr>
      <w:tr w:rsidR="001D63FE" w14:paraId="187A4F7E" w14:textId="77777777" w:rsidTr="00724A1A">
        <w:tc>
          <w:tcPr>
            <w:tcW w:w="2268" w:type="dxa"/>
          </w:tcPr>
          <w:p w14:paraId="0632C10C" w14:textId="06D2A430" w:rsidR="001D63FE" w:rsidRDefault="00B86785" w:rsidP="001E25AD">
            <w:pPr>
              <w:rPr>
                <w:rFonts w:cstheme="minorHAnsi"/>
                <w:bCs/>
                <w:sz w:val="28"/>
                <w:szCs w:val="28"/>
              </w:rPr>
            </w:pPr>
            <w:r>
              <w:rPr>
                <w:rFonts w:cstheme="minorHAnsi"/>
                <w:bCs/>
                <w:sz w:val="28"/>
                <w:szCs w:val="28"/>
              </w:rPr>
              <w:t>Supporting SEND</w:t>
            </w:r>
          </w:p>
        </w:tc>
        <w:tc>
          <w:tcPr>
            <w:tcW w:w="3261" w:type="dxa"/>
          </w:tcPr>
          <w:p w14:paraId="642499B0" w14:textId="77777777" w:rsidR="001D63FE" w:rsidRDefault="001D63FE" w:rsidP="001E25AD">
            <w:pPr>
              <w:rPr>
                <w:rFonts w:cstheme="minorHAnsi"/>
                <w:bCs/>
                <w:sz w:val="28"/>
                <w:szCs w:val="28"/>
              </w:rPr>
            </w:pPr>
          </w:p>
        </w:tc>
        <w:tc>
          <w:tcPr>
            <w:tcW w:w="4961" w:type="dxa"/>
          </w:tcPr>
          <w:p w14:paraId="6D2A414C" w14:textId="77777777" w:rsidR="001D63FE" w:rsidRDefault="00B86785" w:rsidP="001E25AD">
            <w:pPr>
              <w:rPr>
                <w:rFonts w:cstheme="minorHAnsi"/>
                <w:bCs/>
                <w:sz w:val="28"/>
                <w:szCs w:val="28"/>
              </w:rPr>
            </w:pPr>
            <w:r>
              <w:rPr>
                <w:rFonts w:cstheme="minorHAnsi"/>
                <w:bCs/>
                <w:sz w:val="28"/>
                <w:szCs w:val="28"/>
              </w:rPr>
              <w:t xml:space="preserve">Lindzi Morgan </w:t>
            </w:r>
          </w:p>
          <w:p w14:paraId="0C0AD76E" w14:textId="77777777" w:rsidR="00B86785" w:rsidRDefault="00B86785" w:rsidP="001E25AD">
            <w:pPr>
              <w:rPr>
                <w:rFonts w:cstheme="minorHAnsi"/>
                <w:bCs/>
                <w:sz w:val="28"/>
                <w:szCs w:val="28"/>
              </w:rPr>
            </w:pPr>
            <w:r>
              <w:rPr>
                <w:rFonts w:cstheme="minorHAnsi"/>
                <w:bCs/>
                <w:sz w:val="28"/>
                <w:szCs w:val="28"/>
              </w:rPr>
              <w:t>Diane Youngs</w:t>
            </w:r>
          </w:p>
          <w:p w14:paraId="6B28D4D8" w14:textId="13891C3C" w:rsidR="00B86785" w:rsidRDefault="009835FB" w:rsidP="001E25AD">
            <w:pPr>
              <w:rPr>
                <w:rFonts w:cstheme="minorHAnsi"/>
                <w:bCs/>
                <w:sz w:val="28"/>
                <w:szCs w:val="28"/>
              </w:rPr>
            </w:pPr>
            <w:r>
              <w:rPr>
                <w:rFonts w:cstheme="minorHAnsi"/>
                <w:bCs/>
                <w:sz w:val="28"/>
                <w:szCs w:val="28"/>
              </w:rPr>
              <w:t xml:space="preserve">Sharon Mills </w:t>
            </w:r>
          </w:p>
        </w:tc>
      </w:tr>
    </w:tbl>
    <w:p w14:paraId="65A8B94B" w14:textId="494974E9" w:rsidR="00B84F6B" w:rsidRDefault="00B84F6B" w:rsidP="001E25AD">
      <w:pPr>
        <w:rPr>
          <w:rFonts w:cstheme="minorHAnsi"/>
          <w:bCs/>
          <w:sz w:val="28"/>
          <w:szCs w:val="28"/>
        </w:rPr>
      </w:pPr>
    </w:p>
    <w:p w14:paraId="080323F2" w14:textId="6F287557" w:rsidR="00FA4CD7" w:rsidRDefault="00724A1A" w:rsidP="001A4F6A">
      <w:pPr>
        <w:ind w:left="567"/>
      </w:pPr>
      <w:r>
        <w:rPr>
          <w:rFonts w:ascii="Gotham" w:hAnsi="Gotham"/>
          <w:b/>
          <w:sz w:val="40"/>
          <w:szCs w:val="40"/>
        </w:rPr>
        <w:t>Date</w:t>
      </w:r>
      <w:r w:rsidR="005B7139">
        <w:rPr>
          <w:rFonts w:ascii="Gotham" w:hAnsi="Gotham"/>
          <w:b/>
          <w:sz w:val="40"/>
          <w:szCs w:val="40"/>
        </w:rPr>
        <w:t>s for your Diary 2026/2027</w:t>
      </w:r>
    </w:p>
    <w:tbl>
      <w:tblPr>
        <w:tblStyle w:val="TableGrid1"/>
        <w:tblW w:w="10915" w:type="dxa"/>
        <w:tblInd w:w="562" w:type="dxa"/>
        <w:tblLook w:val="04A0" w:firstRow="1" w:lastRow="0" w:firstColumn="1" w:lastColumn="0" w:noHBand="0" w:noVBand="1"/>
      </w:tblPr>
      <w:tblGrid>
        <w:gridCol w:w="2268"/>
        <w:gridCol w:w="8647"/>
      </w:tblGrid>
      <w:tr w:rsidR="00CE6B9A" w14:paraId="7A244C61" w14:textId="77777777" w:rsidTr="00D30D44">
        <w:tc>
          <w:tcPr>
            <w:tcW w:w="2268" w:type="dxa"/>
            <w:shd w:val="clear" w:color="auto" w:fill="9BBB59" w:themeFill="accent3"/>
          </w:tcPr>
          <w:p w14:paraId="1F1B4C11" w14:textId="35783B54" w:rsidR="00CE6B9A" w:rsidRDefault="00CE6B9A" w:rsidP="00D30D44">
            <w:r>
              <w:t xml:space="preserve">Sept </w:t>
            </w:r>
            <w:r w:rsidR="00BF4930">
              <w:t>2026</w:t>
            </w:r>
          </w:p>
        </w:tc>
        <w:tc>
          <w:tcPr>
            <w:tcW w:w="8647" w:type="dxa"/>
            <w:shd w:val="clear" w:color="auto" w:fill="9BBB59" w:themeFill="accent3"/>
          </w:tcPr>
          <w:p w14:paraId="7541D8BA" w14:textId="77777777" w:rsidR="00CE6B9A" w:rsidRDefault="00CE6B9A" w:rsidP="00D30D44"/>
        </w:tc>
      </w:tr>
      <w:tr w:rsidR="002337DB" w14:paraId="648EC30D" w14:textId="77777777" w:rsidTr="00D30D44">
        <w:tc>
          <w:tcPr>
            <w:tcW w:w="2268" w:type="dxa"/>
            <w:shd w:val="clear" w:color="auto" w:fill="FFFFFF" w:themeFill="background1"/>
          </w:tcPr>
          <w:p w14:paraId="4FCCE2DF" w14:textId="50B1AFA0" w:rsidR="002337DB" w:rsidRDefault="002337DB" w:rsidP="00D30D44">
            <w:r>
              <w:t>1</w:t>
            </w:r>
            <w:r w:rsidRPr="002337DB">
              <w:rPr>
                <w:vertAlign w:val="superscript"/>
              </w:rPr>
              <w:t>st</w:t>
            </w:r>
            <w:r>
              <w:t>/2</w:t>
            </w:r>
            <w:r w:rsidRPr="002337DB">
              <w:rPr>
                <w:vertAlign w:val="superscript"/>
              </w:rPr>
              <w:t>nd</w:t>
            </w:r>
            <w:r>
              <w:t xml:space="preserve"> Sept</w:t>
            </w:r>
          </w:p>
        </w:tc>
        <w:tc>
          <w:tcPr>
            <w:tcW w:w="8647" w:type="dxa"/>
            <w:shd w:val="clear" w:color="auto" w:fill="FFFFFF" w:themeFill="background1"/>
          </w:tcPr>
          <w:p w14:paraId="0228714A" w14:textId="14E50640" w:rsidR="002337DB" w:rsidRDefault="002337DB" w:rsidP="00D30D44">
            <w:r>
              <w:t xml:space="preserve">INSET Days </w:t>
            </w:r>
          </w:p>
        </w:tc>
      </w:tr>
      <w:tr w:rsidR="002337DB" w14:paraId="105E0054" w14:textId="77777777" w:rsidTr="00D30D44">
        <w:tc>
          <w:tcPr>
            <w:tcW w:w="2268" w:type="dxa"/>
            <w:shd w:val="clear" w:color="auto" w:fill="FFFFFF" w:themeFill="background1"/>
          </w:tcPr>
          <w:p w14:paraId="5EE7A47E" w14:textId="193F7637" w:rsidR="002337DB" w:rsidRDefault="002337DB" w:rsidP="00D30D44">
            <w:r>
              <w:t>3</w:t>
            </w:r>
            <w:r w:rsidRPr="002337DB">
              <w:rPr>
                <w:vertAlign w:val="superscript"/>
              </w:rPr>
              <w:t>rd</w:t>
            </w:r>
            <w:r>
              <w:t xml:space="preserve"> Sept</w:t>
            </w:r>
          </w:p>
        </w:tc>
        <w:tc>
          <w:tcPr>
            <w:tcW w:w="8647" w:type="dxa"/>
            <w:shd w:val="clear" w:color="auto" w:fill="FFFFFF" w:themeFill="background1"/>
          </w:tcPr>
          <w:p w14:paraId="779E5634" w14:textId="003FCAA5" w:rsidR="002337DB" w:rsidRDefault="002337DB" w:rsidP="00D30D44">
            <w:r>
              <w:t xml:space="preserve">Children back to school </w:t>
            </w:r>
          </w:p>
        </w:tc>
      </w:tr>
      <w:tr w:rsidR="00CE6B9A" w14:paraId="36A14D69" w14:textId="77777777" w:rsidTr="00D30D44">
        <w:tc>
          <w:tcPr>
            <w:tcW w:w="2268" w:type="dxa"/>
            <w:shd w:val="clear" w:color="auto" w:fill="FFFFFF" w:themeFill="background1"/>
          </w:tcPr>
          <w:p w14:paraId="5D932C55" w14:textId="13C2EFF6" w:rsidR="00CE6B9A" w:rsidRDefault="00474136" w:rsidP="00D30D44">
            <w:r>
              <w:t>2</w:t>
            </w:r>
            <w:r w:rsidR="00B96912">
              <w:t>9</w:t>
            </w:r>
            <w:r w:rsidRPr="00474136">
              <w:rPr>
                <w:vertAlign w:val="superscript"/>
              </w:rPr>
              <w:t>th</w:t>
            </w:r>
            <w:r>
              <w:t xml:space="preserve"> Sept </w:t>
            </w:r>
          </w:p>
        </w:tc>
        <w:tc>
          <w:tcPr>
            <w:tcW w:w="8647" w:type="dxa"/>
            <w:shd w:val="clear" w:color="auto" w:fill="FFFFFF" w:themeFill="background1"/>
          </w:tcPr>
          <w:p w14:paraId="7218A5E6" w14:textId="3CFADE0E" w:rsidR="00CE6B9A" w:rsidRDefault="00474136" w:rsidP="00D30D44">
            <w:r>
              <w:t xml:space="preserve">Whole School flu immunisation </w:t>
            </w:r>
          </w:p>
        </w:tc>
      </w:tr>
      <w:tr w:rsidR="00CE6B9A" w14:paraId="19D0512A" w14:textId="77777777" w:rsidTr="00D30D44">
        <w:tc>
          <w:tcPr>
            <w:tcW w:w="2268" w:type="dxa"/>
            <w:shd w:val="clear" w:color="auto" w:fill="FFFFFF" w:themeFill="background1"/>
          </w:tcPr>
          <w:p w14:paraId="65237B80" w14:textId="5FCD54C0" w:rsidR="00CE6B9A" w:rsidRDefault="00CE6B9A" w:rsidP="00D30D44"/>
        </w:tc>
        <w:tc>
          <w:tcPr>
            <w:tcW w:w="8647" w:type="dxa"/>
            <w:shd w:val="clear" w:color="auto" w:fill="FFFFFF" w:themeFill="background1"/>
          </w:tcPr>
          <w:p w14:paraId="1D45CCD9" w14:textId="7F2594E0" w:rsidR="00CE6B9A" w:rsidRDefault="00CE6B9A" w:rsidP="00D30D44"/>
        </w:tc>
      </w:tr>
      <w:tr w:rsidR="00A4763E" w14:paraId="2537F92D" w14:textId="77777777" w:rsidTr="007473C8">
        <w:tc>
          <w:tcPr>
            <w:tcW w:w="2268" w:type="dxa"/>
            <w:shd w:val="clear" w:color="auto" w:fill="9BBB59" w:themeFill="accent3"/>
          </w:tcPr>
          <w:p w14:paraId="14990B14" w14:textId="525DCDEB" w:rsidR="00A4763E" w:rsidRDefault="00A4763E" w:rsidP="007473C8">
            <w:r>
              <w:t>Oct 2026</w:t>
            </w:r>
          </w:p>
        </w:tc>
        <w:tc>
          <w:tcPr>
            <w:tcW w:w="8647" w:type="dxa"/>
            <w:shd w:val="clear" w:color="auto" w:fill="9BBB59" w:themeFill="accent3"/>
          </w:tcPr>
          <w:p w14:paraId="4E4AC36D" w14:textId="77777777" w:rsidR="00A4763E" w:rsidRDefault="00A4763E" w:rsidP="007473C8"/>
        </w:tc>
      </w:tr>
      <w:tr w:rsidR="007D78D1" w14:paraId="601B53A6" w14:textId="77777777" w:rsidTr="00D30D44">
        <w:tc>
          <w:tcPr>
            <w:tcW w:w="2268" w:type="dxa"/>
            <w:shd w:val="clear" w:color="auto" w:fill="FFFFFF" w:themeFill="background1"/>
          </w:tcPr>
          <w:p w14:paraId="01297E2D" w14:textId="2D38F163" w:rsidR="007D78D1" w:rsidRDefault="00595302" w:rsidP="00D30D44">
            <w:r>
              <w:t>5</w:t>
            </w:r>
            <w:r w:rsidRPr="00595302">
              <w:rPr>
                <w:vertAlign w:val="superscript"/>
              </w:rPr>
              <w:t>th</w:t>
            </w:r>
            <w:r>
              <w:t xml:space="preserve"> Oct</w:t>
            </w:r>
          </w:p>
        </w:tc>
        <w:tc>
          <w:tcPr>
            <w:tcW w:w="8647" w:type="dxa"/>
            <w:shd w:val="clear" w:color="auto" w:fill="FFFFFF" w:themeFill="background1"/>
          </w:tcPr>
          <w:p w14:paraId="2FDA2DC9" w14:textId="229BC967" w:rsidR="007D78D1" w:rsidRDefault="00595302" w:rsidP="00D30D44">
            <w:r>
              <w:t xml:space="preserve">School photos – individuals and siblings </w:t>
            </w:r>
          </w:p>
        </w:tc>
      </w:tr>
      <w:tr w:rsidR="0063430E" w14:paraId="6538AC4D" w14:textId="77777777" w:rsidTr="00D30D44">
        <w:tc>
          <w:tcPr>
            <w:tcW w:w="2268" w:type="dxa"/>
            <w:shd w:val="clear" w:color="auto" w:fill="FFFFFF" w:themeFill="background1"/>
          </w:tcPr>
          <w:p w14:paraId="1BBF64C3" w14:textId="3D88C4F6" w:rsidR="0063430E" w:rsidRDefault="0063430E" w:rsidP="0063430E">
            <w:r>
              <w:t>15</w:t>
            </w:r>
            <w:r w:rsidRPr="0063430E">
              <w:rPr>
                <w:vertAlign w:val="superscript"/>
              </w:rPr>
              <w:t>th</w:t>
            </w:r>
            <w:r>
              <w:t xml:space="preserve"> Oct</w:t>
            </w:r>
          </w:p>
        </w:tc>
        <w:tc>
          <w:tcPr>
            <w:tcW w:w="8647" w:type="dxa"/>
            <w:shd w:val="clear" w:color="auto" w:fill="FFFFFF" w:themeFill="background1"/>
          </w:tcPr>
          <w:p w14:paraId="1889456A" w14:textId="297F135C" w:rsidR="0063430E" w:rsidRDefault="0063430E" w:rsidP="00D30D44">
            <w:r>
              <w:t xml:space="preserve">Year 6 Screening – letters to following from Nursing Team </w:t>
            </w:r>
          </w:p>
        </w:tc>
      </w:tr>
      <w:tr w:rsidR="00CE6B9A" w14:paraId="0A7BDB49" w14:textId="77777777" w:rsidTr="00D30D44">
        <w:tc>
          <w:tcPr>
            <w:tcW w:w="2268" w:type="dxa"/>
            <w:shd w:val="clear" w:color="auto" w:fill="FFFFFF" w:themeFill="background1"/>
          </w:tcPr>
          <w:p w14:paraId="3FF91A1E" w14:textId="6F142EB1" w:rsidR="00CE6B9A" w:rsidRDefault="00767535" w:rsidP="00D30D44">
            <w:r>
              <w:t>23</w:t>
            </w:r>
            <w:r w:rsidR="00AA5A6A" w:rsidRPr="00AA5A6A">
              <w:rPr>
                <w:vertAlign w:val="superscript"/>
              </w:rPr>
              <w:t>rd</w:t>
            </w:r>
            <w:r w:rsidR="00AA5A6A">
              <w:t xml:space="preserve"> Oct</w:t>
            </w:r>
          </w:p>
        </w:tc>
        <w:tc>
          <w:tcPr>
            <w:tcW w:w="8647" w:type="dxa"/>
            <w:shd w:val="clear" w:color="auto" w:fill="FFFFFF" w:themeFill="background1"/>
          </w:tcPr>
          <w:p w14:paraId="526BBE99" w14:textId="7731B331" w:rsidR="00CE6B9A" w:rsidRDefault="00AA5A6A" w:rsidP="00D30D44">
            <w:r>
              <w:t>INSET DAY</w:t>
            </w:r>
          </w:p>
        </w:tc>
      </w:tr>
      <w:tr w:rsidR="003C1769" w14:paraId="1E094B59" w14:textId="77777777" w:rsidTr="00D30D44">
        <w:tc>
          <w:tcPr>
            <w:tcW w:w="2268" w:type="dxa"/>
            <w:shd w:val="clear" w:color="auto" w:fill="FFFFFF" w:themeFill="background1"/>
          </w:tcPr>
          <w:p w14:paraId="1EF8BDD7" w14:textId="61B47E25" w:rsidR="003C1769" w:rsidRDefault="003C1769" w:rsidP="00B93246">
            <w:r>
              <w:t>21</w:t>
            </w:r>
            <w:r w:rsidRPr="003C1769">
              <w:rPr>
                <w:vertAlign w:val="superscript"/>
              </w:rPr>
              <w:t>st</w:t>
            </w:r>
            <w:r>
              <w:t xml:space="preserve"> – 25</w:t>
            </w:r>
            <w:r w:rsidRPr="003C1769">
              <w:rPr>
                <w:vertAlign w:val="superscript"/>
              </w:rPr>
              <w:t>th</w:t>
            </w:r>
            <w:r>
              <w:t xml:space="preserve"> </w:t>
            </w:r>
          </w:p>
        </w:tc>
        <w:tc>
          <w:tcPr>
            <w:tcW w:w="8647" w:type="dxa"/>
            <w:shd w:val="clear" w:color="auto" w:fill="FFFFFF" w:themeFill="background1"/>
          </w:tcPr>
          <w:p w14:paraId="47979A5A" w14:textId="06146F98" w:rsidR="003C1769" w:rsidRDefault="00B93246" w:rsidP="00D30D44">
            <w:r>
              <w:t xml:space="preserve">Year 4 </w:t>
            </w:r>
            <w:proofErr w:type="spellStart"/>
            <w:r>
              <w:t>bikeability</w:t>
            </w:r>
            <w:proofErr w:type="spellEnd"/>
          </w:p>
        </w:tc>
      </w:tr>
      <w:tr w:rsidR="00AA5A6A" w14:paraId="2E11884E" w14:textId="77777777" w:rsidTr="00D30D44">
        <w:tc>
          <w:tcPr>
            <w:tcW w:w="2268" w:type="dxa"/>
            <w:shd w:val="clear" w:color="auto" w:fill="FFFFFF" w:themeFill="background1"/>
          </w:tcPr>
          <w:p w14:paraId="65F2BE51" w14:textId="250103A9" w:rsidR="00AA5A6A" w:rsidRDefault="00AA5A6A" w:rsidP="00D30D44">
            <w:r>
              <w:t>26</w:t>
            </w:r>
            <w:r w:rsidRPr="00AA5A6A">
              <w:rPr>
                <w:vertAlign w:val="superscript"/>
              </w:rPr>
              <w:t>th</w:t>
            </w:r>
            <w:r>
              <w:t xml:space="preserve"> – 30</w:t>
            </w:r>
            <w:r w:rsidRPr="00AA5A6A">
              <w:rPr>
                <w:vertAlign w:val="superscript"/>
              </w:rPr>
              <w:t>th</w:t>
            </w:r>
            <w:r>
              <w:t xml:space="preserve"> Oct</w:t>
            </w:r>
          </w:p>
        </w:tc>
        <w:tc>
          <w:tcPr>
            <w:tcW w:w="8647" w:type="dxa"/>
            <w:shd w:val="clear" w:color="auto" w:fill="FFFFFF" w:themeFill="background1"/>
          </w:tcPr>
          <w:p w14:paraId="2C7C0D28" w14:textId="5AF52FE7" w:rsidR="00AA5A6A" w:rsidRDefault="00AA5A6A" w:rsidP="00D30D44">
            <w:r>
              <w:t>Half term</w:t>
            </w:r>
          </w:p>
        </w:tc>
      </w:tr>
      <w:tr w:rsidR="00461BD9" w14:paraId="354C41DF" w14:textId="77777777" w:rsidTr="00D30D44">
        <w:tc>
          <w:tcPr>
            <w:tcW w:w="2268" w:type="dxa"/>
            <w:shd w:val="clear" w:color="auto" w:fill="FFFFFF" w:themeFill="background1"/>
          </w:tcPr>
          <w:p w14:paraId="329D2FC9" w14:textId="77777777" w:rsidR="00461BD9" w:rsidRDefault="00461BD9" w:rsidP="00D30D44"/>
        </w:tc>
        <w:tc>
          <w:tcPr>
            <w:tcW w:w="8647" w:type="dxa"/>
            <w:shd w:val="clear" w:color="auto" w:fill="FFFFFF" w:themeFill="background1"/>
          </w:tcPr>
          <w:p w14:paraId="533F0FC1" w14:textId="77777777" w:rsidR="00461BD9" w:rsidRDefault="00461BD9" w:rsidP="00D30D44"/>
        </w:tc>
      </w:tr>
      <w:tr w:rsidR="00474136" w14:paraId="40F90F52" w14:textId="77777777" w:rsidTr="00D30D44">
        <w:tc>
          <w:tcPr>
            <w:tcW w:w="2268" w:type="dxa"/>
            <w:shd w:val="clear" w:color="auto" w:fill="9BBB59" w:themeFill="accent3"/>
          </w:tcPr>
          <w:p w14:paraId="75C078C0" w14:textId="1639A74D" w:rsidR="00474136" w:rsidRDefault="00474136" w:rsidP="00D30D44">
            <w:r>
              <w:t>Nov 2026</w:t>
            </w:r>
          </w:p>
        </w:tc>
        <w:tc>
          <w:tcPr>
            <w:tcW w:w="8647" w:type="dxa"/>
            <w:shd w:val="clear" w:color="auto" w:fill="9BBB59" w:themeFill="accent3"/>
          </w:tcPr>
          <w:p w14:paraId="73E55BA0" w14:textId="77777777" w:rsidR="00474136" w:rsidRDefault="00474136" w:rsidP="00D30D44"/>
        </w:tc>
      </w:tr>
      <w:tr w:rsidR="001A731F" w14:paraId="0BBD6BCB" w14:textId="77777777" w:rsidTr="00D30D44">
        <w:tc>
          <w:tcPr>
            <w:tcW w:w="2268" w:type="dxa"/>
            <w:shd w:val="clear" w:color="auto" w:fill="FFFFFF" w:themeFill="background1"/>
          </w:tcPr>
          <w:p w14:paraId="0F547E0D" w14:textId="1EB049D3" w:rsidR="001A731F" w:rsidRDefault="001A731F" w:rsidP="001A731F">
            <w:pPr>
              <w:jc w:val="both"/>
            </w:pPr>
            <w:r>
              <w:t>2</w:t>
            </w:r>
            <w:r w:rsidRPr="001A731F">
              <w:rPr>
                <w:vertAlign w:val="superscript"/>
              </w:rPr>
              <w:t>nd</w:t>
            </w:r>
            <w:r>
              <w:t xml:space="preserve"> Nov</w:t>
            </w:r>
          </w:p>
        </w:tc>
        <w:tc>
          <w:tcPr>
            <w:tcW w:w="8647" w:type="dxa"/>
            <w:shd w:val="clear" w:color="auto" w:fill="FFFFFF" w:themeFill="background1"/>
          </w:tcPr>
          <w:p w14:paraId="37748274" w14:textId="72DC34EE" w:rsidR="001A731F" w:rsidRDefault="001A731F" w:rsidP="00D30D44">
            <w:r>
              <w:t xml:space="preserve">Child back in school </w:t>
            </w:r>
          </w:p>
        </w:tc>
      </w:tr>
      <w:tr w:rsidR="00CE6B9A" w14:paraId="053E943A" w14:textId="77777777" w:rsidTr="00D30D44">
        <w:tc>
          <w:tcPr>
            <w:tcW w:w="2268" w:type="dxa"/>
            <w:shd w:val="clear" w:color="auto" w:fill="FFFFFF" w:themeFill="background1"/>
          </w:tcPr>
          <w:p w14:paraId="4C9841FB" w14:textId="21FC0DB2" w:rsidR="00CE6B9A" w:rsidRDefault="00474136" w:rsidP="00D30D44">
            <w:r>
              <w:t>24</w:t>
            </w:r>
            <w:r w:rsidRPr="00474136">
              <w:rPr>
                <w:vertAlign w:val="superscript"/>
              </w:rPr>
              <w:t>th</w:t>
            </w:r>
            <w:r>
              <w:t xml:space="preserve"> Nov</w:t>
            </w:r>
          </w:p>
        </w:tc>
        <w:tc>
          <w:tcPr>
            <w:tcW w:w="8647" w:type="dxa"/>
            <w:shd w:val="clear" w:color="auto" w:fill="FFFFFF" w:themeFill="background1"/>
          </w:tcPr>
          <w:p w14:paraId="08281872" w14:textId="26EA2569" w:rsidR="00CE6B9A" w:rsidRDefault="00474136" w:rsidP="00D30D44">
            <w:r>
              <w:t xml:space="preserve">Whole school flu </w:t>
            </w:r>
            <w:r w:rsidR="0039378E">
              <w:t>immunisation -</w:t>
            </w:r>
            <w:r>
              <w:t xml:space="preserve"> follow up</w:t>
            </w:r>
            <w:r w:rsidR="001A731F">
              <w:t xml:space="preserve"> date</w:t>
            </w:r>
          </w:p>
        </w:tc>
      </w:tr>
      <w:tr w:rsidR="00CE6B9A" w14:paraId="03ECB45F" w14:textId="77777777" w:rsidTr="00D30D44">
        <w:tc>
          <w:tcPr>
            <w:tcW w:w="2268" w:type="dxa"/>
            <w:shd w:val="clear" w:color="auto" w:fill="FFFFFF" w:themeFill="background1"/>
          </w:tcPr>
          <w:p w14:paraId="4CC91B22" w14:textId="71A117C4" w:rsidR="00CE6B9A" w:rsidRDefault="00CE6B9A" w:rsidP="00D30D44"/>
        </w:tc>
        <w:tc>
          <w:tcPr>
            <w:tcW w:w="8647" w:type="dxa"/>
            <w:shd w:val="clear" w:color="auto" w:fill="FFFFFF" w:themeFill="background1"/>
          </w:tcPr>
          <w:p w14:paraId="5A22CBAE" w14:textId="02AAE85E" w:rsidR="00CE6B9A" w:rsidRDefault="00CE6B9A" w:rsidP="00D30D44"/>
        </w:tc>
      </w:tr>
      <w:tr w:rsidR="00590174" w14:paraId="7F851D98" w14:textId="77777777" w:rsidTr="007473C8">
        <w:tc>
          <w:tcPr>
            <w:tcW w:w="2268" w:type="dxa"/>
            <w:shd w:val="clear" w:color="auto" w:fill="9BBB59" w:themeFill="accent3"/>
          </w:tcPr>
          <w:p w14:paraId="140C80E8" w14:textId="61035C4E" w:rsidR="00590174" w:rsidRDefault="00590174" w:rsidP="007473C8">
            <w:proofErr w:type="gramStart"/>
            <w:r>
              <w:t>Dec  2026</w:t>
            </w:r>
            <w:proofErr w:type="gramEnd"/>
          </w:p>
        </w:tc>
        <w:tc>
          <w:tcPr>
            <w:tcW w:w="8647" w:type="dxa"/>
            <w:shd w:val="clear" w:color="auto" w:fill="9BBB59" w:themeFill="accent3"/>
          </w:tcPr>
          <w:p w14:paraId="3EB9F8A8" w14:textId="77777777" w:rsidR="00590174" w:rsidRDefault="00590174" w:rsidP="007473C8"/>
        </w:tc>
      </w:tr>
      <w:tr w:rsidR="00687972" w14:paraId="5B88A04F" w14:textId="77777777" w:rsidTr="00D30D44">
        <w:tc>
          <w:tcPr>
            <w:tcW w:w="2268" w:type="dxa"/>
            <w:shd w:val="clear" w:color="auto" w:fill="FFFFFF" w:themeFill="background1"/>
          </w:tcPr>
          <w:p w14:paraId="78789EDE" w14:textId="3A0C345E" w:rsidR="00687972" w:rsidRDefault="00AB4632" w:rsidP="00D30D44">
            <w:r>
              <w:lastRenderedPageBreak/>
              <w:t>2</w:t>
            </w:r>
            <w:r w:rsidRPr="00AB4632">
              <w:rPr>
                <w:vertAlign w:val="superscript"/>
              </w:rPr>
              <w:t>nd</w:t>
            </w:r>
            <w:r>
              <w:t xml:space="preserve"> -4</w:t>
            </w:r>
            <w:r w:rsidRPr="00AB4632">
              <w:rPr>
                <w:vertAlign w:val="superscript"/>
              </w:rPr>
              <w:t>th</w:t>
            </w:r>
            <w:r>
              <w:t xml:space="preserve"> Dec</w:t>
            </w:r>
          </w:p>
        </w:tc>
        <w:tc>
          <w:tcPr>
            <w:tcW w:w="8647" w:type="dxa"/>
            <w:shd w:val="clear" w:color="auto" w:fill="FFFFFF" w:themeFill="background1"/>
          </w:tcPr>
          <w:p w14:paraId="46739785" w14:textId="149BC9F1" w:rsidR="00687972" w:rsidRDefault="00AB4632" w:rsidP="00D30D44">
            <w:r>
              <w:t xml:space="preserve">Year 6 Residential – Hilltop </w:t>
            </w:r>
          </w:p>
        </w:tc>
      </w:tr>
      <w:tr w:rsidR="008C1D7F" w14:paraId="4AE71682" w14:textId="77777777" w:rsidTr="00D30D44">
        <w:tc>
          <w:tcPr>
            <w:tcW w:w="2268" w:type="dxa"/>
            <w:shd w:val="clear" w:color="auto" w:fill="FFFFFF" w:themeFill="background1"/>
          </w:tcPr>
          <w:p w14:paraId="3D89DD9A" w14:textId="15A8087E" w:rsidR="008C1D7F" w:rsidRDefault="007A192E" w:rsidP="00D30D44">
            <w:r>
              <w:t>18</w:t>
            </w:r>
            <w:r w:rsidRPr="007A192E">
              <w:rPr>
                <w:vertAlign w:val="superscript"/>
              </w:rPr>
              <w:t>th</w:t>
            </w:r>
            <w:r>
              <w:t xml:space="preserve"> Dec</w:t>
            </w:r>
          </w:p>
        </w:tc>
        <w:tc>
          <w:tcPr>
            <w:tcW w:w="8647" w:type="dxa"/>
            <w:shd w:val="clear" w:color="auto" w:fill="FFFFFF" w:themeFill="background1"/>
          </w:tcPr>
          <w:p w14:paraId="6D0744CB" w14:textId="39FB0EC7" w:rsidR="008C1D7F" w:rsidRDefault="007A192E" w:rsidP="00D30D44">
            <w:r>
              <w:t xml:space="preserve">Last day at school </w:t>
            </w:r>
          </w:p>
        </w:tc>
      </w:tr>
      <w:tr w:rsidR="007A192E" w14:paraId="051F5A02" w14:textId="77777777" w:rsidTr="00D30D44">
        <w:tc>
          <w:tcPr>
            <w:tcW w:w="2268" w:type="dxa"/>
            <w:shd w:val="clear" w:color="auto" w:fill="FFFFFF" w:themeFill="background1"/>
          </w:tcPr>
          <w:p w14:paraId="52B2A2C8" w14:textId="12FC9ED0" w:rsidR="007A192E" w:rsidRDefault="007A192E" w:rsidP="00E06D65">
            <w:r>
              <w:t>21</w:t>
            </w:r>
            <w:r w:rsidRPr="00E06D65">
              <w:rPr>
                <w:vertAlign w:val="superscript"/>
              </w:rPr>
              <w:t>st</w:t>
            </w:r>
            <w:r w:rsidR="00E06D65">
              <w:t xml:space="preserve"> Dec -1</w:t>
            </w:r>
            <w:r w:rsidR="00E06D65" w:rsidRPr="00E06D65">
              <w:rPr>
                <w:vertAlign w:val="superscript"/>
              </w:rPr>
              <w:t>st</w:t>
            </w:r>
            <w:r w:rsidR="00E06D65">
              <w:t xml:space="preserve"> Jan</w:t>
            </w:r>
          </w:p>
        </w:tc>
        <w:tc>
          <w:tcPr>
            <w:tcW w:w="8647" w:type="dxa"/>
            <w:shd w:val="clear" w:color="auto" w:fill="FFFFFF" w:themeFill="background1"/>
          </w:tcPr>
          <w:p w14:paraId="2A1BBC9B" w14:textId="0D48017F" w:rsidR="007A192E" w:rsidRDefault="00E06D65" w:rsidP="00D30D44">
            <w:r>
              <w:t>Christmas Holidays</w:t>
            </w:r>
          </w:p>
        </w:tc>
      </w:tr>
      <w:tr w:rsidR="00E06D65" w14:paraId="1927997E" w14:textId="77777777" w:rsidTr="00D30D44">
        <w:tc>
          <w:tcPr>
            <w:tcW w:w="2268" w:type="dxa"/>
            <w:shd w:val="clear" w:color="auto" w:fill="FFFFFF" w:themeFill="background1"/>
          </w:tcPr>
          <w:p w14:paraId="7424570E" w14:textId="77777777" w:rsidR="00E06D65" w:rsidRDefault="00E06D65" w:rsidP="00E06D65"/>
        </w:tc>
        <w:tc>
          <w:tcPr>
            <w:tcW w:w="8647" w:type="dxa"/>
            <w:shd w:val="clear" w:color="auto" w:fill="FFFFFF" w:themeFill="background1"/>
          </w:tcPr>
          <w:p w14:paraId="312CA7A1" w14:textId="77777777" w:rsidR="00E06D65" w:rsidRDefault="00E06D65" w:rsidP="00D30D44"/>
        </w:tc>
      </w:tr>
      <w:tr w:rsidR="00E06D65" w14:paraId="10382110" w14:textId="77777777" w:rsidTr="00D30D44">
        <w:tc>
          <w:tcPr>
            <w:tcW w:w="2268" w:type="dxa"/>
            <w:shd w:val="clear" w:color="auto" w:fill="FFFFFF" w:themeFill="background1"/>
          </w:tcPr>
          <w:p w14:paraId="2FE2C485" w14:textId="77777777" w:rsidR="00E06D65" w:rsidRDefault="00E06D65" w:rsidP="00E06D65"/>
        </w:tc>
        <w:tc>
          <w:tcPr>
            <w:tcW w:w="8647" w:type="dxa"/>
            <w:shd w:val="clear" w:color="auto" w:fill="FFFFFF" w:themeFill="background1"/>
          </w:tcPr>
          <w:p w14:paraId="2999E6CD" w14:textId="77777777" w:rsidR="00E06D65" w:rsidRDefault="00E06D65" w:rsidP="00D30D44"/>
        </w:tc>
      </w:tr>
      <w:tr w:rsidR="00E06D65" w14:paraId="62DD62FC" w14:textId="77777777" w:rsidTr="007473C8">
        <w:tc>
          <w:tcPr>
            <w:tcW w:w="2268" w:type="dxa"/>
            <w:shd w:val="clear" w:color="auto" w:fill="9BBB59" w:themeFill="accent3"/>
          </w:tcPr>
          <w:p w14:paraId="18021F9D" w14:textId="6B08FBDC" w:rsidR="00E06D65" w:rsidRDefault="00E06D65" w:rsidP="007473C8">
            <w:proofErr w:type="gramStart"/>
            <w:r>
              <w:t>Jan  2027</w:t>
            </w:r>
            <w:proofErr w:type="gramEnd"/>
          </w:p>
        </w:tc>
        <w:tc>
          <w:tcPr>
            <w:tcW w:w="8647" w:type="dxa"/>
            <w:shd w:val="clear" w:color="auto" w:fill="9BBB59" w:themeFill="accent3"/>
          </w:tcPr>
          <w:p w14:paraId="2483799E" w14:textId="77777777" w:rsidR="00E06D65" w:rsidRDefault="00E06D65" w:rsidP="007473C8"/>
        </w:tc>
      </w:tr>
      <w:tr w:rsidR="00E06D65" w14:paraId="280255E4" w14:textId="77777777" w:rsidTr="00D30D44">
        <w:tc>
          <w:tcPr>
            <w:tcW w:w="2268" w:type="dxa"/>
            <w:shd w:val="clear" w:color="auto" w:fill="FFFFFF" w:themeFill="background1"/>
          </w:tcPr>
          <w:p w14:paraId="694D3F73" w14:textId="1BD7697C" w:rsidR="00E06D65" w:rsidRDefault="00906FA8" w:rsidP="00E06D65">
            <w:r>
              <w:t>4</w:t>
            </w:r>
            <w:r w:rsidRPr="00906FA8">
              <w:rPr>
                <w:vertAlign w:val="superscript"/>
              </w:rPr>
              <w:t>th</w:t>
            </w:r>
            <w:r>
              <w:t xml:space="preserve"> Jan</w:t>
            </w:r>
          </w:p>
        </w:tc>
        <w:tc>
          <w:tcPr>
            <w:tcW w:w="8647" w:type="dxa"/>
            <w:shd w:val="clear" w:color="auto" w:fill="FFFFFF" w:themeFill="background1"/>
          </w:tcPr>
          <w:p w14:paraId="53881E61" w14:textId="284FAAF7" w:rsidR="00E06D65" w:rsidRDefault="00906FA8" w:rsidP="00D30D44">
            <w:r>
              <w:t xml:space="preserve">INSET Day </w:t>
            </w:r>
          </w:p>
        </w:tc>
      </w:tr>
      <w:tr w:rsidR="00E06D65" w14:paraId="3370FBE0" w14:textId="77777777" w:rsidTr="00D30D44">
        <w:tc>
          <w:tcPr>
            <w:tcW w:w="2268" w:type="dxa"/>
            <w:shd w:val="clear" w:color="auto" w:fill="FFFFFF" w:themeFill="background1"/>
          </w:tcPr>
          <w:p w14:paraId="036F7F32" w14:textId="36CDAE66" w:rsidR="00E06D65" w:rsidRDefault="00906FA8" w:rsidP="00E06D65">
            <w:r>
              <w:t>5</w:t>
            </w:r>
            <w:r w:rsidRPr="00906FA8">
              <w:rPr>
                <w:vertAlign w:val="superscript"/>
              </w:rPr>
              <w:t>th</w:t>
            </w:r>
            <w:r>
              <w:t xml:space="preserve"> Jan</w:t>
            </w:r>
          </w:p>
        </w:tc>
        <w:tc>
          <w:tcPr>
            <w:tcW w:w="8647" w:type="dxa"/>
            <w:shd w:val="clear" w:color="auto" w:fill="FFFFFF" w:themeFill="background1"/>
          </w:tcPr>
          <w:p w14:paraId="676F49D9" w14:textId="200C653F" w:rsidR="00E06D65" w:rsidRDefault="00906FA8" w:rsidP="00D30D44">
            <w:r>
              <w:t xml:space="preserve">Children back in school </w:t>
            </w:r>
          </w:p>
        </w:tc>
      </w:tr>
      <w:tr w:rsidR="00253C83" w14:paraId="0E9D4E7E" w14:textId="77777777" w:rsidTr="00D30D44">
        <w:tc>
          <w:tcPr>
            <w:tcW w:w="2268" w:type="dxa"/>
            <w:shd w:val="clear" w:color="auto" w:fill="FFFFFF" w:themeFill="background1"/>
          </w:tcPr>
          <w:p w14:paraId="2BC38E2F" w14:textId="77777777" w:rsidR="00253C83" w:rsidRDefault="00253C83" w:rsidP="00E06D65"/>
        </w:tc>
        <w:tc>
          <w:tcPr>
            <w:tcW w:w="8647" w:type="dxa"/>
            <w:shd w:val="clear" w:color="auto" w:fill="FFFFFF" w:themeFill="background1"/>
          </w:tcPr>
          <w:p w14:paraId="0832596D" w14:textId="77777777" w:rsidR="00253C83" w:rsidRDefault="00253C83" w:rsidP="00D30D44"/>
        </w:tc>
      </w:tr>
      <w:tr w:rsidR="00253C83" w14:paraId="66F5A40E" w14:textId="77777777" w:rsidTr="00D30D44">
        <w:tc>
          <w:tcPr>
            <w:tcW w:w="2268" w:type="dxa"/>
            <w:shd w:val="clear" w:color="auto" w:fill="FFFFFF" w:themeFill="background1"/>
          </w:tcPr>
          <w:p w14:paraId="5066BFCC" w14:textId="77777777" w:rsidR="00253C83" w:rsidRDefault="00253C83" w:rsidP="00E06D65"/>
        </w:tc>
        <w:tc>
          <w:tcPr>
            <w:tcW w:w="8647" w:type="dxa"/>
            <w:shd w:val="clear" w:color="auto" w:fill="FFFFFF" w:themeFill="background1"/>
          </w:tcPr>
          <w:p w14:paraId="10D8C476" w14:textId="77777777" w:rsidR="00253C83" w:rsidRDefault="00253C83" w:rsidP="00D30D44"/>
        </w:tc>
      </w:tr>
      <w:tr w:rsidR="00065CAD" w14:paraId="2C32A326" w14:textId="77777777" w:rsidTr="007473C8">
        <w:tc>
          <w:tcPr>
            <w:tcW w:w="2268" w:type="dxa"/>
            <w:shd w:val="clear" w:color="auto" w:fill="9BBB59" w:themeFill="accent3"/>
          </w:tcPr>
          <w:p w14:paraId="0FBA25DD" w14:textId="39A96565" w:rsidR="00065CAD" w:rsidRDefault="00065CAD" w:rsidP="007473C8">
            <w:proofErr w:type="gramStart"/>
            <w:r>
              <w:t>Feb  2027</w:t>
            </w:r>
            <w:proofErr w:type="gramEnd"/>
          </w:p>
        </w:tc>
        <w:tc>
          <w:tcPr>
            <w:tcW w:w="8647" w:type="dxa"/>
            <w:shd w:val="clear" w:color="auto" w:fill="9BBB59" w:themeFill="accent3"/>
          </w:tcPr>
          <w:p w14:paraId="734B5617" w14:textId="77777777" w:rsidR="00065CAD" w:rsidRDefault="00065CAD" w:rsidP="007473C8"/>
        </w:tc>
      </w:tr>
      <w:tr w:rsidR="00253C83" w14:paraId="520A985A" w14:textId="77777777" w:rsidTr="00D30D44">
        <w:tc>
          <w:tcPr>
            <w:tcW w:w="2268" w:type="dxa"/>
            <w:shd w:val="clear" w:color="auto" w:fill="FFFFFF" w:themeFill="background1"/>
          </w:tcPr>
          <w:p w14:paraId="1C83406D" w14:textId="5636BB19" w:rsidR="00253C83" w:rsidRDefault="0088016C" w:rsidP="00E06D65">
            <w:r>
              <w:t>15</w:t>
            </w:r>
            <w:r w:rsidRPr="0088016C">
              <w:rPr>
                <w:vertAlign w:val="superscript"/>
              </w:rPr>
              <w:t>th</w:t>
            </w:r>
            <w:r>
              <w:t xml:space="preserve"> – 19</w:t>
            </w:r>
            <w:r w:rsidRPr="0088016C">
              <w:rPr>
                <w:vertAlign w:val="superscript"/>
              </w:rPr>
              <w:t>th</w:t>
            </w:r>
            <w:r>
              <w:t xml:space="preserve"> Feb</w:t>
            </w:r>
          </w:p>
        </w:tc>
        <w:tc>
          <w:tcPr>
            <w:tcW w:w="8647" w:type="dxa"/>
            <w:shd w:val="clear" w:color="auto" w:fill="FFFFFF" w:themeFill="background1"/>
          </w:tcPr>
          <w:p w14:paraId="724B6911" w14:textId="0602920C" w:rsidR="00253C83" w:rsidRDefault="0088016C" w:rsidP="00D30D44">
            <w:r>
              <w:t xml:space="preserve">Half term </w:t>
            </w:r>
          </w:p>
        </w:tc>
      </w:tr>
      <w:tr w:rsidR="00065CAD" w14:paraId="21687967" w14:textId="77777777" w:rsidTr="00D30D44">
        <w:tc>
          <w:tcPr>
            <w:tcW w:w="2268" w:type="dxa"/>
            <w:shd w:val="clear" w:color="auto" w:fill="FFFFFF" w:themeFill="background1"/>
          </w:tcPr>
          <w:p w14:paraId="511EE0E6" w14:textId="77777777" w:rsidR="00065CAD" w:rsidRDefault="00065CAD" w:rsidP="00E06D65"/>
        </w:tc>
        <w:tc>
          <w:tcPr>
            <w:tcW w:w="8647" w:type="dxa"/>
            <w:shd w:val="clear" w:color="auto" w:fill="FFFFFF" w:themeFill="background1"/>
          </w:tcPr>
          <w:p w14:paraId="28A6C88C" w14:textId="77777777" w:rsidR="00065CAD" w:rsidRDefault="00065CAD" w:rsidP="00D30D44"/>
        </w:tc>
      </w:tr>
      <w:tr w:rsidR="00065CAD" w14:paraId="0153ECEF" w14:textId="77777777" w:rsidTr="00D30D44">
        <w:tc>
          <w:tcPr>
            <w:tcW w:w="2268" w:type="dxa"/>
            <w:shd w:val="clear" w:color="auto" w:fill="FFFFFF" w:themeFill="background1"/>
          </w:tcPr>
          <w:p w14:paraId="713BB9E4" w14:textId="77777777" w:rsidR="00065CAD" w:rsidRDefault="00065CAD" w:rsidP="00E06D65"/>
        </w:tc>
        <w:tc>
          <w:tcPr>
            <w:tcW w:w="8647" w:type="dxa"/>
            <w:shd w:val="clear" w:color="auto" w:fill="FFFFFF" w:themeFill="background1"/>
          </w:tcPr>
          <w:p w14:paraId="1B575B3D" w14:textId="77777777" w:rsidR="00065CAD" w:rsidRDefault="00065CAD" w:rsidP="00D30D44"/>
        </w:tc>
      </w:tr>
      <w:tr w:rsidR="00C61F55" w14:paraId="6C30FA7C" w14:textId="77777777" w:rsidTr="007473C8">
        <w:tc>
          <w:tcPr>
            <w:tcW w:w="2268" w:type="dxa"/>
            <w:shd w:val="clear" w:color="auto" w:fill="9BBB59" w:themeFill="accent3"/>
          </w:tcPr>
          <w:p w14:paraId="12CAC028" w14:textId="64A6F145" w:rsidR="00C61F55" w:rsidRDefault="00C61F55" w:rsidP="007473C8">
            <w:proofErr w:type="gramStart"/>
            <w:r>
              <w:t>March  2027</w:t>
            </w:r>
            <w:proofErr w:type="gramEnd"/>
          </w:p>
        </w:tc>
        <w:tc>
          <w:tcPr>
            <w:tcW w:w="8647" w:type="dxa"/>
            <w:shd w:val="clear" w:color="auto" w:fill="9BBB59" w:themeFill="accent3"/>
          </w:tcPr>
          <w:p w14:paraId="073A8C9C" w14:textId="77777777" w:rsidR="00C61F55" w:rsidRDefault="00C61F55" w:rsidP="007473C8"/>
        </w:tc>
      </w:tr>
      <w:tr w:rsidR="00065CAD" w14:paraId="49C15AD6" w14:textId="77777777" w:rsidTr="00D30D44">
        <w:tc>
          <w:tcPr>
            <w:tcW w:w="2268" w:type="dxa"/>
            <w:shd w:val="clear" w:color="auto" w:fill="FFFFFF" w:themeFill="background1"/>
          </w:tcPr>
          <w:p w14:paraId="390EBA2D" w14:textId="3B22F44D" w:rsidR="00065CAD" w:rsidRDefault="00482222" w:rsidP="00E06D65">
            <w:r>
              <w:t>26</w:t>
            </w:r>
            <w:r w:rsidRPr="00482222">
              <w:rPr>
                <w:vertAlign w:val="superscript"/>
              </w:rPr>
              <w:t>th</w:t>
            </w:r>
            <w:r>
              <w:t xml:space="preserve"> March </w:t>
            </w:r>
          </w:p>
        </w:tc>
        <w:tc>
          <w:tcPr>
            <w:tcW w:w="8647" w:type="dxa"/>
            <w:shd w:val="clear" w:color="auto" w:fill="FFFFFF" w:themeFill="background1"/>
          </w:tcPr>
          <w:p w14:paraId="05091D9A" w14:textId="5472C8FA" w:rsidR="00065CAD" w:rsidRDefault="008A0E3F" w:rsidP="00D30D44">
            <w:r>
              <w:t>Good Friday – school is closed</w:t>
            </w:r>
          </w:p>
        </w:tc>
      </w:tr>
      <w:tr w:rsidR="008A0E3F" w14:paraId="042BB65D" w14:textId="77777777" w:rsidTr="00D30D44">
        <w:tc>
          <w:tcPr>
            <w:tcW w:w="2268" w:type="dxa"/>
            <w:shd w:val="clear" w:color="auto" w:fill="FFFFFF" w:themeFill="background1"/>
          </w:tcPr>
          <w:p w14:paraId="06C1C9D8" w14:textId="2B7422C7" w:rsidR="008A0E3F" w:rsidRDefault="008A0E3F" w:rsidP="004F3358">
            <w:r>
              <w:t>26</w:t>
            </w:r>
            <w:r w:rsidRPr="008A0E3F">
              <w:rPr>
                <w:vertAlign w:val="superscript"/>
              </w:rPr>
              <w:t>th</w:t>
            </w:r>
            <w:r w:rsidR="004F3358">
              <w:rPr>
                <w:vertAlign w:val="superscript"/>
              </w:rPr>
              <w:t xml:space="preserve"> </w:t>
            </w:r>
            <w:r w:rsidR="004F3358">
              <w:t>March – 12</w:t>
            </w:r>
            <w:r w:rsidR="004F3358" w:rsidRPr="004F3358">
              <w:rPr>
                <w:vertAlign w:val="superscript"/>
              </w:rPr>
              <w:t>th</w:t>
            </w:r>
            <w:r w:rsidR="004F3358">
              <w:t xml:space="preserve"> April </w:t>
            </w:r>
          </w:p>
        </w:tc>
        <w:tc>
          <w:tcPr>
            <w:tcW w:w="8647" w:type="dxa"/>
            <w:shd w:val="clear" w:color="auto" w:fill="FFFFFF" w:themeFill="background1"/>
          </w:tcPr>
          <w:p w14:paraId="536927E1" w14:textId="6F6504A8" w:rsidR="008A0E3F" w:rsidRDefault="004F3358" w:rsidP="00D30D44">
            <w:r>
              <w:t xml:space="preserve">School closed </w:t>
            </w:r>
          </w:p>
        </w:tc>
      </w:tr>
      <w:tr w:rsidR="004F3358" w14:paraId="4F4EA701" w14:textId="77777777" w:rsidTr="00D30D44">
        <w:tc>
          <w:tcPr>
            <w:tcW w:w="2268" w:type="dxa"/>
            <w:shd w:val="clear" w:color="auto" w:fill="FFFFFF" w:themeFill="background1"/>
          </w:tcPr>
          <w:p w14:paraId="068A2A01" w14:textId="77777777" w:rsidR="004F3358" w:rsidRDefault="004F3358" w:rsidP="004F3358"/>
        </w:tc>
        <w:tc>
          <w:tcPr>
            <w:tcW w:w="8647" w:type="dxa"/>
            <w:shd w:val="clear" w:color="auto" w:fill="FFFFFF" w:themeFill="background1"/>
          </w:tcPr>
          <w:p w14:paraId="7D7A1398" w14:textId="77777777" w:rsidR="004F3358" w:rsidRDefault="004F3358" w:rsidP="00D30D44"/>
        </w:tc>
      </w:tr>
      <w:tr w:rsidR="004F3358" w14:paraId="0B26DF41" w14:textId="77777777" w:rsidTr="00D30D44">
        <w:tc>
          <w:tcPr>
            <w:tcW w:w="2268" w:type="dxa"/>
            <w:shd w:val="clear" w:color="auto" w:fill="FFFFFF" w:themeFill="background1"/>
          </w:tcPr>
          <w:p w14:paraId="677BFFA2" w14:textId="77777777" w:rsidR="004F3358" w:rsidRDefault="004F3358" w:rsidP="004F3358"/>
        </w:tc>
        <w:tc>
          <w:tcPr>
            <w:tcW w:w="8647" w:type="dxa"/>
            <w:shd w:val="clear" w:color="auto" w:fill="FFFFFF" w:themeFill="background1"/>
          </w:tcPr>
          <w:p w14:paraId="1B0ADF57" w14:textId="77777777" w:rsidR="004F3358" w:rsidRDefault="004F3358" w:rsidP="00D30D44"/>
        </w:tc>
      </w:tr>
      <w:tr w:rsidR="004F3358" w14:paraId="5E88EFE1" w14:textId="77777777" w:rsidTr="007473C8">
        <w:tc>
          <w:tcPr>
            <w:tcW w:w="2268" w:type="dxa"/>
            <w:shd w:val="clear" w:color="auto" w:fill="9BBB59" w:themeFill="accent3"/>
          </w:tcPr>
          <w:p w14:paraId="3FCB928F" w14:textId="37B1CDB5" w:rsidR="004F3358" w:rsidRDefault="004F3358" w:rsidP="007473C8">
            <w:proofErr w:type="gramStart"/>
            <w:r>
              <w:t>April  2027</w:t>
            </w:r>
            <w:proofErr w:type="gramEnd"/>
          </w:p>
        </w:tc>
        <w:tc>
          <w:tcPr>
            <w:tcW w:w="8647" w:type="dxa"/>
            <w:shd w:val="clear" w:color="auto" w:fill="9BBB59" w:themeFill="accent3"/>
          </w:tcPr>
          <w:p w14:paraId="7FC25D79" w14:textId="77777777" w:rsidR="004F3358" w:rsidRDefault="004F3358" w:rsidP="007473C8"/>
        </w:tc>
      </w:tr>
      <w:tr w:rsidR="004F3358" w14:paraId="45D451EE" w14:textId="77777777" w:rsidTr="00D30D44">
        <w:tc>
          <w:tcPr>
            <w:tcW w:w="2268" w:type="dxa"/>
            <w:shd w:val="clear" w:color="auto" w:fill="FFFFFF" w:themeFill="background1"/>
          </w:tcPr>
          <w:p w14:paraId="5523F86F" w14:textId="144326A6" w:rsidR="004F3358" w:rsidRDefault="007950DA" w:rsidP="004F3358">
            <w:r>
              <w:t>12</w:t>
            </w:r>
            <w:r w:rsidRPr="007950DA">
              <w:rPr>
                <w:vertAlign w:val="superscript"/>
              </w:rPr>
              <w:t>th</w:t>
            </w:r>
            <w:r>
              <w:t xml:space="preserve"> April </w:t>
            </w:r>
          </w:p>
        </w:tc>
        <w:tc>
          <w:tcPr>
            <w:tcW w:w="8647" w:type="dxa"/>
            <w:shd w:val="clear" w:color="auto" w:fill="FFFFFF" w:themeFill="background1"/>
          </w:tcPr>
          <w:p w14:paraId="5FFE9CDA" w14:textId="61406A94" w:rsidR="004F3358" w:rsidRDefault="007950DA" w:rsidP="00D30D44">
            <w:r>
              <w:t xml:space="preserve">INSET day </w:t>
            </w:r>
          </w:p>
        </w:tc>
      </w:tr>
      <w:tr w:rsidR="004F3358" w14:paraId="1D04576B" w14:textId="77777777" w:rsidTr="00D30D44">
        <w:tc>
          <w:tcPr>
            <w:tcW w:w="2268" w:type="dxa"/>
            <w:shd w:val="clear" w:color="auto" w:fill="FFFFFF" w:themeFill="background1"/>
          </w:tcPr>
          <w:p w14:paraId="7D50B86F" w14:textId="504203FB" w:rsidR="004F3358" w:rsidRDefault="007950DA" w:rsidP="004F3358">
            <w:r>
              <w:t>13</w:t>
            </w:r>
            <w:r w:rsidRPr="007950DA">
              <w:rPr>
                <w:vertAlign w:val="superscript"/>
              </w:rPr>
              <w:t>th</w:t>
            </w:r>
            <w:r>
              <w:t xml:space="preserve"> April </w:t>
            </w:r>
          </w:p>
        </w:tc>
        <w:tc>
          <w:tcPr>
            <w:tcW w:w="8647" w:type="dxa"/>
            <w:shd w:val="clear" w:color="auto" w:fill="FFFFFF" w:themeFill="background1"/>
          </w:tcPr>
          <w:p w14:paraId="1CC06C38" w14:textId="63B0E3B8" w:rsidR="004F3358" w:rsidRDefault="007950DA" w:rsidP="00D30D44">
            <w:r>
              <w:t xml:space="preserve">Children back in school </w:t>
            </w:r>
          </w:p>
        </w:tc>
      </w:tr>
      <w:tr w:rsidR="00673004" w14:paraId="09009E55" w14:textId="77777777" w:rsidTr="00D30D44">
        <w:tc>
          <w:tcPr>
            <w:tcW w:w="2268" w:type="dxa"/>
            <w:shd w:val="clear" w:color="auto" w:fill="FFFFFF" w:themeFill="background1"/>
          </w:tcPr>
          <w:p w14:paraId="064F0BD1" w14:textId="542651DB" w:rsidR="00673004" w:rsidRDefault="00673004" w:rsidP="00673004">
            <w:r>
              <w:t>29</w:t>
            </w:r>
            <w:r w:rsidRPr="00673004">
              <w:rPr>
                <w:vertAlign w:val="superscript"/>
              </w:rPr>
              <w:t>th</w:t>
            </w:r>
            <w:r>
              <w:t xml:space="preserve"> April </w:t>
            </w:r>
          </w:p>
        </w:tc>
        <w:tc>
          <w:tcPr>
            <w:tcW w:w="8647" w:type="dxa"/>
            <w:shd w:val="clear" w:color="auto" w:fill="FFFFFF" w:themeFill="background1"/>
          </w:tcPr>
          <w:p w14:paraId="21851197" w14:textId="58185291" w:rsidR="00673004" w:rsidRDefault="00904F0F" w:rsidP="00D30D44">
            <w:r>
              <w:t>Year R vision and hearing check.    Letter to follow from Nursing team</w:t>
            </w:r>
          </w:p>
        </w:tc>
      </w:tr>
      <w:tr w:rsidR="005C6FDA" w14:paraId="4219F06D" w14:textId="77777777" w:rsidTr="0057168A">
        <w:tc>
          <w:tcPr>
            <w:tcW w:w="2268" w:type="dxa"/>
            <w:shd w:val="clear" w:color="auto" w:fill="9BBB59" w:themeFill="accent3"/>
          </w:tcPr>
          <w:p w14:paraId="3EF1AFC9" w14:textId="534B511A" w:rsidR="005C6FDA" w:rsidRDefault="005C6FDA" w:rsidP="0057168A">
            <w:proofErr w:type="gramStart"/>
            <w:r>
              <w:t>May  2027</w:t>
            </w:r>
            <w:proofErr w:type="gramEnd"/>
          </w:p>
        </w:tc>
        <w:tc>
          <w:tcPr>
            <w:tcW w:w="8647" w:type="dxa"/>
            <w:shd w:val="clear" w:color="auto" w:fill="9BBB59" w:themeFill="accent3"/>
          </w:tcPr>
          <w:p w14:paraId="58F174C8" w14:textId="77777777" w:rsidR="005C6FDA" w:rsidRDefault="005C6FDA" w:rsidP="0057168A"/>
        </w:tc>
      </w:tr>
      <w:tr w:rsidR="00AF45BB" w14:paraId="2F128C1F" w14:textId="77777777" w:rsidTr="0057168A">
        <w:tc>
          <w:tcPr>
            <w:tcW w:w="2268" w:type="dxa"/>
            <w:shd w:val="clear" w:color="auto" w:fill="FFFFFF" w:themeFill="background1"/>
          </w:tcPr>
          <w:p w14:paraId="73D79118" w14:textId="0EB3DED5" w:rsidR="00AF45BB" w:rsidRDefault="00AF45BB" w:rsidP="0057168A">
            <w:r>
              <w:t>3</w:t>
            </w:r>
            <w:r w:rsidRPr="00AF45BB">
              <w:rPr>
                <w:vertAlign w:val="superscript"/>
              </w:rPr>
              <w:t>rd</w:t>
            </w:r>
            <w:r>
              <w:t xml:space="preserve"> May </w:t>
            </w:r>
          </w:p>
        </w:tc>
        <w:tc>
          <w:tcPr>
            <w:tcW w:w="8647" w:type="dxa"/>
            <w:shd w:val="clear" w:color="auto" w:fill="FFFFFF" w:themeFill="background1"/>
          </w:tcPr>
          <w:p w14:paraId="2FE63F2E" w14:textId="34687C06" w:rsidR="00AF45BB" w:rsidRDefault="00F55680" w:rsidP="0057168A">
            <w:r>
              <w:t xml:space="preserve">Bank Holiday </w:t>
            </w:r>
          </w:p>
        </w:tc>
      </w:tr>
      <w:tr w:rsidR="005C6FDA" w14:paraId="495380FB" w14:textId="77777777" w:rsidTr="0057168A">
        <w:tc>
          <w:tcPr>
            <w:tcW w:w="2268" w:type="dxa"/>
            <w:shd w:val="clear" w:color="auto" w:fill="FFFFFF" w:themeFill="background1"/>
          </w:tcPr>
          <w:p w14:paraId="510EC24A" w14:textId="3DA8A848" w:rsidR="005C6FDA" w:rsidRDefault="005C6FDA" w:rsidP="0057168A">
            <w:r>
              <w:t>14</w:t>
            </w:r>
            <w:r w:rsidRPr="005C6FDA">
              <w:rPr>
                <w:vertAlign w:val="superscript"/>
              </w:rPr>
              <w:t>th</w:t>
            </w:r>
            <w:r>
              <w:t xml:space="preserve"> May </w:t>
            </w:r>
          </w:p>
        </w:tc>
        <w:tc>
          <w:tcPr>
            <w:tcW w:w="8647" w:type="dxa"/>
            <w:shd w:val="clear" w:color="auto" w:fill="FFFFFF" w:themeFill="background1"/>
          </w:tcPr>
          <w:p w14:paraId="3E40719E" w14:textId="196CD0B3" w:rsidR="005C6FDA" w:rsidRDefault="005C6FDA" w:rsidP="0057168A">
            <w:r>
              <w:t xml:space="preserve">School </w:t>
            </w:r>
            <w:proofErr w:type="gramStart"/>
            <w:r>
              <w:t xml:space="preserve">Photos </w:t>
            </w:r>
            <w:r w:rsidR="00F55680">
              <w:t xml:space="preserve"> -</w:t>
            </w:r>
            <w:proofErr w:type="gramEnd"/>
            <w:r w:rsidR="00F55680">
              <w:t xml:space="preserve"> class </w:t>
            </w:r>
          </w:p>
        </w:tc>
      </w:tr>
      <w:tr w:rsidR="00AF45BB" w14:paraId="3FB6436D" w14:textId="77777777" w:rsidTr="0057168A">
        <w:tc>
          <w:tcPr>
            <w:tcW w:w="2268" w:type="dxa"/>
            <w:shd w:val="clear" w:color="auto" w:fill="FFFFFF" w:themeFill="background1"/>
          </w:tcPr>
          <w:p w14:paraId="47751FBB" w14:textId="16580168" w:rsidR="00AF45BB" w:rsidRDefault="00F55680" w:rsidP="0057168A">
            <w:r>
              <w:t>28</w:t>
            </w:r>
            <w:r w:rsidRPr="00F55680">
              <w:rPr>
                <w:vertAlign w:val="superscript"/>
              </w:rPr>
              <w:t>th</w:t>
            </w:r>
            <w:r>
              <w:t xml:space="preserve"> May </w:t>
            </w:r>
          </w:p>
        </w:tc>
        <w:tc>
          <w:tcPr>
            <w:tcW w:w="8647" w:type="dxa"/>
            <w:shd w:val="clear" w:color="auto" w:fill="FFFFFF" w:themeFill="background1"/>
          </w:tcPr>
          <w:p w14:paraId="734F2E75" w14:textId="7BB44111" w:rsidR="00AF45BB" w:rsidRDefault="00F55680" w:rsidP="0057168A">
            <w:r>
              <w:t xml:space="preserve">Last day before half term </w:t>
            </w:r>
          </w:p>
        </w:tc>
      </w:tr>
      <w:tr w:rsidR="00AF45BB" w14:paraId="2193146B" w14:textId="77777777" w:rsidTr="0057168A">
        <w:tc>
          <w:tcPr>
            <w:tcW w:w="2268" w:type="dxa"/>
            <w:shd w:val="clear" w:color="auto" w:fill="FFFFFF" w:themeFill="background1"/>
          </w:tcPr>
          <w:p w14:paraId="4D3D6DB1" w14:textId="029016CF" w:rsidR="00AF45BB" w:rsidRDefault="00F55680" w:rsidP="0057168A">
            <w:r>
              <w:t>31</w:t>
            </w:r>
            <w:r w:rsidRPr="00F55680">
              <w:rPr>
                <w:vertAlign w:val="superscript"/>
              </w:rPr>
              <w:t>st</w:t>
            </w:r>
            <w:r>
              <w:t xml:space="preserve"> May </w:t>
            </w:r>
            <w:r w:rsidR="00154E8E">
              <w:t>-4</w:t>
            </w:r>
            <w:r w:rsidR="00154E8E" w:rsidRPr="00154E8E">
              <w:rPr>
                <w:vertAlign w:val="superscript"/>
              </w:rPr>
              <w:t>th</w:t>
            </w:r>
            <w:r w:rsidR="00154E8E">
              <w:t xml:space="preserve"> June</w:t>
            </w:r>
          </w:p>
        </w:tc>
        <w:tc>
          <w:tcPr>
            <w:tcW w:w="8647" w:type="dxa"/>
            <w:shd w:val="clear" w:color="auto" w:fill="FFFFFF" w:themeFill="background1"/>
          </w:tcPr>
          <w:p w14:paraId="48A5F41F" w14:textId="2B9BECDE" w:rsidR="00AF45BB" w:rsidRDefault="00154E8E" w:rsidP="0057168A">
            <w:r>
              <w:t xml:space="preserve">Half term </w:t>
            </w:r>
          </w:p>
        </w:tc>
      </w:tr>
      <w:tr w:rsidR="00AF45BB" w14:paraId="07BB526B" w14:textId="77777777" w:rsidTr="0057168A">
        <w:tc>
          <w:tcPr>
            <w:tcW w:w="2268" w:type="dxa"/>
            <w:shd w:val="clear" w:color="auto" w:fill="FFFFFF" w:themeFill="background1"/>
          </w:tcPr>
          <w:p w14:paraId="1179D35E" w14:textId="77777777" w:rsidR="00AF45BB" w:rsidRDefault="00AF45BB" w:rsidP="0057168A"/>
        </w:tc>
        <w:tc>
          <w:tcPr>
            <w:tcW w:w="8647" w:type="dxa"/>
            <w:shd w:val="clear" w:color="auto" w:fill="FFFFFF" w:themeFill="background1"/>
          </w:tcPr>
          <w:p w14:paraId="09AE889B" w14:textId="77777777" w:rsidR="00AF45BB" w:rsidRDefault="00AF45BB" w:rsidP="0057168A"/>
        </w:tc>
      </w:tr>
      <w:tr w:rsidR="00154E8E" w14:paraId="59A5B7B0" w14:textId="77777777" w:rsidTr="007473C8">
        <w:tc>
          <w:tcPr>
            <w:tcW w:w="2268" w:type="dxa"/>
            <w:shd w:val="clear" w:color="auto" w:fill="9BBB59" w:themeFill="accent3"/>
          </w:tcPr>
          <w:p w14:paraId="5C665221" w14:textId="1ACA65D1" w:rsidR="00154E8E" w:rsidRDefault="0069724E" w:rsidP="007473C8">
            <w:proofErr w:type="gramStart"/>
            <w:r>
              <w:t>June</w:t>
            </w:r>
            <w:r w:rsidR="00154E8E">
              <w:t xml:space="preserve">  2027</w:t>
            </w:r>
            <w:proofErr w:type="gramEnd"/>
          </w:p>
        </w:tc>
        <w:tc>
          <w:tcPr>
            <w:tcW w:w="8647" w:type="dxa"/>
            <w:shd w:val="clear" w:color="auto" w:fill="9BBB59" w:themeFill="accent3"/>
          </w:tcPr>
          <w:p w14:paraId="5C6995D3" w14:textId="77777777" w:rsidR="00154E8E" w:rsidRDefault="00154E8E" w:rsidP="007473C8"/>
        </w:tc>
      </w:tr>
      <w:tr w:rsidR="00AF45BB" w14:paraId="366E394C" w14:textId="77777777" w:rsidTr="0057168A">
        <w:tc>
          <w:tcPr>
            <w:tcW w:w="2268" w:type="dxa"/>
            <w:shd w:val="clear" w:color="auto" w:fill="FFFFFF" w:themeFill="background1"/>
          </w:tcPr>
          <w:p w14:paraId="641BD766" w14:textId="4E9F3D45" w:rsidR="00AF45BB" w:rsidRDefault="00F32D42" w:rsidP="0057168A">
            <w:r>
              <w:t>31</w:t>
            </w:r>
            <w:r w:rsidRPr="00F32D42">
              <w:rPr>
                <w:vertAlign w:val="superscript"/>
              </w:rPr>
              <w:t>st</w:t>
            </w:r>
            <w:r>
              <w:t xml:space="preserve"> May – 4</w:t>
            </w:r>
            <w:r w:rsidRPr="00F32D42">
              <w:rPr>
                <w:vertAlign w:val="superscript"/>
              </w:rPr>
              <w:t>th</w:t>
            </w:r>
            <w:r>
              <w:t xml:space="preserve"> June</w:t>
            </w:r>
          </w:p>
        </w:tc>
        <w:tc>
          <w:tcPr>
            <w:tcW w:w="8647" w:type="dxa"/>
            <w:shd w:val="clear" w:color="auto" w:fill="FFFFFF" w:themeFill="background1"/>
          </w:tcPr>
          <w:p w14:paraId="1B235B31" w14:textId="04685811" w:rsidR="00AF45BB" w:rsidRDefault="00F32D42" w:rsidP="0057168A">
            <w:r>
              <w:t xml:space="preserve">Half term </w:t>
            </w:r>
          </w:p>
        </w:tc>
      </w:tr>
      <w:tr w:rsidR="00AF45BB" w14:paraId="1538A001" w14:textId="77777777" w:rsidTr="0057168A">
        <w:tc>
          <w:tcPr>
            <w:tcW w:w="2268" w:type="dxa"/>
            <w:shd w:val="clear" w:color="auto" w:fill="FFFFFF" w:themeFill="background1"/>
          </w:tcPr>
          <w:p w14:paraId="3CC9EAEF" w14:textId="63FAC4A4" w:rsidR="00AF45BB" w:rsidRDefault="00F32D42" w:rsidP="0057168A">
            <w:r>
              <w:t>7</w:t>
            </w:r>
            <w:r w:rsidRPr="00F32D42">
              <w:rPr>
                <w:vertAlign w:val="superscript"/>
              </w:rPr>
              <w:t>th</w:t>
            </w:r>
            <w:r>
              <w:t xml:space="preserve"> June</w:t>
            </w:r>
          </w:p>
        </w:tc>
        <w:tc>
          <w:tcPr>
            <w:tcW w:w="8647" w:type="dxa"/>
            <w:shd w:val="clear" w:color="auto" w:fill="FFFFFF" w:themeFill="background1"/>
          </w:tcPr>
          <w:p w14:paraId="29469E6E" w14:textId="63DFCECD" w:rsidR="00AF45BB" w:rsidRDefault="00F32D42" w:rsidP="0057168A">
            <w:r>
              <w:t xml:space="preserve">Children back in school </w:t>
            </w:r>
          </w:p>
        </w:tc>
      </w:tr>
      <w:tr w:rsidR="00AF45BB" w14:paraId="72EF677F" w14:textId="77777777" w:rsidTr="0057168A">
        <w:tc>
          <w:tcPr>
            <w:tcW w:w="2268" w:type="dxa"/>
            <w:shd w:val="clear" w:color="auto" w:fill="FFFFFF" w:themeFill="background1"/>
          </w:tcPr>
          <w:p w14:paraId="315FD361" w14:textId="77777777" w:rsidR="00AF45BB" w:rsidRDefault="00AF45BB" w:rsidP="0057168A"/>
        </w:tc>
        <w:tc>
          <w:tcPr>
            <w:tcW w:w="8647" w:type="dxa"/>
            <w:shd w:val="clear" w:color="auto" w:fill="FFFFFF" w:themeFill="background1"/>
          </w:tcPr>
          <w:p w14:paraId="443CFE2A" w14:textId="77777777" w:rsidR="00AF45BB" w:rsidRDefault="00AF45BB" w:rsidP="0057168A"/>
        </w:tc>
      </w:tr>
      <w:tr w:rsidR="00F32D42" w14:paraId="2F538859" w14:textId="77777777" w:rsidTr="0057168A">
        <w:tc>
          <w:tcPr>
            <w:tcW w:w="2268" w:type="dxa"/>
            <w:shd w:val="clear" w:color="auto" w:fill="FFFFFF" w:themeFill="background1"/>
          </w:tcPr>
          <w:p w14:paraId="4331722E" w14:textId="77777777" w:rsidR="00F32D42" w:rsidRDefault="00F32D42" w:rsidP="0057168A"/>
        </w:tc>
        <w:tc>
          <w:tcPr>
            <w:tcW w:w="8647" w:type="dxa"/>
            <w:shd w:val="clear" w:color="auto" w:fill="FFFFFF" w:themeFill="background1"/>
          </w:tcPr>
          <w:p w14:paraId="5AF620C2" w14:textId="77777777" w:rsidR="00F32D42" w:rsidRDefault="00F32D42" w:rsidP="0057168A"/>
        </w:tc>
      </w:tr>
    </w:tbl>
    <w:p w14:paraId="0D723B77" w14:textId="356F964A" w:rsidR="004347B5" w:rsidRDefault="004347B5" w:rsidP="004347B5">
      <w:pPr>
        <w:jc w:val="center"/>
        <w:rPr>
          <w:lang w:val="en-GB"/>
        </w:rPr>
      </w:pPr>
    </w:p>
    <w:p w14:paraId="3DD7E4D2" w14:textId="77777777" w:rsidR="00724A1A" w:rsidRDefault="00724A1A" w:rsidP="004347B5">
      <w:pPr>
        <w:jc w:val="center"/>
        <w:rPr>
          <w:lang w:val="en-GB"/>
        </w:rPr>
      </w:pPr>
      <w:r>
        <w:rPr>
          <w:lang w:val="en-GB"/>
        </w:rPr>
        <w:t xml:space="preserve">Thank you to you all for making the end of term amazing!  </w:t>
      </w:r>
    </w:p>
    <w:p w14:paraId="4104F9FB" w14:textId="2FED4E0C" w:rsidR="00724A1A" w:rsidRDefault="00724A1A" w:rsidP="004347B5">
      <w:pPr>
        <w:jc w:val="center"/>
        <w:rPr>
          <w:lang w:val="en-GB"/>
        </w:rPr>
      </w:pPr>
      <w:r>
        <w:rPr>
          <w:lang w:val="en-GB"/>
        </w:rPr>
        <w:t xml:space="preserve">Thank you for the kind words, beautiful cards and very generous gifts. </w:t>
      </w:r>
    </w:p>
    <w:p w14:paraId="1CD72A08" w14:textId="2ABBF2F8" w:rsidR="00724A1A" w:rsidRPr="00401DCB" w:rsidRDefault="00724A1A" w:rsidP="004347B5">
      <w:pPr>
        <w:jc w:val="center"/>
        <w:rPr>
          <w:lang w:val="en-GB"/>
        </w:rPr>
      </w:pPr>
      <w:r>
        <w:rPr>
          <w:lang w:val="en-GB"/>
        </w:rPr>
        <w:t xml:space="preserve">ENJOY YOUR SUMMER BREAK. </w:t>
      </w:r>
    </w:p>
    <w:sectPr w:rsidR="00724A1A" w:rsidRPr="00401DCB" w:rsidSect="009543D9">
      <w:headerReference w:type="default" r:id="rId26"/>
      <w:pgSz w:w="11907" w:h="16839" w:code="9"/>
      <w:pgMar w:top="880" w:right="747" w:bottom="0" w:left="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36AC95" w14:textId="77777777" w:rsidR="00CF0BA9" w:rsidRDefault="00CF0BA9" w:rsidP="001B451D">
      <w:pPr>
        <w:spacing w:after="0" w:line="240" w:lineRule="auto"/>
      </w:pPr>
      <w:r>
        <w:separator/>
      </w:r>
    </w:p>
  </w:endnote>
  <w:endnote w:type="continuationSeparator" w:id="0">
    <w:p w14:paraId="29C1C119" w14:textId="77777777" w:rsidR="00CF0BA9" w:rsidRDefault="00CF0BA9" w:rsidP="001B451D">
      <w:pPr>
        <w:spacing w:after="0" w:line="240" w:lineRule="auto"/>
      </w:pPr>
      <w:r>
        <w:continuationSeparator/>
      </w:r>
    </w:p>
  </w:endnote>
  <w:endnote w:type="continuationNotice" w:id="1">
    <w:p w14:paraId="397EFAC1" w14:textId="77777777" w:rsidR="00CF0BA9" w:rsidRDefault="00CF0B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 w:name="Gotham Book">
    <w:altName w:val="Calibri"/>
    <w:panose1 w:val="00000000000000000000"/>
    <w:charset w:val="00"/>
    <w:family w:val="modern"/>
    <w:notTrueType/>
    <w:pitch w:val="variable"/>
    <w:sig w:usb0="A10000FF" w:usb1="4000005B" w:usb2="00000000" w:usb3="00000000" w:csb0="0000009B" w:csb1="00000000"/>
  </w:font>
  <w:font w:name="Gotham">
    <w:altName w:val="Calibri"/>
    <w:charset w:val="00"/>
    <w:family w:val="auto"/>
    <w:pitch w:val="variable"/>
    <w:sig w:usb0="800000A7"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3DDDD" w14:textId="77777777" w:rsidR="0019128D" w:rsidRDefault="0019128D">
    <w:pPr>
      <w:pStyle w:val="Footer"/>
    </w:pPr>
    <w:r>
      <w:rPr>
        <w:noProof/>
      </w:rPr>
      <mc:AlternateContent>
        <mc:Choice Requires="wps">
          <w:drawing>
            <wp:anchor distT="0" distB="0" distL="114300" distR="114300" simplePos="0" relativeHeight="251658243" behindDoc="0" locked="0" layoutInCell="1" allowOverlap="1" wp14:anchorId="2AD01FAE" wp14:editId="0D5C13BB">
              <wp:simplePos x="0" y="0"/>
              <wp:positionH relativeFrom="column">
                <wp:posOffset>5998210</wp:posOffset>
              </wp:positionH>
              <wp:positionV relativeFrom="paragraph">
                <wp:posOffset>5080</wp:posOffset>
              </wp:positionV>
              <wp:extent cx="1093470" cy="881380"/>
              <wp:effectExtent l="0" t="0" r="11430" b="13970"/>
              <wp:wrapNone/>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3470" cy="881380"/>
                      </a:xfrm>
                      <a:prstGeom prst="rect">
                        <a:avLst/>
                      </a:prstGeom>
                      <a:noFill/>
                      <a:ln w="0">
                        <a:noFill/>
                        <a:miter lim="800000"/>
                        <a:headEnd/>
                        <a:tailEnd/>
                      </a:ln>
                    </wps:spPr>
                    <wps:txbx>
                      <w:txbxContent>
                        <w:p w14:paraId="65E2A21F" w14:textId="77777777" w:rsidR="0019128D" w:rsidRPr="00891ACE" w:rsidRDefault="0019128D" w:rsidP="00891ACE">
                          <w:pPr>
                            <w:rPr>
                              <w:rFonts w:ascii="Gotham Book" w:hAnsi="Gotham Book" w:cstheme="minorHAnsi"/>
                              <w:sz w:val="12"/>
                              <w:szCs w:val="12"/>
                            </w:rPr>
                          </w:pPr>
                          <w:r w:rsidRPr="00891ACE">
                            <w:rPr>
                              <w:rFonts w:ascii="Gotham Book" w:hAnsi="Gotham Book" w:cstheme="minorHAnsi"/>
                              <w:sz w:val="12"/>
                              <w:szCs w:val="12"/>
                            </w:rPr>
                            <w:t>www.eastern-mat.co.uk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AD01FAE" id="_x0000_t202" coordsize="21600,21600" o:spt="202" path="m,l,21600r21600,l21600,xe">
              <v:stroke joinstyle="miter"/>
              <v:path gradientshapeok="t" o:connecttype="rect"/>
            </v:shapetype>
            <v:shape id="_x0000_s1038" type="#_x0000_t202" style="position:absolute;margin-left:472.3pt;margin-top:.4pt;width:86.1pt;height:69.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" filled="f" stroked="f" strokeweight="0">
              <v:textbox inset="0,0,0,0">
                <w:txbxContent>
                  <w:p w14:paraId="65E2A21F" w14:textId="77777777" w:rsidR="0019128D" w:rsidRPr="00891ACE" w:rsidRDefault="0019128D" w:rsidP="00891ACE">
                    <w:pPr>
                      <w:rPr>
                        <w:rFonts w:ascii="Gotham Book" w:hAnsi="Gotham Book" w:cstheme="minorHAnsi"/>
                        <w:sz w:val="12"/>
                        <w:szCs w:val="12"/>
                      </w:rPr>
                    </w:pPr>
                    <w:r w:rsidRPr="00891ACE">
                      <w:rPr>
                        <w:rFonts w:ascii="Gotham Book" w:hAnsi="Gotham Book" w:cstheme="minorHAnsi"/>
                        <w:sz w:val="12"/>
                        <w:szCs w:val="12"/>
                      </w:rPr>
                      <w:t>www.eastern-mat.co.uk</w:t>
                    </w:r>
                  </w:p>
                </w:txbxContent>
              </v:textbox>
            </v:shape>
          </w:pict>
        </mc:Fallback>
      </mc:AlternateContent>
    </w:r>
    <w:r>
      <w:rPr>
        <w:noProof/>
      </w:rPr>
      <mc:AlternateContent>
        <mc:Choice Requires="wps">
          <w:drawing>
            <wp:anchor distT="0" distB="0" distL="114300" distR="114300" simplePos="0" relativeHeight="251658242" behindDoc="0" locked="0" layoutInCell="1" allowOverlap="1" wp14:anchorId="206DA548" wp14:editId="296A8569">
              <wp:simplePos x="0" y="0"/>
              <wp:positionH relativeFrom="column">
                <wp:posOffset>4578096</wp:posOffset>
              </wp:positionH>
              <wp:positionV relativeFrom="paragraph">
                <wp:posOffset>5207</wp:posOffset>
              </wp:positionV>
              <wp:extent cx="1158621" cy="887730"/>
              <wp:effectExtent l="0" t="0" r="3810" b="762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621" cy="887730"/>
                      </a:xfrm>
                      <a:prstGeom prst="rect">
                        <a:avLst/>
                      </a:prstGeom>
                      <a:noFill/>
                      <a:ln w="0">
                        <a:noFill/>
                        <a:miter lim="800000"/>
                        <a:headEnd/>
                        <a:tailEnd/>
                      </a:ln>
                    </wps:spPr>
                    <wps:txbx>
                      <w:txbxContent>
                        <w:p w14:paraId="39609A24" w14:textId="77777777" w:rsidR="0019128D" w:rsidRPr="00891ACE" w:rsidRDefault="003A2F88" w:rsidP="008D71E3">
                          <w:pPr>
                            <w:rPr>
                              <w:rFonts w:ascii="Gotham Book" w:hAnsi="Gotham Book" w:cstheme="minorHAnsi"/>
                              <w:sz w:val="12"/>
                              <w:szCs w:val="12"/>
                            </w:rPr>
                          </w:pPr>
                          <w:r>
                            <w:rPr>
                              <w:rFonts w:ascii="Gotham Book" w:hAnsi="Gotham Book" w:cstheme="minorHAnsi"/>
                              <w:sz w:val="12"/>
                              <w:szCs w:val="12"/>
                            </w:rPr>
                            <w:t>office</w:t>
                          </w:r>
                          <w:r w:rsidR="0019128D" w:rsidRPr="00891ACE">
                            <w:rPr>
                              <w:rFonts w:ascii="Gotham Book" w:hAnsi="Gotham Book" w:cstheme="minorHAnsi"/>
                              <w:sz w:val="12"/>
                              <w:szCs w:val="12"/>
                            </w:rPr>
                            <w:t>@eastern-mat.co.uk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06DA548" id="_x0000_s1039" type="#_x0000_t202" style="position:absolute;margin-left:360.5pt;margin-top:.4pt;width:91.25pt;height:69.9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" filled="f" stroked="f" strokeweight="0">
              <v:textbox inset="0,0,0,0">
                <w:txbxContent>
                  <w:p w14:paraId="39609A24" w14:textId="77777777" w:rsidR="0019128D" w:rsidRPr="00891ACE" w:rsidRDefault="003A2F88" w:rsidP="008D71E3">
                    <w:pPr>
                      <w:rPr>
                        <w:rFonts w:ascii="Gotham Book" w:hAnsi="Gotham Book" w:cstheme="minorHAnsi"/>
                        <w:sz w:val="12"/>
                        <w:szCs w:val="12"/>
                      </w:rPr>
                    </w:pPr>
                    <w:r>
                      <w:rPr>
                        <w:rFonts w:ascii="Gotham Book" w:hAnsi="Gotham Book" w:cstheme="minorHAnsi"/>
                        <w:sz w:val="12"/>
                        <w:szCs w:val="12"/>
                      </w:rPr>
                      <w:t>office</w:t>
                    </w:r>
                    <w:r w:rsidR="0019128D" w:rsidRPr="00891ACE">
                      <w:rPr>
                        <w:rFonts w:ascii="Gotham Book" w:hAnsi="Gotham Book" w:cstheme="minorHAnsi"/>
                        <w:sz w:val="12"/>
                        <w:szCs w:val="12"/>
                      </w:rPr>
                      <w:t>@eastern-mat.co.uk</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768CE735" wp14:editId="168EC2D5">
              <wp:simplePos x="0" y="0"/>
              <wp:positionH relativeFrom="column">
                <wp:posOffset>2044701</wp:posOffset>
              </wp:positionH>
              <wp:positionV relativeFrom="paragraph">
                <wp:posOffset>1270</wp:posOffset>
              </wp:positionV>
              <wp:extent cx="1311910" cy="881380"/>
              <wp:effectExtent l="0" t="0" r="2540" b="13970"/>
              <wp:wrapNone/>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881380"/>
                      </a:xfrm>
                      <a:prstGeom prst="rect">
                        <a:avLst/>
                      </a:prstGeom>
                      <a:noFill/>
                      <a:ln w="0">
                        <a:noFill/>
                        <a:miter lim="800000"/>
                        <a:headEnd/>
                        <a:tailEnd/>
                      </a:ln>
                    </wps:spPr>
                    <wps:txbx>
                      <w:txbxContent>
                        <w:p w14:paraId="6AE2D54A" w14:textId="77777777" w:rsidR="0019128D" w:rsidRPr="00891ACE" w:rsidRDefault="0019128D">
                          <w:pPr>
                            <w:rPr>
                              <w:rFonts w:ascii="Gotham Book" w:hAnsi="Gotham Book" w:cstheme="minorHAnsi"/>
                              <w:sz w:val="12"/>
                              <w:szCs w:val="12"/>
                            </w:rPr>
                          </w:pPr>
                          <w:r w:rsidRPr="00891ACE">
                            <w:rPr>
                              <w:rFonts w:ascii="Gotham Book" w:hAnsi="Gotham Book" w:cstheme="minorHAnsi"/>
                              <w:sz w:val="12"/>
                              <w:szCs w:val="12"/>
                            </w:rPr>
                            <w:t>Queen Mary Road, King’s Lynn, Norfolk, PE30 4QG</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68CE735" id="_x0000_s1040" type="#_x0000_t202" style="position:absolute;margin-left:161pt;margin-top:.1pt;width:103.3pt;height:69.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" filled="f" stroked="f" strokeweight="0">
              <v:textbox inset="0,0,0,0">
                <w:txbxContent>
                  <w:p w14:paraId="6AE2D54A" w14:textId="77777777" w:rsidR="0019128D" w:rsidRPr="00891ACE" w:rsidRDefault="0019128D">
                    <w:pPr>
                      <w:rPr>
                        <w:rFonts w:ascii="Gotham Book" w:hAnsi="Gotham Book" w:cstheme="minorHAnsi"/>
                        <w:sz w:val="12"/>
                        <w:szCs w:val="12"/>
                      </w:rPr>
                    </w:pPr>
                    <w:r w:rsidRPr="00891ACE">
                      <w:rPr>
                        <w:rFonts w:ascii="Gotham Book" w:hAnsi="Gotham Book" w:cstheme="minorHAnsi"/>
                        <w:sz w:val="12"/>
                        <w:szCs w:val="12"/>
                      </w:rPr>
                      <w:t>Queen Mary Road, King’s Lynn, Norfolk, PE30 4QG</w:t>
                    </w:r>
                  </w:p>
                </w:txbxContent>
              </v:textbox>
            </v:shape>
          </w:pict>
        </mc:Fallback>
      </mc:AlternateContent>
    </w:r>
    <w:r>
      <w:rPr>
        <w:noProof/>
      </w:rPr>
      <mc:AlternateContent>
        <mc:Choice Requires="wps">
          <w:drawing>
            <wp:anchor distT="0" distB="0" distL="114300" distR="114300" simplePos="0" relativeHeight="251658241" behindDoc="0" locked="0" layoutInCell="1" allowOverlap="1" wp14:anchorId="7DD5327A" wp14:editId="76FE6EFF">
              <wp:simplePos x="0" y="0"/>
              <wp:positionH relativeFrom="column">
                <wp:posOffset>3614057</wp:posOffset>
              </wp:positionH>
              <wp:positionV relativeFrom="paragraph">
                <wp:posOffset>7166</wp:posOffset>
              </wp:positionV>
              <wp:extent cx="713014" cy="881561"/>
              <wp:effectExtent l="0" t="0" r="11430" b="13970"/>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014" cy="881561"/>
                      </a:xfrm>
                      <a:prstGeom prst="rect">
                        <a:avLst/>
                      </a:prstGeom>
                      <a:noFill/>
                      <a:ln w="0">
                        <a:noFill/>
                        <a:miter lim="800000"/>
                        <a:headEnd/>
                        <a:tailEnd/>
                      </a:ln>
                    </wps:spPr>
                    <wps:txbx>
                      <w:txbxContent>
                        <w:p w14:paraId="53D9DE38" w14:textId="77777777" w:rsidR="0019128D" w:rsidRPr="00891ACE" w:rsidRDefault="0019128D" w:rsidP="008D71E3">
                          <w:pPr>
                            <w:rPr>
                              <w:rFonts w:ascii="Gotham Book" w:hAnsi="Gotham Book" w:cstheme="minorHAnsi"/>
                              <w:sz w:val="12"/>
                              <w:szCs w:val="12"/>
                            </w:rPr>
                          </w:pPr>
                          <w:r w:rsidRPr="00891ACE">
                            <w:rPr>
                              <w:rFonts w:ascii="Gotham Book" w:hAnsi="Gotham Book" w:cstheme="minorHAnsi"/>
                              <w:sz w:val="12"/>
                              <w:szCs w:val="12"/>
                            </w:rPr>
                            <w:t>01553 779 685</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DD5327A" id="_x0000_s1041" type="#_x0000_t202" style="position:absolute;margin-left:284.55pt;margin-top:.55pt;width:56.15pt;height:69.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" filled="f" stroked="f" strokeweight="0">
              <v:textbox inset="0,0,0,0">
                <w:txbxContent>
                  <w:p w14:paraId="53D9DE38" w14:textId="77777777" w:rsidR="0019128D" w:rsidRPr="00891ACE" w:rsidRDefault="0019128D" w:rsidP="008D71E3">
                    <w:pPr>
                      <w:rPr>
                        <w:rFonts w:ascii="Gotham Book" w:hAnsi="Gotham Book" w:cstheme="minorHAnsi"/>
                        <w:sz w:val="12"/>
                        <w:szCs w:val="12"/>
                      </w:rPr>
                    </w:pPr>
                    <w:r w:rsidRPr="00891ACE">
                      <w:rPr>
                        <w:rFonts w:ascii="Gotham Book" w:hAnsi="Gotham Book" w:cstheme="minorHAnsi"/>
                        <w:sz w:val="12"/>
                        <w:szCs w:val="12"/>
                      </w:rPr>
                      <w:t>01553 779 685</w:t>
                    </w:r>
                  </w:p>
                </w:txbxContent>
              </v:textbox>
            </v:shape>
          </w:pict>
        </mc:Fallback>
      </mc:AlternateContent>
    </w:r>
    <w:r>
      <w:rPr>
        <w:noProof/>
      </w:rPr>
      <w:drawing>
        <wp:inline distT="0" distB="0" distL="0" distR="0" wp14:anchorId="19F5366F" wp14:editId="6F35F54C">
          <wp:extent cx="7562850" cy="876300"/>
          <wp:effectExtent l="0" t="0" r="0" b="0"/>
          <wp:docPr id="998199887" name="Picture 998199887" descr="foot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ote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8763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2B2C6" w14:textId="77777777" w:rsidR="00CF0BA9" w:rsidRDefault="00CF0BA9" w:rsidP="001B451D">
      <w:pPr>
        <w:spacing w:after="0" w:line="240" w:lineRule="auto"/>
      </w:pPr>
      <w:r>
        <w:separator/>
      </w:r>
    </w:p>
  </w:footnote>
  <w:footnote w:type="continuationSeparator" w:id="0">
    <w:p w14:paraId="320D8E73" w14:textId="77777777" w:rsidR="00CF0BA9" w:rsidRDefault="00CF0BA9" w:rsidP="001B451D">
      <w:pPr>
        <w:spacing w:after="0" w:line="240" w:lineRule="auto"/>
      </w:pPr>
      <w:r>
        <w:continuationSeparator/>
      </w:r>
    </w:p>
  </w:footnote>
  <w:footnote w:type="continuationNotice" w:id="1">
    <w:p w14:paraId="2D0C59AD" w14:textId="77777777" w:rsidR="00CF0BA9" w:rsidRDefault="00CF0BA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B47FD" w14:textId="77777777" w:rsidR="0019128D" w:rsidRDefault="0019128D">
    <w:pPr>
      <w:pStyle w:val="Header"/>
    </w:pPr>
    <w:r>
      <w:rPr>
        <w:noProof/>
      </w:rPr>
      <mc:AlternateContent>
        <mc:Choice Requires="wpg">
          <w:drawing>
            <wp:anchor distT="0" distB="0" distL="114300" distR="114300" simplePos="0" relativeHeight="251658244" behindDoc="0" locked="0" layoutInCell="1" allowOverlap="1" wp14:anchorId="712A3B9B" wp14:editId="0F209E94">
              <wp:simplePos x="0" y="0"/>
              <wp:positionH relativeFrom="column">
                <wp:posOffset>2889250</wp:posOffset>
              </wp:positionH>
              <wp:positionV relativeFrom="paragraph">
                <wp:posOffset>393065</wp:posOffset>
              </wp:positionV>
              <wp:extent cx="3410712" cy="1499616"/>
              <wp:effectExtent l="0" t="0" r="18415" b="5715"/>
              <wp:wrapNone/>
              <wp:docPr id="1" name="Group 1"/>
              <wp:cNvGraphicFramePr/>
              <a:graphic xmlns:a="http://schemas.openxmlformats.org/drawingml/2006/main">
                <a:graphicData uri="http://schemas.microsoft.com/office/word/2010/wordprocessingGroup">
                  <wpg:wgp>
                    <wpg:cNvGrpSpPr/>
                    <wpg:grpSpPr>
                      <a:xfrm>
                        <a:off x="0" y="0"/>
                        <a:ext cx="3410712" cy="1499201"/>
                        <a:chOff x="0" y="0"/>
                        <a:chExt cx="3408680" cy="1503264"/>
                      </a:xfrm>
                    </wpg:grpSpPr>
                    <wps:wsp>
                      <wps:cNvPr id="3" name="Text Box 2"/>
                      <wps:cNvSpPr txBox="1">
                        <a:spLocks noChangeArrowheads="1"/>
                      </wps:cNvSpPr>
                      <wps:spPr bwMode="auto">
                        <a:xfrm>
                          <a:off x="264160" y="985520"/>
                          <a:ext cx="1539240" cy="292100"/>
                        </a:xfrm>
                        <a:prstGeom prst="rect">
                          <a:avLst/>
                        </a:prstGeom>
                        <a:noFill/>
                        <a:ln w="0">
                          <a:noFill/>
                          <a:miter lim="800000"/>
                          <a:headEnd/>
                          <a:tailEnd/>
                        </a:ln>
                      </wps:spPr>
                      <wps:txbx>
                        <w:txbxContent>
                          <w:p w14:paraId="3A154ECD" w14:textId="77777777" w:rsidR="0019128D" w:rsidRPr="003A2F88" w:rsidRDefault="003A2F88" w:rsidP="00582ACE">
                            <w:pPr>
                              <w:rPr>
                                <w:rFonts w:ascii="Gotham Book" w:hAnsi="Gotham Book" w:cstheme="minorHAnsi"/>
                                <w:color w:val="0F243E" w:themeColor="text2" w:themeShade="80"/>
                                <w:sz w:val="15"/>
                                <w:szCs w:val="15"/>
                              </w:rPr>
                            </w:pPr>
                            <w:proofErr w:type="spellStart"/>
                            <w:r w:rsidRPr="003A2F88">
                              <w:rPr>
                                <w:rFonts w:ascii="Gotham Book" w:hAnsi="Gotham Book" w:cstheme="minorHAnsi"/>
                                <w:color w:val="0F243E" w:themeColor="text2" w:themeShade="80"/>
                                <w:sz w:val="15"/>
                                <w:szCs w:val="15"/>
                              </w:rPr>
                              <w:t>Hollycroft</w:t>
                            </w:r>
                            <w:proofErr w:type="spellEnd"/>
                            <w:r w:rsidRPr="003A2F88">
                              <w:rPr>
                                <w:rFonts w:ascii="Gotham Book" w:hAnsi="Gotham Book" w:cstheme="minorHAnsi"/>
                                <w:color w:val="0F243E" w:themeColor="text2" w:themeShade="80"/>
                                <w:sz w:val="15"/>
                                <w:szCs w:val="15"/>
                              </w:rPr>
                              <w:t xml:space="preserve"> Road, </w:t>
                            </w:r>
                            <w:proofErr w:type="spellStart"/>
                            <w:r w:rsidRPr="003A2F88">
                              <w:rPr>
                                <w:rFonts w:ascii="Gotham Book" w:hAnsi="Gotham Book" w:cstheme="minorHAnsi"/>
                                <w:color w:val="0F243E" w:themeColor="text2" w:themeShade="80"/>
                                <w:sz w:val="15"/>
                                <w:szCs w:val="15"/>
                              </w:rPr>
                              <w:t>Emneth</w:t>
                            </w:r>
                            <w:proofErr w:type="spellEnd"/>
                            <w:r w:rsidRPr="003A2F88">
                              <w:rPr>
                                <w:rFonts w:ascii="Gotham Book" w:hAnsi="Gotham Book" w:cstheme="minorHAnsi"/>
                                <w:color w:val="0F243E" w:themeColor="text2" w:themeShade="80"/>
                                <w:sz w:val="15"/>
                                <w:szCs w:val="15"/>
                              </w:rPr>
                              <w:t>, Wisbech, Cambridgeshire, PE14 8AY</w:t>
                            </w:r>
                          </w:p>
                        </w:txbxContent>
                      </wps:txbx>
                      <wps:bodyPr rot="0" vert="horz" wrap="square" lIns="0" tIns="0" rIns="0" bIns="0" anchor="ctr" anchorCtr="0">
                        <a:noAutofit/>
                      </wps:bodyPr>
                    </wps:wsp>
                    <pic:pic xmlns:pic="http://schemas.openxmlformats.org/drawingml/2006/picture">
                      <pic:nvPicPr>
                        <pic:cNvPr id="4" name="Picture 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5080" y="1001016"/>
                          <a:ext cx="218440" cy="223007"/>
                        </a:xfrm>
                        <a:prstGeom prst="rect">
                          <a:avLst/>
                        </a:prstGeom>
                      </pic:spPr>
                    </pic:pic>
                    <wps:wsp>
                      <wps:cNvPr id="194586331" name="Text Box 2"/>
                      <wps:cNvSpPr txBox="1">
                        <a:spLocks noChangeArrowheads="1"/>
                      </wps:cNvSpPr>
                      <wps:spPr bwMode="auto">
                        <a:xfrm>
                          <a:off x="264160" y="1341120"/>
                          <a:ext cx="788670" cy="143510"/>
                        </a:xfrm>
                        <a:prstGeom prst="rect">
                          <a:avLst/>
                        </a:prstGeom>
                        <a:noFill/>
                        <a:ln w="0">
                          <a:noFill/>
                          <a:miter lim="800000"/>
                          <a:headEnd/>
                          <a:tailEnd/>
                        </a:ln>
                      </wps:spPr>
                      <wps:txbx>
                        <w:txbxContent>
                          <w:p w14:paraId="76FAACFA"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01945 583 885</w:t>
                            </w:r>
                          </w:p>
                        </w:txbxContent>
                      </wps:txbx>
                      <wps:bodyPr rot="0" vert="horz" wrap="square" lIns="0" tIns="0" rIns="0" bIns="0" anchor="ctr" anchorCtr="0">
                        <a:noAutofit/>
                      </wps:bodyPr>
                    </wps:wsp>
                    <pic:pic xmlns:pic="http://schemas.openxmlformats.org/drawingml/2006/picture">
                      <pic:nvPicPr>
                        <pic:cNvPr id="10" name="Picture 10"/>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1295815"/>
                          <a:ext cx="203200" cy="207449"/>
                        </a:xfrm>
                        <a:prstGeom prst="rect">
                          <a:avLst/>
                        </a:prstGeom>
                      </pic:spPr>
                    </pic:pic>
                    <wps:wsp>
                      <wps:cNvPr id="11" name="Text Box 2"/>
                      <wps:cNvSpPr txBox="1">
                        <a:spLocks noChangeArrowheads="1"/>
                      </wps:cNvSpPr>
                      <wps:spPr bwMode="auto">
                        <a:xfrm>
                          <a:off x="2082800" y="985520"/>
                          <a:ext cx="1325880" cy="135255"/>
                        </a:xfrm>
                        <a:prstGeom prst="rect">
                          <a:avLst/>
                        </a:prstGeom>
                        <a:noFill/>
                        <a:ln w="0">
                          <a:noFill/>
                          <a:miter lim="800000"/>
                          <a:headEnd/>
                          <a:tailEnd/>
                        </a:ln>
                      </wps:spPr>
                      <wps:txbx>
                        <w:txbxContent>
                          <w:p w14:paraId="46C6625D"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office@ema.eastern-mat.co.uk</w:t>
                            </w:r>
                          </w:p>
                        </w:txbxContent>
                      </wps:txbx>
                      <wps:bodyPr rot="0" vert="horz" wrap="square" lIns="0" tIns="0" rIns="0" bIns="0" anchor="ctr" anchorCtr="0">
                        <a:noAutofit/>
                      </wps:bodyPr>
                    </wps:wsp>
                    <pic:pic xmlns:pic="http://schemas.openxmlformats.org/drawingml/2006/picture">
                      <pic:nvPicPr>
                        <pic:cNvPr id="1972918853" name="Picture 12"/>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1828800" y="1001269"/>
                          <a:ext cx="203200" cy="131060"/>
                        </a:xfrm>
                        <a:prstGeom prst="rect">
                          <a:avLst/>
                        </a:prstGeom>
                      </pic:spPr>
                    </pic:pic>
                    <wps:wsp>
                      <wps:cNvPr id="36025835" name="Text Box 2"/>
                      <wps:cNvSpPr txBox="1">
                        <a:spLocks noChangeArrowheads="1"/>
                      </wps:cNvSpPr>
                      <wps:spPr bwMode="auto">
                        <a:xfrm>
                          <a:off x="2082800" y="1295400"/>
                          <a:ext cx="1325880" cy="130810"/>
                        </a:xfrm>
                        <a:prstGeom prst="rect">
                          <a:avLst/>
                        </a:prstGeom>
                        <a:noFill/>
                        <a:ln w="0">
                          <a:noFill/>
                          <a:miter lim="800000"/>
                          <a:headEnd/>
                          <a:tailEnd/>
                        </a:ln>
                      </wps:spPr>
                      <wps:txbx>
                        <w:txbxContent>
                          <w:p w14:paraId="118B3D0E"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www.emnethacademy.co.uk</w:t>
                            </w:r>
                          </w:p>
                        </w:txbxContent>
                      </wps:txbx>
                      <wps:bodyPr rot="0" vert="horz" wrap="square" lIns="0" tIns="0" rIns="0" bIns="0" anchor="ctr" anchorCtr="0">
                        <a:noAutofit/>
                      </wps:bodyPr>
                    </wps:wsp>
                    <pic:pic xmlns:pic="http://schemas.openxmlformats.org/drawingml/2006/picture">
                      <pic:nvPicPr>
                        <pic:cNvPr id="17" name="Picture 17"/>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1829767" y="1275080"/>
                          <a:ext cx="201264" cy="198120"/>
                        </a:xfrm>
                        <a:prstGeom prst="rect">
                          <a:avLst/>
                        </a:prstGeom>
                      </pic:spPr>
                    </pic:pic>
                    <wps:wsp>
                      <wps:cNvPr id="18" name="Text Box 2"/>
                      <wps:cNvSpPr txBox="1">
                        <a:spLocks noChangeArrowheads="1"/>
                      </wps:cNvSpPr>
                      <wps:spPr bwMode="auto">
                        <a:xfrm>
                          <a:off x="995680" y="0"/>
                          <a:ext cx="1493520" cy="223520"/>
                        </a:xfrm>
                        <a:prstGeom prst="rect">
                          <a:avLst/>
                        </a:prstGeom>
                        <a:noFill/>
                        <a:ln w="0">
                          <a:noFill/>
                          <a:miter lim="800000"/>
                          <a:headEnd/>
                          <a:tailEnd/>
                        </a:ln>
                      </wps:spPr>
                      <wps:txbx>
                        <w:txbxContent>
                          <w:p w14:paraId="35F89491" w14:textId="3B1ADDA7" w:rsidR="0019128D" w:rsidRPr="00671FEF" w:rsidRDefault="009F08B7" w:rsidP="00582ACE">
                            <w:pPr>
                              <w:jc w:val="center"/>
                              <w:rPr>
                                <w:rFonts w:ascii="Gotham" w:hAnsi="Gotham" w:cstheme="minorHAnsi"/>
                                <w:b/>
                                <w:color w:val="25336B"/>
                                <w:sz w:val="23"/>
                                <w:szCs w:val="23"/>
                              </w:rPr>
                            </w:pPr>
                            <w:r>
                              <w:rPr>
                                <w:rFonts w:ascii="Gotham" w:hAnsi="Gotham" w:cstheme="minorHAnsi"/>
                                <w:b/>
                                <w:color w:val="25336B"/>
                                <w:sz w:val="23"/>
                                <w:szCs w:val="23"/>
                              </w:rPr>
                              <w:t xml:space="preserve"> </w:t>
                            </w:r>
                            <w:r w:rsidR="005C6FDA">
                              <w:rPr>
                                <w:rFonts w:ascii="Gotham" w:hAnsi="Gotham" w:cstheme="minorHAnsi"/>
                                <w:b/>
                                <w:color w:val="25336B"/>
                                <w:sz w:val="23"/>
                                <w:szCs w:val="23"/>
                              </w:rPr>
                              <w:t xml:space="preserve">June </w:t>
                            </w:r>
                            <w:r w:rsidR="00D07833">
                              <w:rPr>
                                <w:rFonts w:ascii="Gotham" w:hAnsi="Gotham" w:cstheme="minorHAnsi"/>
                                <w:b/>
                                <w:color w:val="25336B"/>
                                <w:sz w:val="23"/>
                                <w:szCs w:val="23"/>
                              </w:rPr>
                              <w:t>/July</w:t>
                            </w:r>
                            <w:r w:rsidR="003E4255">
                              <w:rPr>
                                <w:rFonts w:ascii="Gotham" w:hAnsi="Gotham" w:cstheme="minorHAnsi"/>
                                <w:b/>
                                <w:color w:val="25336B"/>
                                <w:sz w:val="23"/>
                                <w:szCs w:val="23"/>
                              </w:rPr>
                              <w:t xml:space="preserve"> </w:t>
                            </w:r>
                            <w:r w:rsidR="004C7259">
                              <w:rPr>
                                <w:rFonts w:ascii="Gotham" w:hAnsi="Gotham" w:cstheme="minorHAnsi"/>
                                <w:b/>
                                <w:color w:val="25336B"/>
                                <w:sz w:val="23"/>
                                <w:szCs w:val="23"/>
                              </w:rPr>
                              <w:t>2026</w:t>
                            </w:r>
                            <w:r>
                              <w:rPr>
                                <w:rFonts w:ascii="Gotham" w:hAnsi="Gotham" w:cstheme="minorHAnsi"/>
                                <w:b/>
                                <w:color w:val="25336B"/>
                                <w:sz w:val="23"/>
                                <w:szCs w:val="23"/>
                              </w:rPr>
                              <w:t xml:space="preserve"> </w:t>
                            </w:r>
                          </w:p>
                        </w:txbxContent>
                      </wps:txbx>
                      <wps:bodyPr rot="0" vert="horz" wrap="square" lIns="0" tIns="0" rIns="0" bIns="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712A3B9B" id="Group 1" o:spid="_x0000_s1028" style="position:absolute;margin-left:227.5pt;margin-top:30.95pt;width:268.55pt;height:118.1pt;z-index:251658244;mso-position-horizontal-relative:text;mso-position-vertical-relative:text;mso-width-relative:margin;mso-height-relative:margin" coordsize="34086,150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">
              <v:shapetype id="_x0000_t202" coordsize="21600,21600" o:spt="202" path="m,l,21600r21600,l21600,xe">
                <v:stroke joinstyle="miter"/>
                <v:path gradientshapeok="t" o:connecttype="rect"/>
              </v:shapetype>
              <v:shape id="_x0000_s1029" type="#_x0000_t202" style="position:absolute;left:2641;top:9855;width:15393;height:2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" filled="f" stroked="f" strokeweight="0">
                <v:textbox inset="0,0,0,0">
                  <w:txbxContent>
                    <w:p w14:paraId="3A154ECD" w14:textId="77777777" w:rsidR="0019128D" w:rsidRPr="003A2F88" w:rsidRDefault="003A2F88" w:rsidP="00582ACE">
                      <w:pPr>
                        <w:rPr>
                          <w:rFonts w:ascii="Gotham Book" w:hAnsi="Gotham Book" w:cstheme="minorHAnsi"/>
                          <w:color w:val="0F243E" w:themeColor="text2" w:themeShade="80"/>
                          <w:sz w:val="15"/>
                          <w:szCs w:val="15"/>
                        </w:rPr>
                      </w:pPr>
                      <w:proofErr w:type="spellStart"/>
                      <w:r w:rsidRPr="003A2F88">
                        <w:rPr>
                          <w:rFonts w:ascii="Gotham Book" w:hAnsi="Gotham Book" w:cstheme="minorHAnsi"/>
                          <w:color w:val="0F243E" w:themeColor="text2" w:themeShade="80"/>
                          <w:sz w:val="15"/>
                          <w:szCs w:val="15"/>
                        </w:rPr>
                        <w:t>Hollycroft</w:t>
                      </w:r>
                      <w:proofErr w:type="spellEnd"/>
                      <w:r w:rsidRPr="003A2F88">
                        <w:rPr>
                          <w:rFonts w:ascii="Gotham Book" w:hAnsi="Gotham Book" w:cstheme="minorHAnsi"/>
                          <w:color w:val="0F243E" w:themeColor="text2" w:themeShade="80"/>
                          <w:sz w:val="15"/>
                          <w:szCs w:val="15"/>
                        </w:rPr>
                        <w:t xml:space="preserve"> Road, </w:t>
                      </w:r>
                      <w:proofErr w:type="spellStart"/>
                      <w:r w:rsidRPr="003A2F88">
                        <w:rPr>
                          <w:rFonts w:ascii="Gotham Book" w:hAnsi="Gotham Book" w:cstheme="minorHAnsi"/>
                          <w:color w:val="0F243E" w:themeColor="text2" w:themeShade="80"/>
                          <w:sz w:val="15"/>
                          <w:szCs w:val="15"/>
                        </w:rPr>
                        <w:t>Emneth</w:t>
                      </w:r>
                      <w:proofErr w:type="spellEnd"/>
                      <w:r w:rsidRPr="003A2F88">
                        <w:rPr>
                          <w:rFonts w:ascii="Gotham Book" w:hAnsi="Gotham Book" w:cstheme="minorHAnsi"/>
                          <w:color w:val="0F243E" w:themeColor="text2" w:themeShade="80"/>
                          <w:sz w:val="15"/>
                          <w:szCs w:val="15"/>
                        </w:rPr>
                        <w:t>, Wisbech, Cambridgeshire, PE14 8AY</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50;top:10010;width:2185;height:2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">
                <v:imagedata r:id="rId5" o:title=""/>
              </v:shape>
              <v:shape id="_x0000_s1031" type="#_x0000_t202" style="position:absolute;left:2641;top:13411;width:7887;height:14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" filled="f" stroked="f" strokeweight="0">
                <v:textbox inset="0,0,0,0">
                  <w:txbxContent>
                    <w:p w14:paraId="76FAACFA"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01945 583 885</w:t>
                      </w:r>
                    </w:p>
                  </w:txbxContent>
                </v:textbox>
              </v:shape>
              <v:shape id="Picture 10" o:spid="_x0000_s1032" type="#_x0000_t75" style="position:absolute;top:12958;width:2032;height:2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">
                <v:imagedata r:id="rId6" o:title=""/>
              </v:shape>
              <v:shape id="_x0000_s1033" type="#_x0000_t202" style="position:absolute;left:20828;top:9855;width:13258;height:13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" filled="f" stroked="f" strokeweight="0">
                <v:textbox inset="0,0,0,0">
                  <w:txbxContent>
                    <w:p w14:paraId="46C6625D"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office@ema.eastern-mat.co.uk</w:t>
                      </w:r>
                    </w:p>
                  </w:txbxContent>
                </v:textbox>
              </v:shape>
              <v:shape id="Picture 12" o:spid="_x0000_s1034" type="#_x0000_t75" style="position:absolute;left:18288;top:10012;width:2032;height:1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">
                <v:imagedata r:id="rId7" o:title=""/>
              </v:shape>
              <v:shape id="_x0000_s1035" type="#_x0000_t202" style="position:absolute;left:20828;top:12954;width:13258;height:1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" filled="f" stroked="f" strokeweight="0">
                <v:textbox inset="0,0,0,0">
                  <w:txbxContent>
                    <w:p w14:paraId="118B3D0E"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www.emnethacademy.co.uk</w:t>
                      </w:r>
                    </w:p>
                  </w:txbxContent>
                </v:textbox>
              </v:shape>
              <v:shape id="Picture 17" o:spid="_x0000_s1036" type="#_x0000_t75" style="position:absolute;left:18297;top:12750;width:2013;height:1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">
                <v:imagedata r:id="rId8" o:title=""/>
              </v:shape>
              <v:shape id="_x0000_s1037" type="#_x0000_t202" style="position:absolute;left:9956;width:14936;height:2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" filled="f" stroked="f" strokeweight="0">
                <v:textbox inset="0,0,0,0">
                  <w:txbxContent>
                    <w:p w14:paraId="35F89491" w14:textId="3B1ADDA7" w:rsidR="0019128D" w:rsidRPr="00671FEF" w:rsidRDefault="009F08B7" w:rsidP="00582ACE">
                      <w:pPr>
                        <w:jc w:val="center"/>
                        <w:rPr>
                          <w:rFonts w:ascii="Gotham" w:hAnsi="Gotham" w:cstheme="minorHAnsi"/>
                          <w:b/>
                          <w:color w:val="25336B"/>
                          <w:sz w:val="23"/>
                          <w:szCs w:val="23"/>
                        </w:rPr>
                      </w:pPr>
                      <w:r>
                        <w:rPr>
                          <w:rFonts w:ascii="Gotham" w:hAnsi="Gotham" w:cstheme="minorHAnsi"/>
                          <w:b/>
                          <w:color w:val="25336B"/>
                          <w:sz w:val="23"/>
                          <w:szCs w:val="23"/>
                        </w:rPr>
                        <w:t xml:space="preserve"> </w:t>
                      </w:r>
                      <w:r w:rsidR="005C6FDA">
                        <w:rPr>
                          <w:rFonts w:ascii="Gotham" w:hAnsi="Gotham" w:cstheme="minorHAnsi"/>
                          <w:b/>
                          <w:color w:val="25336B"/>
                          <w:sz w:val="23"/>
                          <w:szCs w:val="23"/>
                        </w:rPr>
                        <w:t xml:space="preserve">June </w:t>
                      </w:r>
                      <w:r w:rsidR="00D07833">
                        <w:rPr>
                          <w:rFonts w:ascii="Gotham" w:hAnsi="Gotham" w:cstheme="minorHAnsi"/>
                          <w:b/>
                          <w:color w:val="25336B"/>
                          <w:sz w:val="23"/>
                          <w:szCs w:val="23"/>
                        </w:rPr>
                        <w:t>/July</w:t>
                      </w:r>
                      <w:r w:rsidR="003E4255">
                        <w:rPr>
                          <w:rFonts w:ascii="Gotham" w:hAnsi="Gotham" w:cstheme="minorHAnsi"/>
                          <w:b/>
                          <w:color w:val="25336B"/>
                          <w:sz w:val="23"/>
                          <w:szCs w:val="23"/>
                        </w:rPr>
                        <w:t xml:space="preserve"> </w:t>
                      </w:r>
                      <w:r w:rsidR="004C7259">
                        <w:rPr>
                          <w:rFonts w:ascii="Gotham" w:hAnsi="Gotham" w:cstheme="minorHAnsi"/>
                          <w:b/>
                          <w:color w:val="25336B"/>
                          <w:sz w:val="23"/>
                          <w:szCs w:val="23"/>
                        </w:rPr>
                        <w:t>2026</w:t>
                      </w:r>
                      <w:r>
                        <w:rPr>
                          <w:rFonts w:ascii="Gotham" w:hAnsi="Gotham" w:cstheme="minorHAnsi"/>
                          <w:b/>
                          <w:color w:val="25336B"/>
                          <w:sz w:val="23"/>
                          <w:szCs w:val="23"/>
                        </w:rPr>
                        <w:t xml:space="preserve"> </w:t>
                      </w:r>
                    </w:p>
                  </w:txbxContent>
                </v:textbox>
              </v:shape>
            </v:group>
          </w:pict>
        </mc:Fallback>
      </mc:AlternateContent>
    </w:r>
    <w:r>
      <w:rPr>
        <w:noProof/>
      </w:rPr>
      <w:drawing>
        <wp:inline distT="0" distB="0" distL="0" distR="0" wp14:anchorId="6272115F" wp14:editId="4D1146A6">
          <wp:extent cx="7501921" cy="2380649"/>
          <wp:effectExtent l="0" t="0" r="3810" b="635"/>
          <wp:docPr id="1067621777" name="Picture 106762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KCSL195\AppData\Local\Microsoft\Windows\INetCache\Content.Word\Admiral-Academy.pn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7501921" cy="2380649"/>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5E52F" w14:textId="6DF73089" w:rsidR="00F423E8" w:rsidRPr="00CA5CC2" w:rsidRDefault="00F423E8" w:rsidP="00CA5C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C104A"/>
    <w:multiLevelType w:val="hybridMultilevel"/>
    <w:tmpl w:val="020E3784"/>
    <w:lvl w:ilvl="0" w:tplc="E53CC2AE">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B557B2"/>
    <w:multiLevelType w:val="hybridMultilevel"/>
    <w:tmpl w:val="05606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644244"/>
    <w:multiLevelType w:val="hybridMultilevel"/>
    <w:tmpl w:val="EF8C6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106C7D"/>
    <w:multiLevelType w:val="hybridMultilevel"/>
    <w:tmpl w:val="F2E25C74"/>
    <w:lvl w:ilvl="0" w:tplc="26FE45E6">
      <w:start w:val="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4D5654"/>
    <w:multiLevelType w:val="hybridMultilevel"/>
    <w:tmpl w:val="2E421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6729668">
    <w:abstractNumId w:val="1"/>
  </w:num>
  <w:num w:numId="2" w16cid:durableId="1138885888">
    <w:abstractNumId w:val="2"/>
  </w:num>
  <w:num w:numId="3" w16cid:durableId="1264145078">
    <w:abstractNumId w:val="4"/>
  </w:num>
  <w:num w:numId="4" w16cid:durableId="1841658664">
    <w:abstractNumId w:val="0"/>
  </w:num>
  <w:num w:numId="5" w16cid:durableId="21254216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85E"/>
    <w:rsid w:val="000024B5"/>
    <w:rsid w:val="0000455C"/>
    <w:rsid w:val="00004B95"/>
    <w:rsid w:val="0000565A"/>
    <w:rsid w:val="00006083"/>
    <w:rsid w:val="00010E31"/>
    <w:rsid w:val="00010EA5"/>
    <w:rsid w:val="0001162F"/>
    <w:rsid w:val="000137BE"/>
    <w:rsid w:val="00013896"/>
    <w:rsid w:val="00013E7F"/>
    <w:rsid w:val="0001471D"/>
    <w:rsid w:val="0001741B"/>
    <w:rsid w:val="000176EF"/>
    <w:rsid w:val="00017A76"/>
    <w:rsid w:val="00025492"/>
    <w:rsid w:val="00027824"/>
    <w:rsid w:val="00031501"/>
    <w:rsid w:val="00031B89"/>
    <w:rsid w:val="00031DAD"/>
    <w:rsid w:val="00032142"/>
    <w:rsid w:val="00033245"/>
    <w:rsid w:val="000400F1"/>
    <w:rsid w:val="000426D7"/>
    <w:rsid w:val="0004477F"/>
    <w:rsid w:val="00045BBA"/>
    <w:rsid w:val="000474FD"/>
    <w:rsid w:val="00047CA9"/>
    <w:rsid w:val="0005108B"/>
    <w:rsid w:val="00052050"/>
    <w:rsid w:val="000524E9"/>
    <w:rsid w:val="000552DE"/>
    <w:rsid w:val="00056F3C"/>
    <w:rsid w:val="00061102"/>
    <w:rsid w:val="00062621"/>
    <w:rsid w:val="0006328A"/>
    <w:rsid w:val="0006547D"/>
    <w:rsid w:val="00065CAD"/>
    <w:rsid w:val="000707BE"/>
    <w:rsid w:val="000724DC"/>
    <w:rsid w:val="00073BC5"/>
    <w:rsid w:val="00075671"/>
    <w:rsid w:val="00076778"/>
    <w:rsid w:val="00077796"/>
    <w:rsid w:val="00082322"/>
    <w:rsid w:val="000835C2"/>
    <w:rsid w:val="00083BD5"/>
    <w:rsid w:val="00085296"/>
    <w:rsid w:val="00085659"/>
    <w:rsid w:val="00085D1A"/>
    <w:rsid w:val="00091D0C"/>
    <w:rsid w:val="00095FBA"/>
    <w:rsid w:val="000961BD"/>
    <w:rsid w:val="000978C9"/>
    <w:rsid w:val="000A3811"/>
    <w:rsid w:val="000A5308"/>
    <w:rsid w:val="000A761E"/>
    <w:rsid w:val="000A7A63"/>
    <w:rsid w:val="000B0933"/>
    <w:rsid w:val="000B1E81"/>
    <w:rsid w:val="000B36FD"/>
    <w:rsid w:val="000B6721"/>
    <w:rsid w:val="000B7F16"/>
    <w:rsid w:val="000C0D55"/>
    <w:rsid w:val="000C121E"/>
    <w:rsid w:val="000C1793"/>
    <w:rsid w:val="000C1AE2"/>
    <w:rsid w:val="000C2D64"/>
    <w:rsid w:val="000C3967"/>
    <w:rsid w:val="000C3B8C"/>
    <w:rsid w:val="000C5820"/>
    <w:rsid w:val="000C72A4"/>
    <w:rsid w:val="000D21A1"/>
    <w:rsid w:val="000D3245"/>
    <w:rsid w:val="000D437A"/>
    <w:rsid w:val="000D4A7C"/>
    <w:rsid w:val="000E1DB0"/>
    <w:rsid w:val="000E1FFE"/>
    <w:rsid w:val="000E28FC"/>
    <w:rsid w:val="000E7F97"/>
    <w:rsid w:val="000F30BC"/>
    <w:rsid w:val="000F41C2"/>
    <w:rsid w:val="000F6244"/>
    <w:rsid w:val="000F6A11"/>
    <w:rsid w:val="00100DA6"/>
    <w:rsid w:val="0010172B"/>
    <w:rsid w:val="00107880"/>
    <w:rsid w:val="0011242C"/>
    <w:rsid w:val="001129DB"/>
    <w:rsid w:val="00115CD0"/>
    <w:rsid w:val="00116362"/>
    <w:rsid w:val="00117086"/>
    <w:rsid w:val="00120C3D"/>
    <w:rsid w:val="00121D86"/>
    <w:rsid w:val="00122CD8"/>
    <w:rsid w:val="00123B60"/>
    <w:rsid w:val="00126C16"/>
    <w:rsid w:val="0012715E"/>
    <w:rsid w:val="00127687"/>
    <w:rsid w:val="00130A1C"/>
    <w:rsid w:val="00134FA5"/>
    <w:rsid w:val="00140FD4"/>
    <w:rsid w:val="00143386"/>
    <w:rsid w:val="00143397"/>
    <w:rsid w:val="00147449"/>
    <w:rsid w:val="00147AEC"/>
    <w:rsid w:val="00151653"/>
    <w:rsid w:val="001521B7"/>
    <w:rsid w:val="00154E8E"/>
    <w:rsid w:val="00154F85"/>
    <w:rsid w:val="001550E2"/>
    <w:rsid w:val="00155B63"/>
    <w:rsid w:val="00160967"/>
    <w:rsid w:val="00161D0A"/>
    <w:rsid w:val="001621D8"/>
    <w:rsid w:val="00162A0C"/>
    <w:rsid w:val="0016445A"/>
    <w:rsid w:val="00165BEC"/>
    <w:rsid w:val="00165EE5"/>
    <w:rsid w:val="00172ECE"/>
    <w:rsid w:val="001735C2"/>
    <w:rsid w:val="00173994"/>
    <w:rsid w:val="00174E5C"/>
    <w:rsid w:val="001810B3"/>
    <w:rsid w:val="00182E09"/>
    <w:rsid w:val="00183147"/>
    <w:rsid w:val="00185C20"/>
    <w:rsid w:val="00186439"/>
    <w:rsid w:val="00187EA9"/>
    <w:rsid w:val="00190314"/>
    <w:rsid w:val="00191264"/>
    <w:rsid w:val="0019128D"/>
    <w:rsid w:val="0019147A"/>
    <w:rsid w:val="001914EC"/>
    <w:rsid w:val="001915C6"/>
    <w:rsid w:val="0019163D"/>
    <w:rsid w:val="00192806"/>
    <w:rsid w:val="00192A58"/>
    <w:rsid w:val="00193BD0"/>
    <w:rsid w:val="0019784F"/>
    <w:rsid w:val="001A005E"/>
    <w:rsid w:val="001A188B"/>
    <w:rsid w:val="001A194E"/>
    <w:rsid w:val="001A2774"/>
    <w:rsid w:val="001A2EDF"/>
    <w:rsid w:val="001A3EC4"/>
    <w:rsid w:val="001A4F6A"/>
    <w:rsid w:val="001A66DE"/>
    <w:rsid w:val="001A731F"/>
    <w:rsid w:val="001B032E"/>
    <w:rsid w:val="001B043E"/>
    <w:rsid w:val="001B0446"/>
    <w:rsid w:val="001B0EED"/>
    <w:rsid w:val="001B1178"/>
    <w:rsid w:val="001B2A18"/>
    <w:rsid w:val="001B2C4B"/>
    <w:rsid w:val="001B343C"/>
    <w:rsid w:val="001B451D"/>
    <w:rsid w:val="001B5842"/>
    <w:rsid w:val="001C1657"/>
    <w:rsid w:val="001C3C54"/>
    <w:rsid w:val="001C6374"/>
    <w:rsid w:val="001C737B"/>
    <w:rsid w:val="001C7462"/>
    <w:rsid w:val="001D08C0"/>
    <w:rsid w:val="001D1B44"/>
    <w:rsid w:val="001D52DC"/>
    <w:rsid w:val="001D591C"/>
    <w:rsid w:val="001D63B2"/>
    <w:rsid w:val="001D63FE"/>
    <w:rsid w:val="001D70A8"/>
    <w:rsid w:val="001D7A3B"/>
    <w:rsid w:val="001E1C3A"/>
    <w:rsid w:val="001E1CF9"/>
    <w:rsid w:val="001E25AD"/>
    <w:rsid w:val="001E2734"/>
    <w:rsid w:val="001E353F"/>
    <w:rsid w:val="001E48A7"/>
    <w:rsid w:val="001E5422"/>
    <w:rsid w:val="001E72C2"/>
    <w:rsid w:val="001E7D75"/>
    <w:rsid w:val="001F48D9"/>
    <w:rsid w:val="001F4A45"/>
    <w:rsid w:val="001F53DA"/>
    <w:rsid w:val="001F63A3"/>
    <w:rsid w:val="001F6449"/>
    <w:rsid w:val="002000F4"/>
    <w:rsid w:val="0020228B"/>
    <w:rsid w:val="00202CD0"/>
    <w:rsid w:val="00203EFD"/>
    <w:rsid w:val="0020452A"/>
    <w:rsid w:val="00205BE4"/>
    <w:rsid w:val="00210483"/>
    <w:rsid w:val="00210E4F"/>
    <w:rsid w:val="00211DA4"/>
    <w:rsid w:val="00213583"/>
    <w:rsid w:val="002139B6"/>
    <w:rsid w:val="00215992"/>
    <w:rsid w:val="0021631E"/>
    <w:rsid w:val="00217588"/>
    <w:rsid w:val="002204EE"/>
    <w:rsid w:val="00222988"/>
    <w:rsid w:val="00222CD4"/>
    <w:rsid w:val="002236DB"/>
    <w:rsid w:val="002239CD"/>
    <w:rsid w:val="002243B0"/>
    <w:rsid w:val="0022524C"/>
    <w:rsid w:val="002300A6"/>
    <w:rsid w:val="0023072D"/>
    <w:rsid w:val="00230E8A"/>
    <w:rsid w:val="00232834"/>
    <w:rsid w:val="002337DB"/>
    <w:rsid w:val="00237F24"/>
    <w:rsid w:val="00241EF5"/>
    <w:rsid w:val="00243D6A"/>
    <w:rsid w:val="002451EC"/>
    <w:rsid w:val="00245553"/>
    <w:rsid w:val="00245C87"/>
    <w:rsid w:val="00245F2F"/>
    <w:rsid w:val="00247DC7"/>
    <w:rsid w:val="00250C4F"/>
    <w:rsid w:val="002518D5"/>
    <w:rsid w:val="00253914"/>
    <w:rsid w:val="00253C83"/>
    <w:rsid w:val="00253D3C"/>
    <w:rsid w:val="00254593"/>
    <w:rsid w:val="00254685"/>
    <w:rsid w:val="0025502F"/>
    <w:rsid w:val="00255460"/>
    <w:rsid w:val="00260451"/>
    <w:rsid w:val="002626B5"/>
    <w:rsid w:val="00264EF7"/>
    <w:rsid w:val="00265F93"/>
    <w:rsid w:val="00266DE5"/>
    <w:rsid w:val="002679C4"/>
    <w:rsid w:val="00270E0B"/>
    <w:rsid w:val="002738FB"/>
    <w:rsid w:val="00273C80"/>
    <w:rsid w:val="0027452E"/>
    <w:rsid w:val="00277F3D"/>
    <w:rsid w:val="00277F89"/>
    <w:rsid w:val="00277FB8"/>
    <w:rsid w:val="0028060E"/>
    <w:rsid w:val="00280740"/>
    <w:rsid w:val="002821FE"/>
    <w:rsid w:val="0028321A"/>
    <w:rsid w:val="00284CB8"/>
    <w:rsid w:val="002852F2"/>
    <w:rsid w:val="00286670"/>
    <w:rsid w:val="00286ABC"/>
    <w:rsid w:val="00286B12"/>
    <w:rsid w:val="00291970"/>
    <w:rsid w:val="0029467D"/>
    <w:rsid w:val="00297321"/>
    <w:rsid w:val="00297FC8"/>
    <w:rsid w:val="002A00D7"/>
    <w:rsid w:val="002A0170"/>
    <w:rsid w:val="002A1CCD"/>
    <w:rsid w:val="002A2EE3"/>
    <w:rsid w:val="002A3A7D"/>
    <w:rsid w:val="002A4510"/>
    <w:rsid w:val="002A5D7D"/>
    <w:rsid w:val="002A6F71"/>
    <w:rsid w:val="002A7BDD"/>
    <w:rsid w:val="002B0DED"/>
    <w:rsid w:val="002B19C4"/>
    <w:rsid w:val="002B273A"/>
    <w:rsid w:val="002B2A7C"/>
    <w:rsid w:val="002B2C83"/>
    <w:rsid w:val="002B55A9"/>
    <w:rsid w:val="002B60B0"/>
    <w:rsid w:val="002B6CE0"/>
    <w:rsid w:val="002C55A8"/>
    <w:rsid w:val="002C574D"/>
    <w:rsid w:val="002C5853"/>
    <w:rsid w:val="002C6941"/>
    <w:rsid w:val="002C7036"/>
    <w:rsid w:val="002C7376"/>
    <w:rsid w:val="002D07CE"/>
    <w:rsid w:val="002D1EFD"/>
    <w:rsid w:val="002D3709"/>
    <w:rsid w:val="002D49A2"/>
    <w:rsid w:val="002D4EDF"/>
    <w:rsid w:val="002D7594"/>
    <w:rsid w:val="002E160A"/>
    <w:rsid w:val="002E2CD2"/>
    <w:rsid w:val="002E4610"/>
    <w:rsid w:val="002E5A26"/>
    <w:rsid w:val="002E5DD3"/>
    <w:rsid w:val="002E6B02"/>
    <w:rsid w:val="002E6D0A"/>
    <w:rsid w:val="002F0782"/>
    <w:rsid w:val="002F080E"/>
    <w:rsid w:val="002F110B"/>
    <w:rsid w:val="002F2479"/>
    <w:rsid w:val="002F288F"/>
    <w:rsid w:val="002F2CDD"/>
    <w:rsid w:val="002F3848"/>
    <w:rsid w:val="002F4911"/>
    <w:rsid w:val="002F54B8"/>
    <w:rsid w:val="0030050D"/>
    <w:rsid w:val="00300E8D"/>
    <w:rsid w:val="003031CD"/>
    <w:rsid w:val="00304BA9"/>
    <w:rsid w:val="003071EE"/>
    <w:rsid w:val="003077D2"/>
    <w:rsid w:val="00307838"/>
    <w:rsid w:val="003103F6"/>
    <w:rsid w:val="0031151D"/>
    <w:rsid w:val="00312038"/>
    <w:rsid w:val="0031226F"/>
    <w:rsid w:val="00312856"/>
    <w:rsid w:val="00312955"/>
    <w:rsid w:val="00316AD1"/>
    <w:rsid w:val="00321D3B"/>
    <w:rsid w:val="00322106"/>
    <w:rsid w:val="00322273"/>
    <w:rsid w:val="003235BC"/>
    <w:rsid w:val="00323B04"/>
    <w:rsid w:val="003242EA"/>
    <w:rsid w:val="003254D2"/>
    <w:rsid w:val="00325746"/>
    <w:rsid w:val="00325A87"/>
    <w:rsid w:val="00327676"/>
    <w:rsid w:val="00332423"/>
    <w:rsid w:val="00334B13"/>
    <w:rsid w:val="003361AC"/>
    <w:rsid w:val="003374F4"/>
    <w:rsid w:val="0034082E"/>
    <w:rsid w:val="003414CF"/>
    <w:rsid w:val="003419EE"/>
    <w:rsid w:val="00343503"/>
    <w:rsid w:val="0034361C"/>
    <w:rsid w:val="00345658"/>
    <w:rsid w:val="0034700A"/>
    <w:rsid w:val="00347E47"/>
    <w:rsid w:val="00350CD2"/>
    <w:rsid w:val="00351959"/>
    <w:rsid w:val="00351E69"/>
    <w:rsid w:val="0035213E"/>
    <w:rsid w:val="003531F0"/>
    <w:rsid w:val="003536A6"/>
    <w:rsid w:val="00356962"/>
    <w:rsid w:val="00361AA1"/>
    <w:rsid w:val="003624DB"/>
    <w:rsid w:val="00364F8A"/>
    <w:rsid w:val="00365102"/>
    <w:rsid w:val="00367577"/>
    <w:rsid w:val="003705C4"/>
    <w:rsid w:val="00370E02"/>
    <w:rsid w:val="00371F83"/>
    <w:rsid w:val="003805AE"/>
    <w:rsid w:val="003811C0"/>
    <w:rsid w:val="00381C8A"/>
    <w:rsid w:val="00384089"/>
    <w:rsid w:val="00386E58"/>
    <w:rsid w:val="00387A13"/>
    <w:rsid w:val="00391B44"/>
    <w:rsid w:val="00392CF6"/>
    <w:rsid w:val="0039378E"/>
    <w:rsid w:val="00393ED7"/>
    <w:rsid w:val="00394124"/>
    <w:rsid w:val="0039496D"/>
    <w:rsid w:val="0039610F"/>
    <w:rsid w:val="003971E7"/>
    <w:rsid w:val="00397D1E"/>
    <w:rsid w:val="003A039F"/>
    <w:rsid w:val="003A2724"/>
    <w:rsid w:val="003A2909"/>
    <w:rsid w:val="003A2F88"/>
    <w:rsid w:val="003A3921"/>
    <w:rsid w:val="003A66CA"/>
    <w:rsid w:val="003A7FFC"/>
    <w:rsid w:val="003B16E1"/>
    <w:rsid w:val="003B2C83"/>
    <w:rsid w:val="003B2E44"/>
    <w:rsid w:val="003B2E48"/>
    <w:rsid w:val="003B2FF3"/>
    <w:rsid w:val="003B421E"/>
    <w:rsid w:val="003B590A"/>
    <w:rsid w:val="003B5E76"/>
    <w:rsid w:val="003B619B"/>
    <w:rsid w:val="003B78DB"/>
    <w:rsid w:val="003C1769"/>
    <w:rsid w:val="003C27B2"/>
    <w:rsid w:val="003C2CA6"/>
    <w:rsid w:val="003D0AAF"/>
    <w:rsid w:val="003D18FC"/>
    <w:rsid w:val="003D1E1C"/>
    <w:rsid w:val="003D26F4"/>
    <w:rsid w:val="003D36F0"/>
    <w:rsid w:val="003D6A97"/>
    <w:rsid w:val="003D7BAD"/>
    <w:rsid w:val="003E1202"/>
    <w:rsid w:val="003E3DE4"/>
    <w:rsid w:val="003E4255"/>
    <w:rsid w:val="003E44EB"/>
    <w:rsid w:val="003E7426"/>
    <w:rsid w:val="003E7B31"/>
    <w:rsid w:val="003F0315"/>
    <w:rsid w:val="003F0401"/>
    <w:rsid w:val="003F1D98"/>
    <w:rsid w:val="003F3875"/>
    <w:rsid w:val="003F45D7"/>
    <w:rsid w:val="003F4ACB"/>
    <w:rsid w:val="003F4CA0"/>
    <w:rsid w:val="003F50DB"/>
    <w:rsid w:val="003F6977"/>
    <w:rsid w:val="0040025D"/>
    <w:rsid w:val="00400E86"/>
    <w:rsid w:val="00401280"/>
    <w:rsid w:val="00401DCB"/>
    <w:rsid w:val="00401FA0"/>
    <w:rsid w:val="0040257E"/>
    <w:rsid w:val="00404AEE"/>
    <w:rsid w:val="00405366"/>
    <w:rsid w:val="004078B2"/>
    <w:rsid w:val="00407B0D"/>
    <w:rsid w:val="00411922"/>
    <w:rsid w:val="0041239D"/>
    <w:rsid w:val="0041254A"/>
    <w:rsid w:val="00412631"/>
    <w:rsid w:val="00412DC1"/>
    <w:rsid w:val="004132E2"/>
    <w:rsid w:val="0041395B"/>
    <w:rsid w:val="00413AB8"/>
    <w:rsid w:val="004179DA"/>
    <w:rsid w:val="00421D35"/>
    <w:rsid w:val="00422068"/>
    <w:rsid w:val="00423A08"/>
    <w:rsid w:val="00424DB5"/>
    <w:rsid w:val="00426B1F"/>
    <w:rsid w:val="004270DF"/>
    <w:rsid w:val="00427629"/>
    <w:rsid w:val="00431F36"/>
    <w:rsid w:val="0043235B"/>
    <w:rsid w:val="004333EF"/>
    <w:rsid w:val="00433687"/>
    <w:rsid w:val="004347B5"/>
    <w:rsid w:val="00437778"/>
    <w:rsid w:val="00437F1D"/>
    <w:rsid w:val="00440285"/>
    <w:rsid w:val="00440CA6"/>
    <w:rsid w:val="0044141C"/>
    <w:rsid w:val="00441786"/>
    <w:rsid w:val="00443108"/>
    <w:rsid w:val="004477C9"/>
    <w:rsid w:val="00450019"/>
    <w:rsid w:val="00452071"/>
    <w:rsid w:val="00452773"/>
    <w:rsid w:val="004560E9"/>
    <w:rsid w:val="00457E16"/>
    <w:rsid w:val="004602B4"/>
    <w:rsid w:val="00461958"/>
    <w:rsid w:val="004619B8"/>
    <w:rsid w:val="00461BD9"/>
    <w:rsid w:val="0046221B"/>
    <w:rsid w:val="00462FB7"/>
    <w:rsid w:val="00465054"/>
    <w:rsid w:val="00467408"/>
    <w:rsid w:val="004714BC"/>
    <w:rsid w:val="00474136"/>
    <w:rsid w:val="004749C7"/>
    <w:rsid w:val="004753BE"/>
    <w:rsid w:val="004757FB"/>
    <w:rsid w:val="00475A19"/>
    <w:rsid w:val="00476256"/>
    <w:rsid w:val="004762CF"/>
    <w:rsid w:val="00480D21"/>
    <w:rsid w:val="00480E6F"/>
    <w:rsid w:val="00482222"/>
    <w:rsid w:val="00483BBC"/>
    <w:rsid w:val="004841C5"/>
    <w:rsid w:val="00490851"/>
    <w:rsid w:val="00491407"/>
    <w:rsid w:val="0049223C"/>
    <w:rsid w:val="00493B5D"/>
    <w:rsid w:val="004958CB"/>
    <w:rsid w:val="0049645B"/>
    <w:rsid w:val="00497654"/>
    <w:rsid w:val="004A09D1"/>
    <w:rsid w:val="004A2070"/>
    <w:rsid w:val="004A38AA"/>
    <w:rsid w:val="004A6105"/>
    <w:rsid w:val="004A7880"/>
    <w:rsid w:val="004B08D3"/>
    <w:rsid w:val="004B0C81"/>
    <w:rsid w:val="004B5C4B"/>
    <w:rsid w:val="004B5D80"/>
    <w:rsid w:val="004B61C9"/>
    <w:rsid w:val="004B63FC"/>
    <w:rsid w:val="004B6EA1"/>
    <w:rsid w:val="004B7B31"/>
    <w:rsid w:val="004C0A61"/>
    <w:rsid w:val="004C0CFC"/>
    <w:rsid w:val="004C187E"/>
    <w:rsid w:val="004C1FA7"/>
    <w:rsid w:val="004C4C83"/>
    <w:rsid w:val="004C5994"/>
    <w:rsid w:val="004C5C65"/>
    <w:rsid w:val="004C6C1B"/>
    <w:rsid w:val="004C70E7"/>
    <w:rsid w:val="004C7259"/>
    <w:rsid w:val="004D0053"/>
    <w:rsid w:val="004D2BD6"/>
    <w:rsid w:val="004D2C53"/>
    <w:rsid w:val="004D4250"/>
    <w:rsid w:val="004D5BAA"/>
    <w:rsid w:val="004D6127"/>
    <w:rsid w:val="004D672C"/>
    <w:rsid w:val="004D684E"/>
    <w:rsid w:val="004E0635"/>
    <w:rsid w:val="004E0BFB"/>
    <w:rsid w:val="004E1B78"/>
    <w:rsid w:val="004E2767"/>
    <w:rsid w:val="004E34AC"/>
    <w:rsid w:val="004E725A"/>
    <w:rsid w:val="004F0095"/>
    <w:rsid w:val="004F1C1F"/>
    <w:rsid w:val="004F3358"/>
    <w:rsid w:val="004F5ADD"/>
    <w:rsid w:val="004F747D"/>
    <w:rsid w:val="004F7E18"/>
    <w:rsid w:val="004F7FE7"/>
    <w:rsid w:val="00500948"/>
    <w:rsid w:val="00500EBF"/>
    <w:rsid w:val="00501832"/>
    <w:rsid w:val="005021DB"/>
    <w:rsid w:val="00502D4F"/>
    <w:rsid w:val="005046BA"/>
    <w:rsid w:val="005063D3"/>
    <w:rsid w:val="005144FE"/>
    <w:rsid w:val="00515B53"/>
    <w:rsid w:val="00516292"/>
    <w:rsid w:val="00517118"/>
    <w:rsid w:val="0052028E"/>
    <w:rsid w:val="00521CD4"/>
    <w:rsid w:val="0052329C"/>
    <w:rsid w:val="00523802"/>
    <w:rsid w:val="00524538"/>
    <w:rsid w:val="00524F7D"/>
    <w:rsid w:val="00525838"/>
    <w:rsid w:val="00525979"/>
    <w:rsid w:val="005271B7"/>
    <w:rsid w:val="005277F5"/>
    <w:rsid w:val="0053249D"/>
    <w:rsid w:val="005343CB"/>
    <w:rsid w:val="00534A4E"/>
    <w:rsid w:val="00536E4E"/>
    <w:rsid w:val="00537749"/>
    <w:rsid w:val="00541DCB"/>
    <w:rsid w:val="00542F9F"/>
    <w:rsid w:val="00543EC9"/>
    <w:rsid w:val="00546B58"/>
    <w:rsid w:val="00550B5F"/>
    <w:rsid w:val="00551578"/>
    <w:rsid w:val="00552216"/>
    <w:rsid w:val="00556BA2"/>
    <w:rsid w:val="00560D8E"/>
    <w:rsid w:val="00567B94"/>
    <w:rsid w:val="00571196"/>
    <w:rsid w:val="005721B1"/>
    <w:rsid w:val="005721F9"/>
    <w:rsid w:val="00572411"/>
    <w:rsid w:val="00572A79"/>
    <w:rsid w:val="00573D45"/>
    <w:rsid w:val="005748B4"/>
    <w:rsid w:val="00574AB2"/>
    <w:rsid w:val="0057528A"/>
    <w:rsid w:val="00575963"/>
    <w:rsid w:val="0057775E"/>
    <w:rsid w:val="00580A3D"/>
    <w:rsid w:val="00582ACE"/>
    <w:rsid w:val="0058317A"/>
    <w:rsid w:val="00583C2C"/>
    <w:rsid w:val="00585269"/>
    <w:rsid w:val="0058527B"/>
    <w:rsid w:val="0058551C"/>
    <w:rsid w:val="00585989"/>
    <w:rsid w:val="00585BD0"/>
    <w:rsid w:val="005869C4"/>
    <w:rsid w:val="00590174"/>
    <w:rsid w:val="00593C8C"/>
    <w:rsid w:val="00593E9B"/>
    <w:rsid w:val="00595302"/>
    <w:rsid w:val="00595EB6"/>
    <w:rsid w:val="005969BD"/>
    <w:rsid w:val="00597101"/>
    <w:rsid w:val="00597E67"/>
    <w:rsid w:val="005A11C5"/>
    <w:rsid w:val="005A3131"/>
    <w:rsid w:val="005A35B1"/>
    <w:rsid w:val="005A3E23"/>
    <w:rsid w:val="005A4023"/>
    <w:rsid w:val="005A53F4"/>
    <w:rsid w:val="005A7152"/>
    <w:rsid w:val="005B0214"/>
    <w:rsid w:val="005B17A9"/>
    <w:rsid w:val="005B2914"/>
    <w:rsid w:val="005B35D8"/>
    <w:rsid w:val="005B419E"/>
    <w:rsid w:val="005B431C"/>
    <w:rsid w:val="005B4B18"/>
    <w:rsid w:val="005B548C"/>
    <w:rsid w:val="005B7139"/>
    <w:rsid w:val="005C0E74"/>
    <w:rsid w:val="005C31AB"/>
    <w:rsid w:val="005C4A1C"/>
    <w:rsid w:val="005C6FDA"/>
    <w:rsid w:val="005C7D72"/>
    <w:rsid w:val="005C7DE6"/>
    <w:rsid w:val="005D12A1"/>
    <w:rsid w:val="005D1778"/>
    <w:rsid w:val="005D1D83"/>
    <w:rsid w:val="005D1EE7"/>
    <w:rsid w:val="005D6D8C"/>
    <w:rsid w:val="005D7B77"/>
    <w:rsid w:val="005E0A8A"/>
    <w:rsid w:val="005E0BF0"/>
    <w:rsid w:val="005E1D5C"/>
    <w:rsid w:val="005E32D5"/>
    <w:rsid w:val="005E3816"/>
    <w:rsid w:val="005E4A6F"/>
    <w:rsid w:val="005E6006"/>
    <w:rsid w:val="005E7569"/>
    <w:rsid w:val="005E7CBD"/>
    <w:rsid w:val="005E7D2B"/>
    <w:rsid w:val="005F0785"/>
    <w:rsid w:val="005F50DF"/>
    <w:rsid w:val="005F51F5"/>
    <w:rsid w:val="005F5EDA"/>
    <w:rsid w:val="005F5F05"/>
    <w:rsid w:val="005F7244"/>
    <w:rsid w:val="005F7A50"/>
    <w:rsid w:val="005F7B56"/>
    <w:rsid w:val="0060211A"/>
    <w:rsid w:val="006034A6"/>
    <w:rsid w:val="006071BB"/>
    <w:rsid w:val="00610B93"/>
    <w:rsid w:val="00610CE5"/>
    <w:rsid w:val="00611D44"/>
    <w:rsid w:val="006125A0"/>
    <w:rsid w:val="00613575"/>
    <w:rsid w:val="00614282"/>
    <w:rsid w:val="006171D8"/>
    <w:rsid w:val="006173B4"/>
    <w:rsid w:val="00617E79"/>
    <w:rsid w:val="006219B8"/>
    <w:rsid w:val="00622579"/>
    <w:rsid w:val="00622628"/>
    <w:rsid w:val="00623188"/>
    <w:rsid w:val="00623253"/>
    <w:rsid w:val="0062459B"/>
    <w:rsid w:val="00624655"/>
    <w:rsid w:val="00624731"/>
    <w:rsid w:val="00630ED7"/>
    <w:rsid w:val="00631286"/>
    <w:rsid w:val="00632B6B"/>
    <w:rsid w:val="00632D32"/>
    <w:rsid w:val="0063430E"/>
    <w:rsid w:val="006344C7"/>
    <w:rsid w:val="006349BB"/>
    <w:rsid w:val="0063753B"/>
    <w:rsid w:val="006407C5"/>
    <w:rsid w:val="00641693"/>
    <w:rsid w:val="006440FA"/>
    <w:rsid w:val="00645CE4"/>
    <w:rsid w:val="00645DC6"/>
    <w:rsid w:val="00646390"/>
    <w:rsid w:val="006508B8"/>
    <w:rsid w:val="00650D5B"/>
    <w:rsid w:val="0065786C"/>
    <w:rsid w:val="00660726"/>
    <w:rsid w:val="0066100A"/>
    <w:rsid w:val="00661EEE"/>
    <w:rsid w:val="006623CC"/>
    <w:rsid w:val="006657D3"/>
    <w:rsid w:val="00666A45"/>
    <w:rsid w:val="00670597"/>
    <w:rsid w:val="0067072B"/>
    <w:rsid w:val="00670C06"/>
    <w:rsid w:val="00671F40"/>
    <w:rsid w:val="00671FEF"/>
    <w:rsid w:val="0067271C"/>
    <w:rsid w:val="00672A58"/>
    <w:rsid w:val="00673004"/>
    <w:rsid w:val="00673470"/>
    <w:rsid w:val="006735A2"/>
    <w:rsid w:val="00675C7D"/>
    <w:rsid w:val="00675CBA"/>
    <w:rsid w:val="0067614F"/>
    <w:rsid w:val="006771AA"/>
    <w:rsid w:val="0068038F"/>
    <w:rsid w:val="00681BCC"/>
    <w:rsid w:val="0068531A"/>
    <w:rsid w:val="00687972"/>
    <w:rsid w:val="00690D4F"/>
    <w:rsid w:val="006921E5"/>
    <w:rsid w:val="006934BD"/>
    <w:rsid w:val="00694767"/>
    <w:rsid w:val="00694DFF"/>
    <w:rsid w:val="006953A9"/>
    <w:rsid w:val="00696DCB"/>
    <w:rsid w:val="0069724E"/>
    <w:rsid w:val="006A0073"/>
    <w:rsid w:val="006A094D"/>
    <w:rsid w:val="006A20BA"/>
    <w:rsid w:val="006A26BA"/>
    <w:rsid w:val="006A39F2"/>
    <w:rsid w:val="006A755A"/>
    <w:rsid w:val="006A7D3B"/>
    <w:rsid w:val="006B412C"/>
    <w:rsid w:val="006B6071"/>
    <w:rsid w:val="006B6999"/>
    <w:rsid w:val="006C29CC"/>
    <w:rsid w:val="006C2E3F"/>
    <w:rsid w:val="006C3F13"/>
    <w:rsid w:val="006C461A"/>
    <w:rsid w:val="006C6914"/>
    <w:rsid w:val="006C7A21"/>
    <w:rsid w:val="006C7BBE"/>
    <w:rsid w:val="006C7D2B"/>
    <w:rsid w:val="006D340D"/>
    <w:rsid w:val="006D3E16"/>
    <w:rsid w:val="006D5AA1"/>
    <w:rsid w:val="006D7244"/>
    <w:rsid w:val="006D75FC"/>
    <w:rsid w:val="006E067D"/>
    <w:rsid w:val="006E119F"/>
    <w:rsid w:val="006E1F4D"/>
    <w:rsid w:val="006E23BD"/>
    <w:rsid w:val="006E2669"/>
    <w:rsid w:val="006E7333"/>
    <w:rsid w:val="006F023C"/>
    <w:rsid w:val="006F0EA3"/>
    <w:rsid w:val="006F1EE9"/>
    <w:rsid w:val="006F39C2"/>
    <w:rsid w:val="006F49B4"/>
    <w:rsid w:val="007033F7"/>
    <w:rsid w:val="00705496"/>
    <w:rsid w:val="00706680"/>
    <w:rsid w:val="00706DCF"/>
    <w:rsid w:val="0071404C"/>
    <w:rsid w:val="00715211"/>
    <w:rsid w:val="00717807"/>
    <w:rsid w:val="00721438"/>
    <w:rsid w:val="00722EEA"/>
    <w:rsid w:val="00724A1A"/>
    <w:rsid w:val="00724AB8"/>
    <w:rsid w:val="00724BF2"/>
    <w:rsid w:val="007279EF"/>
    <w:rsid w:val="00731320"/>
    <w:rsid w:val="0073195C"/>
    <w:rsid w:val="00731D05"/>
    <w:rsid w:val="007321D9"/>
    <w:rsid w:val="00732535"/>
    <w:rsid w:val="00732602"/>
    <w:rsid w:val="00733696"/>
    <w:rsid w:val="0073746B"/>
    <w:rsid w:val="00741CA3"/>
    <w:rsid w:val="00741FDD"/>
    <w:rsid w:val="00744C8C"/>
    <w:rsid w:val="0074564A"/>
    <w:rsid w:val="00746F5A"/>
    <w:rsid w:val="00750819"/>
    <w:rsid w:val="007523CD"/>
    <w:rsid w:val="00752841"/>
    <w:rsid w:val="00753453"/>
    <w:rsid w:val="0075433B"/>
    <w:rsid w:val="00754BA3"/>
    <w:rsid w:val="00756DA5"/>
    <w:rsid w:val="00757461"/>
    <w:rsid w:val="007612FD"/>
    <w:rsid w:val="00764949"/>
    <w:rsid w:val="00764A8D"/>
    <w:rsid w:val="00766CD3"/>
    <w:rsid w:val="0076702C"/>
    <w:rsid w:val="00767535"/>
    <w:rsid w:val="0077277E"/>
    <w:rsid w:val="00773042"/>
    <w:rsid w:val="00773F67"/>
    <w:rsid w:val="0077406D"/>
    <w:rsid w:val="007742DB"/>
    <w:rsid w:val="00774847"/>
    <w:rsid w:val="0077490E"/>
    <w:rsid w:val="00775610"/>
    <w:rsid w:val="00776559"/>
    <w:rsid w:val="00785141"/>
    <w:rsid w:val="00785576"/>
    <w:rsid w:val="00786A56"/>
    <w:rsid w:val="00792025"/>
    <w:rsid w:val="007936F4"/>
    <w:rsid w:val="007950DA"/>
    <w:rsid w:val="00795EF9"/>
    <w:rsid w:val="0079646D"/>
    <w:rsid w:val="007A174E"/>
    <w:rsid w:val="007A192E"/>
    <w:rsid w:val="007A3D8F"/>
    <w:rsid w:val="007A3FF2"/>
    <w:rsid w:val="007A58CE"/>
    <w:rsid w:val="007A6ABC"/>
    <w:rsid w:val="007A6E7F"/>
    <w:rsid w:val="007B1FD0"/>
    <w:rsid w:val="007B274C"/>
    <w:rsid w:val="007B39ED"/>
    <w:rsid w:val="007B3A1B"/>
    <w:rsid w:val="007B3BC3"/>
    <w:rsid w:val="007B61EE"/>
    <w:rsid w:val="007B6C26"/>
    <w:rsid w:val="007C531E"/>
    <w:rsid w:val="007C5BAB"/>
    <w:rsid w:val="007C6154"/>
    <w:rsid w:val="007D18CD"/>
    <w:rsid w:val="007D2995"/>
    <w:rsid w:val="007D50E0"/>
    <w:rsid w:val="007D533E"/>
    <w:rsid w:val="007D56D0"/>
    <w:rsid w:val="007D701F"/>
    <w:rsid w:val="007D75F1"/>
    <w:rsid w:val="007D78D1"/>
    <w:rsid w:val="007E0981"/>
    <w:rsid w:val="007E1F67"/>
    <w:rsid w:val="007E2B0B"/>
    <w:rsid w:val="007E3593"/>
    <w:rsid w:val="007E45F5"/>
    <w:rsid w:val="007E496C"/>
    <w:rsid w:val="007E6AA8"/>
    <w:rsid w:val="007E6BDC"/>
    <w:rsid w:val="007E6D78"/>
    <w:rsid w:val="007F1428"/>
    <w:rsid w:val="007F1807"/>
    <w:rsid w:val="007F20A3"/>
    <w:rsid w:val="007F2E03"/>
    <w:rsid w:val="007F324B"/>
    <w:rsid w:val="007F4EC2"/>
    <w:rsid w:val="007F5145"/>
    <w:rsid w:val="007F7B69"/>
    <w:rsid w:val="008040A7"/>
    <w:rsid w:val="008049DE"/>
    <w:rsid w:val="00805A17"/>
    <w:rsid w:val="00805CBE"/>
    <w:rsid w:val="00805D7F"/>
    <w:rsid w:val="00810022"/>
    <w:rsid w:val="00811B72"/>
    <w:rsid w:val="008133D3"/>
    <w:rsid w:val="00813E6B"/>
    <w:rsid w:val="0081447D"/>
    <w:rsid w:val="008147C1"/>
    <w:rsid w:val="00814CA0"/>
    <w:rsid w:val="00815763"/>
    <w:rsid w:val="008158E2"/>
    <w:rsid w:val="00815AB6"/>
    <w:rsid w:val="00817B51"/>
    <w:rsid w:val="00817E40"/>
    <w:rsid w:val="00820B07"/>
    <w:rsid w:val="00821363"/>
    <w:rsid w:val="00822B92"/>
    <w:rsid w:val="008235F6"/>
    <w:rsid w:val="00823A8C"/>
    <w:rsid w:val="008258E4"/>
    <w:rsid w:val="008266DE"/>
    <w:rsid w:val="00826ED9"/>
    <w:rsid w:val="008277D7"/>
    <w:rsid w:val="00831AB2"/>
    <w:rsid w:val="008328A6"/>
    <w:rsid w:val="008332CF"/>
    <w:rsid w:val="008349AA"/>
    <w:rsid w:val="00834AF2"/>
    <w:rsid w:val="00840894"/>
    <w:rsid w:val="00842CD3"/>
    <w:rsid w:val="00843C5E"/>
    <w:rsid w:val="00844DB6"/>
    <w:rsid w:val="00845153"/>
    <w:rsid w:val="00846B78"/>
    <w:rsid w:val="008475F5"/>
    <w:rsid w:val="0085087B"/>
    <w:rsid w:val="00852630"/>
    <w:rsid w:val="00852B62"/>
    <w:rsid w:val="008531A5"/>
    <w:rsid w:val="00853377"/>
    <w:rsid w:val="00854679"/>
    <w:rsid w:val="008548B8"/>
    <w:rsid w:val="0085499B"/>
    <w:rsid w:val="008554A0"/>
    <w:rsid w:val="0085647B"/>
    <w:rsid w:val="0085678C"/>
    <w:rsid w:val="008573DD"/>
    <w:rsid w:val="008612F7"/>
    <w:rsid w:val="00865219"/>
    <w:rsid w:val="00866A1D"/>
    <w:rsid w:val="0087067D"/>
    <w:rsid w:val="00870B4C"/>
    <w:rsid w:val="008717CD"/>
    <w:rsid w:val="008720D6"/>
    <w:rsid w:val="00874456"/>
    <w:rsid w:val="008747D5"/>
    <w:rsid w:val="00875A29"/>
    <w:rsid w:val="00875BAF"/>
    <w:rsid w:val="00876A3C"/>
    <w:rsid w:val="00877D3D"/>
    <w:rsid w:val="0088016C"/>
    <w:rsid w:val="00880CBB"/>
    <w:rsid w:val="00880E23"/>
    <w:rsid w:val="00882242"/>
    <w:rsid w:val="00886808"/>
    <w:rsid w:val="00890160"/>
    <w:rsid w:val="0089065E"/>
    <w:rsid w:val="00890A56"/>
    <w:rsid w:val="00890EED"/>
    <w:rsid w:val="00891242"/>
    <w:rsid w:val="00891ACE"/>
    <w:rsid w:val="00894073"/>
    <w:rsid w:val="00894476"/>
    <w:rsid w:val="008955F3"/>
    <w:rsid w:val="00895DB1"/>
    <w:rsid w:val="00895EA3"/>
    <w:rsid w:val="00896A80"/>
    <w:rsid w:val="008A001D"/>
    <w:rsid w:val="008A0E3F"/>
    <w:rsid w:val="008A5D15"/>
    <w:rsid w:val="008A79FE"/>
    <w:rsid w:val="008A7B84"/>
    <w:rsid w:val="008B0D93"/>
    <w:rsid w:val="008B0E7D"/>
    <w:rsid w:val="008B3704"/>
    <w:rsid w:val="008B391F"/>
    <w:rsid w:val="008B4A8D"/>
    <w:rsid w:val="008B4F23"/>
    <w:rsid w:val="008B512E"/>
    <w:rsid w:val="008B5141"/>
    <w:rsid w:val="008B6356"/>
    <w:rsid w:val="008C0D30"/>
    <w:rsid w:val="008C1D7F"/>
    <w:rsid w:val="008C38CD"/>
    <w:rsid w:val="008C4C07"/>
    <w:rsid w:val="008C63FC"/>
    <w:rsid w:val="008C6E17"/>
    <w:rsid w:val="008C6F27"/>
    <w:rsid w:val="008D0AF0"/>
    <w:rsid w:val="008D1935"/>
    <w:rsid w:val="008D2F23"/>
    <w:rsid w:val="008D5610"/>
    <w:rsid w:val="008D71E3"/>
    <w:rsid w:val="008E1925"/>
    <w:rsid w:val="008E1FF2"/>
    <w:rsid w:val="008E24B6"/>
    <w:rsid w:val="008E7C63"/>
    <w:rsid w:val="008F1AC7"/>
    <w:rsid w:val="008F35D9"/>
    <w:rsid w:val="008F42C5"/>
    <w:rsid w:val="008F7F82"/>
    <w:rsid w:val="0090188A"/>
    <w:rsid w:val="00904AC7"/>
    <w:rsid w:val="00904F0F"/>
    <w:rsid w:val="0090500B"/>
    <w:rsid w:val="00906801"/>
    <w:rsid w:val="00906896"/>
    <w:rsid w:val="00906FA8"/>
    <w:rsid w:val="00906FE7"/>
    <w:rsid w:val="00907621"/>
    <w:rsid w:val="00914732"/>
    <w:rsid w:val="00915B6D"/>
    <w:rsid w:val="00917BBE"/>
    <w:rsid w:val="009207C8"/>
    <w:rsid w:val="00920EFA"/>
    <w:rsid w:val="009232AC"/>
    <w:rsid w:val="00923B5D"/>
    <w:rsid w:val="00924FF8"/>
    <w:rsid w:val="00925B7D"/>
    <w:rsid w:val="009269DD"/>
    <w:rsid w:val="00930E4D"/>
    <w:rsid w:val="00931AC6"/>
    <w:rsid w:val="009326DE"/>
    <w:rsid w:val="00933716"/>
    <w:rsid w:val="0093525A"/>
    <w:rsid w:val="00935CC8"/>
    <w:rsid w:val="00940F78"/>
    <w:rsid w:val="009428AA"/>
    <w:rsid w:val="00943778"/>
    <w:rsid w:val="00945877"/>
    <w:rsid w:val="009509B2"/>
    <w:rsid w:val="00950ABB"/>
    <w:rsid w:val="00951739"/>
    <w:rsid w:val="00952870"/>
    <w:rsid w:val="00953EC7"/>
    <w:rsid w:val="009543D9"/>
    <w:rsid w:val="0095727C"/>
    <w:rsid w:val="00961B25"/>
    <w:rsid w:val="0096286E"/>
    <w:rsid w:val="0096320E"/>
    <w:rsid w:val="00963DAF"/>
    <w:rsid w:val="009654D1"/>
    <w:rsid w:val="0096561E"/>
    <w:rsid w:val="009672A2"/>
    <w:rsid w:val="00977305"/>
    <w:rsid w:val="009808D3"/>
    <w:rsid w:val="00981ECE"/>
    <w:rsid w:val="00982AD8"/>
    <w:rsid w:val="009835FB"/>
    <w:rsid w:val="00984015"/>
    <w:rsid w:val="00985579"/>
    <w:rsid w:val="00990CCB"/>
    <w:rsid w:val="00994156"/>
    <w:rsid w:val="00995984"/>
    <w:rsid w:val="00995B0C"/>
    <w:rsid w:val="009A338E"/>
    <w:rsid w:val="009A4E14"/>
    <w:rsid w:val="009A5ECF"/>
    <w:rsid w:val="009A70ED"/>
    <w:rsid w:val="009A78A2"/>
    <w:rsid w:val="009A7D55"/>
    <w:rsid w:val="009B13CD"/>
    <w:rsid w:val="009B1FDC"/>
    <w:rsid w:val="009B57E6"/>
    <w:rsid w:val="009B67A6"/>
    <w:rsid w:val="009B7375"/>
    <w:rsid w:val="009B7A8B"/>
    <w:rsid w:val="009C051B"/>
    <w:rsid w:val="009C05C6"/>
    <w:rsid w:val="009C156D"/>
    <w:rsid w:val="009C1EFE"/>
    <w:rsid w:val="009C3DB9"/>
    <w:rsid w:val="009D059E"/>
    <w:rsid w:val="009D0ADC"/>
    <w:rsid w:val="009D0D2C"/>
    <w:rsid w:val="009D16ED"/>
    <w:rsid w:val="009D4C24"/>
    <w:rsid w:val="009D586B"/>
    <w:rsid w:val="009D5D0C"/>
    <w:rsid w:val="009D67BC"/>
    <w:rsid w:val="009E1DDC"/>
    <w:rsid w:val="009E42D0"/>
    <w:rsid w:val="009E7717"/>
    <w:rsid w:val="009F08B3"/>
    <w:rsid w:val="009F08B7"/>
    <w:rsid w:val="009F160F"/>
    <w:rsid w:val="009F263F"/>
    <w:rsid w:val="009F5042"/>
    <w:rsid w:val="009F7C02"/>
    <w:rsid w:val="00A01161"/>
    <w:rsid w:val="00A011F2"/>
    <w:rsid w:val="00A01C0C"/>
    <w:rsid w:val="00A03F81"/>
    <w:rsid w:val="00A044E9"/>
    <w:rsid w:val="00A05565"/>
    <w:rsid w:val="00A0779D"/>
    <w:rsid w:val="00A079BB"/>
    <w:rsid w:val="00A10AA5"/>
    <w:rsid w:val="00A11974"/>
    <w:rsid w:val="00A12A6A"/>
    <w:rsid w:val="00A14365"/>
    <w:rsid w:val="00A2027E"/>
    <w:rsid w:val="00A20D20"/>
    <w:rsid w:val="00A211E8"/>
    <w:rsid w:val="00A21D2B"/>
    <w:rsid w:val="00A21F2B"/>
    <w:rsid w:val="00A22856"/>
    <w:rsid w:val="00A237EF"/>
    <w:rsid w:val="00A2608C"/>
    <w:rsid w:val="00A2636A"/>
    <w:rsid w:val="00A2641B"/>
    <w:rsid w:val="00A264A8"/>
    <w:rsid w:val="00A27E61"/>
    <w:rsid w:val="00A30C52"/>
    <w:rsid w:val="00A31736"/>
    <w:rsid w:val="00A335C8"/>
    <w:rsid w:val="00A34C89"/>
    <w:rsid w:val="00A355AE"/>
    <w:rsid w:val="00A359A7"/>
    <w:rsid w:val="00A368FD"/>
    <w:rsid w:val="00A377BD"/>
    <w:rsid w:val="00A40698"/>
    <w:rsid w:val="00A415E1"/>
    <w:rsid w:val="00A41B6D"/>
    <w:rsid w:val="00A41D8D"/>
    <w:rsid w:val="00A44031"/>
    <w:rsid w:val="00A4507C"/>
    <w:rsid w:val="00A45DEB"/>
    <w:rsid w:val="00A45FBB"/>
    <w:rsid w:val="00A4763E"/>
    <w:rsid w:val="00A501BE"/>
    <w:rsid w:val="00A50667"/>
    <w:rsid w:val="00A51B14"/>
    <w:rsid w:val="00A61145"/>
    <w:rsid w:val="00A61326"/>
    <w:rsid w:val="00A63018"/>
    <w:rsid w:val="00A64F60"/>
    <w:rsid w:val="00A716BD"/>
    <w:rsid w:val="00A72804"/>
    <w:rsid w:val="00A73820"/>
    <w:rsid w:val="00A73DA8"/>
    <w:rsid w:val="00A74520"/>
    <w:rsid w:val="00A83A98"/>
    <w:rsid w:val="00A84063"/>
    <w:rsid w:val="00A86495"/>
    <w:rsid w:val="00A870CF"/>
    <w:rsid w:val="00A8784D"/>
    <w:rsid w:val="00A90239"/>
    <w:rsid w:val="00A90371"/>
    <w:rsid w:val="00A9163D"/>
    <w:rsid w:val="00A92993"/>
    <w:rsid w:val="00A92E5D"/>
    <w:rsid w:val="00A944A4"/>
    <w:rsid w:val="00A96FA7"/>
    <w:rsid w:val="00AA3322"/>
    <w:rsid w:val="00AA4082"/>
    <w:rsid w:val="00AA529D"/>
    <w:rsid w:val="00AA5A6A"/>
    <w:rsid w:val="00AA5C01"/>
    <w:rsid w:val="00AA694B"/>
    <w:rsid w:val="00AA73DF"/>
    <w:rsid w:val="00AB4632"/>
    <w:rsid w:val="00AB61A0"/>
    <w:rsid w:val="00AC0648"/>
    <w:rsid w:val="00AC0EDE"/>
    <w:rsid w:val="00AC112A"/>
    <w:rsid w:val="00AC175E"/>
    <w:rsid w:val="00AC3E4F"/>
    <w:rsid w:val="00AC418A"/>
    <w:rsid w:val="00AC512C"/>
    <w:rsid w:val="00AC7238"/>
    <w:rsid w:val="00AC7740"/>
    <w:rsid w:val="00AD0BD9"/>
    <w:rsid w:val="00AD0D13"/>
    <w:rsid w:val="00AD5D2F"/>
    <w:rsid w:val="00AD7B5C"/>
    <w:rsid w:val="00AE04B2"/>
    <w:rsid w:val="00AE055B"/>
    <w:rsid w:val="00AE0919"/>
    <w:rsid w:val="00AE16C7"/>
    <w:rsid w:val="00AE261A"/>
    <w:rsid w:val="00AE3EC2"/>
    <w:rsid w:val="00AE434D"/>
    <w:rsid w:val="00AE4491"/>
    <w:rsid w:val="00AE47E3"/>
    <w:rsid w:val="00AE4B04"/>
    <w:rsid w:val="00AE52D8"/>
    <w:rsid w:val="00AE72E9"/>
    <w:rsid w:val="00AF0493"/>
    <w:rsid w:val="00AF10DB"/>
    <w:rsid w:val="00AF1134"/>
    <w:rsid w:val="00AF153D"/>
    <w:rsid w:val="00AF1AA4"/>
    <w:rsid w:val="00AF325A"/>
    <w:rsid w:val="00AF45BB"/>
    <w:rsid w:val="00AF5257"/>
    <w:rsid w:val="00AF5AAF"/>
    <w:rsid w:val="00B00BF3"/>
    <w:rsid w:val="00B00C8A"/>
    <w:rsid w:val="00B01F48"/>
    <w:rsid w:val="00B01FD4"/>
    <w:rsid w:val="00B066CE"/>
    <w:rsid w:val="00B06C66"/>
    <w:rsid w:val="00B07696"/>
    <w:rsid w:val="00B101CC"/>
    <w:rsid w:val="00B1042A"/>
    <w:rsid w:val="00B106AD"/>
    <w:rsid w:val="00B11984"/>
    <w:rsid w:val="00B12232"/>
    <w:rsid w:val="00B12F86"/>
    <w:rsid w:val="00B13883"/>
    <w:rsid w:val="00B15083"/>
    <w:rsid w:val="00B158BC"/>
    <w:rsid w:val="00B17799"/>
    <w:rsid w:val="00B1794B"/>
    <w:rsid w:val="00B22298"/>
    <w:rsid w:val="00B234C1"/>
    <w:rsid w:val="00B25F3F"/>
    <w:rsid w:val="00B25F4F"/>
    <w:rsid w:val="00B27917"/>
    <w:rsid w:val="00B319AE"/>
    <w:rsid w:val="00B33EC5"/>
    <w:rsid w:val="00B34BD8"/>
    <w:rsid w:val="00B35368"/>
    <w:rsid w:val="00B35D78"/>
    <w:rsid w:val="00B36CF6"/>
    <w:rsid w:val="00B37E4E"/>
    <w:rsid w:val="00B42023"/>
    <w:rsid w:val="00B42BE2"/>
    <w:rsid w:val="00B45752"/>
    <w:rsid w:val="00B46F67"/>
    <w:rsid w:val="00B4709B"/>
    <w:rsid w:val="00B47E82"/>
    <w:rsid w:val="00B50516"/>
    <w:rsid w:val="00B51263"/>
    <w:rsid w:val="00B53AB8"/>
    <w:rsid w:val="00B54253"/>
    <w:rsid w:val="00B565BF"/>
    <w:rsid w:val="00B570F8"/>
    <w:rsid w:val="00B574AB"/>
    <w:rsid w:val="00B61493"/>
    <w:rsid w:val="00B62402"/>
    <w:rsid w:val="00B62C62"/>
    <w:rsid w:val="00B643BC"/>
    <w:rsid w:val="00B645A2"/>
    <w:rsid w:val="00B660E1"/>
    <w:rsid w:val="00B671A8"/>
    <w:rsid w:val="00B67463"/>
    <w:rsid w:val="00B7485E"/>
    <w:rsid w:val="00B74C61"/>
    <w:rsid w:val="00B76F95"/>
    <w:rsid w:val="00B84F6B"/>
    <w:rsid w:val="00B851D9"/>
    <w:rsid w:val="00B85D63"/>
    <w:rsid w:val="00B86785"/>
    <w:rsid w:val="00B8771E"/>
    <w:rsid w:val="00B9034C"/>
    <w:rsid w:val="00B93246"/>
    <w:rsid w:val="00B932BE"/>
    <w:rsid w:val="00B9466C"/>
    <w:rsid w:val="00B96912"/>
    <w:rsid w:val="00B96D0E"/>
    <w:rsid w:val="00B96D40"/>
    <w:rsid w:val="00B97658"/>
    <w:rsid w:val="00B97689"/>
    <w:rsid w:val="00BA0290"/>
    <w:rsid w:val="00BA060F"/>
    <w:rsid w:val="00BA0703"/>
    <w:rsid w:val="00BA0DEA"/>
    <w:rsid w:val="00BA13F9"/>
    <w:rsid w:val="00BA1CBB"/>
    <w:rsid w:val="00BA29D0"/>
    <w:rsid w:val="00BA6354"/>
    <w:rsid w:val="00BA69EA"/>
    <w:rsid w:val="00BA7A1B"/>
    <w:rsid w:val="00BB1646"/>
    <w:rsid w:val="00BB16C6"/>
    <w:rsid w:val="00BB1935"/>
    <w:rsid w:val="00BB2B2F"/>
    <w:rsid w:val="00BB51C3"/>
    <w:rsid w:val="00BB7C19"/>
    <w:rsid w:val="00BB7DA8"/>
    <w:rsid w:val="00BC094B"/>
    <w:rsid w:val="00BC0B6F"/>
    <w:rsid w:val="00BC18E5"/>
    <w:rsid w:val="00BC686E"/>
    <w:rsid w:val="00BC6905"/>
    <w:rsid w:val="00BC7A55"/>
    <w:rsid w:val="00BD285E"/>
    <w:rsid w:val="00BD2B86"/>
    <w:rsid w:val="00BD347A"/>
    <w:rsid w:val="00BD3B8E"/>
    <w:rsid w:val="00BD46A5"/>
    <w:rsid w:val="00BD6A09"/>
    <w:rsid w:val="00BE068C"/>
    <w:rsid w:val="00BE5EBC"/>
    <w:rsid w:val="00BF0A98"/>
    <w:rsid w:val="00BF2A82"/>
    <w:rsid w:val="00BF2E37"/>
    <w:rsid w:val="00BF4111"/>
    <w:rsid w:val="00BF4214"/>
    <w:rsid w:val="00BF4930"/>
    <w:rsid w:val="00BF5496"/>
    <w:rsid w:val="00BF572A"/>
    <w:rsid w:val="00BF5B57"/>
    <w:rsid w:val="00BF6A9B"/>
    <w:rsid w:val="00C0071F"/>
    <w:rsid w:val="00C02023"/>
    <w:rsid w:val="00C04FBE"/>
    <w:rsid w:val="00C05E02"/>
    <w:rsid w:val="00C07D53"/>
    <w:rsid w:val="00C10E5E"/>
    <w:rsid w:val="00C115BD"/>
    <w:rsid w:val="00C12039"/>
    <w:rsid w:val="00C12569"/>
    <w:rsid w:val="00C12BBD"/>
    <w:rsid w:val="00C13D19"/>
    <w:rsid w:val="00C144DC"/>
    <w:rsid w:val="00C16671"/>
    <w:rsid w:val="00C17173"/>
    <w:rsid w:val="00C171BB"/>
    <w:rsid w:val="00C17B29"/>
    <w:rsid w:val="00C22FE1"/>
    <w:rsid w:val="00C2340D"/>
    <w:rsid w:val="00C23E67"/>
    <w:rsid w:val="00C245CB"/>
    <w:rsid w:val="00C26CF7"/>
    <w:rsid w:val="00C31A84"/>
    <w:rsid w:val="00C34514"/>
    <w:rsid w:val="00C42E05"/>
    <w:rsid w:val="00C42E4E"/>
    <w:rsid w:val="00C43B31"/>
    <w:rsid w:val="00C44DF9"/>
    <w:rsid w:val="00C46598"/>
    <w:rsid w:val="00C5281A"/>
    <w:rsid w:val="00C5367D"/>
    <w:rsid w:val="00C542DF"/>
    <w:rsid w:val="00C548F0"/>
    <w:rsid w:val="00C54A2A"/>
    <w:rsid w:val="00C6178F"/>
    <w:rsid w:val="00C61F55"/>
    <w:rsid w:val="00C62CB8"/>
    <w:rsid w:val="00C62F87"/>
    <w:rsid w:val="00C63E74"/>
    <w:rsid w:val="00C63ED1"/>
    <w:rsid w:val="00C67399"/>
    <w:rsid w:val="00C7392E"/>
    <w:rsid w:val="00C7508B"/>
    <w:rsid w:val="00C75BC7"/>
    <w:rsid w:val="00C76A12"/>
    <w:rsid w:val="00C76B93"/>
    <w:rsid w:val="00C813E7"/>
    <w:rsid w:val="00C82822"/>
    <w:rsid w:val="00C82BFA"/>
    <w:rsid w:val="00C84640"/>
    <w:rsid w:val="00C853DA"/>
    <w:rsid w:val="00C860C1"/>
    <w:rsid w:val="00C86747"/>
    <w:rsid w:val="00C91D5D"/>
    <w:rsid w:val="00C93510"/>
    <w:rsid w:val="00C95E20"/>
    <w:rsid w:val="00C962BB"/>
    <w:rsid w:val="00CA3962"/>
    <w:rsid w:val="00CA493B"/>
    <w:rsid w:val="00CA5CC2"/>
    <w:rsid w:val="00CA661C"/>
    <w:rsid w:val="00CA720E"/>
    <w:rsid w:val="00CA7355"/>
    <w:rsid w:val="00CB1796"/>
    <w:rsid w:val="00CB5004"/>
    <w:rsid w:val="00CB510D"/>
    <w:rsid w:val="00CB5933"/>
    <w:rsid w:val="00CB6930"/>
    <w:rsid w:val="00CB74B4"/>
    <w:rsid w:val="00CB7FE2"/>
    <w:rsid w:val="00CC231C"/>
    <w:rsid w:val="00CC303C"/>
    <w:rsid w:val="00CC5E50"/>
    <w:rsid w:val="00CC6DE5"/>
    <w:rsid w:val="00CC7ACA"/>
    <w:rsid w:val="00CD29D5"/>
    <w:rsid w:val="00CD56D7"/>
    <w:rsid w:val="00CD6BA0"/>
    <w:rsid w:val="00CD733F"/>
    <w:rsid w:val="00CD7A9D"/>
    <w:rsid w:val="00CE0714"/>
    <w:rsid w:val="00CE0F97"/>
    <w:rsid w:val="00CE2E70"/>
    <w:rsid w:val="00CE4D22"/>
    <w:rsid w:val="00CE555E"/>
    <w:rsid w:val="00CE6B9A"/>
    <w:rsid w:val="00CE76C2"/>
    <w:rsid w:val="00CF0BA9"/>
    <w:rsid w:val="00CF2395"/>
    <w:rsid w:val="00CF3D3F"/>
    <w:rsid w:val="00CF65EF"/>
    <w:rsid w:val="00CF7AA7"/>
    <w:rsid w:val="00D043C3"/>
    <w:rsid w:val="00D04DA3"/>
    <w:rsid w:val="00D05507"/>
    <w:rsid w:val="00D06E87"/>
    <w:rsid w:val="00D07833"/>
    <w:rsid w:val="00D11408"/>
    <w:rsid w:val="00D13FFC"/>
    <w:rsid w:val="00D14F5B"/>
    <w:rsid w:val="00D17469"/>
    <w:rsid w:val="00D17EB5"/>
    <w:rsid w:val="00D17F89"/>
    <w:rsid w:val="00D219CE"/>
    <w:rsid w:val="00D22E0B"/>
    <w:rsid w:val="00D24D44"/>
    <w:rsid w:val="00D251E2"/>
    <w:rsid w:val="00D27D74"/>
    <w:rsid w:val="00D30168"/>
    <w:rsid w:val="00D32FEC"/>
    <w:rsid w:val="00D33367"/>
    <w:rsid w:val="00D33F89"/>
    <w:rsid w:val="00D34F4B"/>
    <w:rsid w:val="00D35092"/>
    <w:rsid w:val="00D358F8"/>
    <w:rsid w:val="00D40749"/>
    <w:rsid w:val="00D4252A"/>
    <w:rsid w:val="00D43431"/>
    <w:rsid w:val="00D442CC"/>
    <w:rsid w:val="00D450DD"/>
    <w:rsid w:val="00D4695E"/>
    <w:rsid w:val="00D46B6A"/>
    <w:rsid w:val="00D475EF"/>
    <w:rsid w:val="00D509DF"/>
    <w:rsid w:val="00D50EF8"/>
    <w:rsid w:val="00D530FA"/>
    <w:rsid w:val="00D53114"/>
    <w:rsid w:val="00D53D74"/>
    <w:rsid w:val="00D544F6"/>
    <w:rsid w:val="00D55C9C"/>
    <w:rsid w:val="00D57B98"/>
    <w:rsid w:val="00D623E8"/>
    <w:rsid w:val="00D625A3"/>
    <w:rsid w:val="00D6513C"/>
    <w:rsid w:val="00D677DB"/>
    <w:rsid w:val="00D6786C"/>
    <w:rsid w:val="00D71779"/>
    <w:rsid w:val="00D71C18"/>
    <w:rsid w:val="00D71CDD"/>
    <w:rsid w:val="00D74732"/>
    <w:rsid w:val="00D750EB"/>
    <w:rsid w:val="00D75A29"/>
    <w:rsid w:val="00D75F91"/>
    <w:rsid w:val="00D762F4"/>
    <w:rsid w:val="00D77C03"/>
    <w:rsid w:val="00D77CED"/>
    <w:rsid w:val="00D77E0D"/>
    <w:rsid w:val="00D80C83"/>
    <w:rsid w:val="00D811AE"/>
    <w:rsid w:val="00D84CC4"/>
    <w:rsid w:val="00D84E61"/>
    <w:rsid w:val="00D86053"/>
    <w:rsid w:val="00D8776B"/>
    <w:rsid w:val="00D91B2E"/>
    <w:rsid w:val="00D9472C"/>
    <w:rsid w:val="00D960FB"/>
    <w:rsid w:val="00D96DCF"/>
    <w:rsid w:val="00DA0BBB"/>
    <w:rsid w:val="00DA26EB"/>
    <w:rsid w:val="00DA3044"/>
    <w:rsid w:val="00DA4535"/>
    <w:rsid w:val="00DA4D7F"/>
    <w:rsid w:val="00DA62E4"/>
    <w:rsid w:val="00DA6582"/>
    <w:rsid w:val="00DA684D"/>
    <w:rsid w:val="00DB09FE"/>
    <w:rsid w:val="00DB1642"/>
    <w:rsid w:val="00DB2DFE"/>
    <w:rsid w:val="00DB5371"/>
    <w:rsid w:val="00DB5DCC"/>
    <w:rsid w:val="00DB6A0E"/>
    <w:rsid w:val="00DC1654"/>
    <w:rsid w:val="00DC357F"/>
    <w:rsid w:val="00DC3EAD"/>
    <w:rsid w:val="00DD2032"/>
    <w:rsid w:val="00DD4E77"/>
    <w:rsid w:val="00DD506C"/>
    <w:rsid w:val="00DE1174"/>
    <w:rsid w:val="00DE13EE"/>
    <w:rsid w:val="00DE1772"/>
    <w:rsid w:val="00DE2FB9"/>
    <w:rsid w:val="00DE3062"/>
    <w:rsid w:val="00DE3E92"/>
    <w:rsid w:val="00DF0DE5"/>
    <w:rsid w:val="00DF1085"/>
    <w:rsid w:val="00DF1895"/>
    <w:rsid w:val="00DF4162"/>
    <w:rsid w:val="00DF7FE1"/>
    <w:rsid w:val="00E01889"/>
    <w:rsid w:val="00E01C72"/>
    <w:rsid w:val="00E01DD9"/>
    <w:rsid w:val="00E024B6"/>
    <w:rsid w:val="00E0353C"/>
    <w:rsid w:val="00E03C2D"/>
    <w:rsid w:val="00E06D65"/>
    <w:rsid w:val="00E103B8"/>
    <w:rsid w:val="00E13870"/>
    <w:rsid w:val="00E150B7"/>
    <w:rsid w:val="00E16F2A"/>
    <w:rsid w:val="00E172FF"/>
    <w:rsid w:val="00E17795"/>
    <w:rsid w:val="00E17865"/>
    <w:rsid w:val="00E20632"/>
    <w:rsid w:val="00E20F3A"/>
    <w:rsid w:val="00E210DA"/>
    <w:rsid w:val="00E2360A"/>
    <w:rsid w:val="00E24DE1"/>
    <w:rsid w:val="00E25F55"/>
    <w:rsid w:val="00E3058A"/>
    <w:rsid w:val="00E31A37"/>
    <w:rsid w:val="00E32122"/>
    <w:rsid w:val="00E33047"/>
    <w:rsid w:val="00E332C7"/>
    <w:rsid w:val="00E33624"/>
    <w:rsid w:val="00E35B26"/>
    <w:rsid w:val="00E36B1D"/>
    <w:rsid w:val="00E40C30"/>
    <w:rsid w:val="00E42C91"/>
    <w:rsid w:val="00E44181"/>
    <w:rsid w:val="00E44EB9"/>
    <w:rsid w:val="00E44F58"/>
    <w:rsid w:val="00E4637D"/>
    <w:rsid w:val="00E46469"/>
    <w:rsid w:val="00E515D3"/>
    <w:rsid w:val="00E5303F"/>
    <w:rsid w:val="00E53D3C"/>
    <w:rsid w:val="00E56BD8"/>
    <w:rsid w:val="00E56EF2"/>
    <w:rsid w:val="00E57D54"/>
    <w:rsid w:val="00E60B8C"/>
    <w:rsid w:val="00E62521"/>
    <w:rsid w:val="00E6287A"/>
    <w:rsid w:val="00E62A1B"/>
    <w:rsid w:val="00E63B15"/>
    <w:rsid w:val="00E64EF6"/>
    <w:rsid w:val="00E660B7"/>
    <w:rsid w:val="00E6737E"/>
    <w:rsid w:val="00E67760"/>
    <w:rsid w:val="00E67C6C"/>
    <w:rsid w:val="00E70460"/>
    <w:rsid w:val="00E706D7"/>
    <w:rsid w:val="00E7265F"/>
    <w:rsid w:val="00E76603"/>
    <w:rsid w:val="00E76996"/>
    <w:rsid w:val="00E77476"/>
    <w:rsid w:val="00E77633"/>
    <w:rsid w:val="00E77A57"/>
    <w:rsid w:val="00E801B3"/>
    <w:rsid w:val="00E80800"/>
    <w:rsid w:val="00E80F0F"/>
    <w:rsid w:val="00E81778"/>
    <w:rsid w:val="00E82B40"/>
    <w:rsid w:val="00E84CCC"/>
    <w:rsid w:val="00E90196"/>
    <w:rsid w:val="00E91215"/>
    <w:rsid w:val="00E91A9E"/>
    <w:rsid w:val="00E91E1F"/>
    <w:rsid w:val="00E92C87"/>
    <w:rsid w:val="00E93CC1"/>
    <w:rsid w:val="00E940C9"/>
    <w:rsid w:val="00E94485"/>
    <w:rsid w:val="00E97169"/>
    <w:rsid w:val="00E97F98"/>
    <w:rsid w:val="00EA2382"/>
    <w:rsid w:val="00EA3E99"/>
    <w:rsid w:val="00EB0949"/>
    <w:rsid w:val="00EB2712"/>
    <w:rsid w:val="00EB2A74"/>
    <w:rsid w:val="00EB30C7"/>
    <w:rsid w:val="00EB4DB1"/>
    <w:rsid w:val="00EB5171"/>
    <w:rsid w:val="00EB5AA8"/>
    <w:rsid w:val="00EB639B"/>
    <w:rsid w:val="00EB6475"/>
    <w:rsid w:val="00EB6ADF"/>
    <w:rsid w:val="00EB7C18"/>
    <w:rsid w:val="00EC0E4A"/>
    <w:rsid w:val="00EC3C11"/>
    <w:rsid w:val="00EC47E6"/>
    <w:rsid w:val="00EC63B7"/>
    <w:rsid w:val="00EC6A77"/>
    <w:rsid w:val="00EC6DDD"/>
    <w:rsid w:val="00ED10C7"/>
    <w:rsid w:val="00ED22E5"/>
    <w:rsid w:val="00ED33D3"/>
    <w:rsid w:val="00ED3DE1"/>
    <w:rsid w:val="00ED4F4D"/>
    <w:rsid w:val="00ED4F91"/>
    <w:rsid w:val="00ED501B"/>
    <w:rsid w:val="00EE03AC"/>
    <w:rsid w:val="00EE5B06"/>
    <w:rsid w:val="00EE71BF"/>
    <w:rsid w:val="00EF09BB"/>
    <w:rsid w:val="00EF1C59"/>
    <w:rsid w:val="00EF2600"/>
    <w:rsid w:val="00EF296D"/>
    <w:rsid w:val="00EF335F"/>
    <w:rsid w:val="00EF39E2"/>
    <w:rsid w:val="00EF53EB"/>
    <w:rsid w:val="00EF634D"/>
    <w:rsid w:val="00EF6AEB"/>
    <w:rsid w:val="00F010B6"/>
    <w:rsid w:val="00F01EF8"/>
    <w:rsid w:val="00F0286A"/>
    <w:rsid w:val="00F03008"/>
    <w:rsid w:val="00F04C4E"/>
    <w:rsid w:val="00F04E6E"/>
    <w:rsid w:val="00F06892"/>
    <w:rsid w:val="00F100AC"/>
    <w:rsid w:val="00F100CA"/>
    <w:rsid w:val="00F10EC8"/>
    <w:rsid w:val="00F11B8C"/>
    <w:rsid w:val="00F13411"/>
    <w:rsid w:val="00F147F9"/>
    <w:rsid w:val="00F14C65"/>
    <w:rsid w:val="00F1719A"/>
    <w:rsid w:val="00F171D7"/>
    <w:rsid w:val="00F17958"/>
    <w:rsid w:val="00F20414"/>
    <w:rsid w:val="00F204A7"/>
    <w:rsid w:val="00F23B94"/>
    <w:rsid w:val="00F247A7"/>
    <w:rsid w:val="00F248FF"/>
    <w:rsid w:val="00F252B1"/>
    <w:rsid w:val="00F26309"/>
    <w:rsid w:val="00F26BF4"/>
    <w:rsid w:val="00F26EC4"/>
    <w:rsid w:val="00F26FD6"/>
    <w:rsid w:val="00F27597"/>
    <w:rsid w:val="00F3079B"/>
    <w:rsid w:val="00F32D42"/>
    <w:rsid w:val="00F331DE"/>
    <w:rsid w:val="00F33B31"/>
    <w:rsid w:val="00F34326"/>
    <w:rsid w:val="00F34908"/>
    <w:rsid w:val="00F367FA"/>
    <w:rsid w:val="00F379B9"/>
    <w:rsid w:val="00F40262"/>
    <w:rsid w:val="00F423E8"/>
    <w:rsid w:val="00F4251F"/>
    <w:rsid w:val="00F42CF6"/>
    <w:rsid w:val="00F459F1"/>
    <w:rsid w:val="00F507C0"/>
    <w:rsid w:val="00F5133B"/>
    <w:rsid w:val="00F51370"/>
    <w:rsid w:val="00F51E3B"/>
    <w:rsid w:val="00F5459E"/>
    <w:rsid w:val="00F55186"/>
    <w:rsid w:val="00F55680"/>
    <w:rsid w:val="00F56E69"/>
    <w:rsid w:val="00F5749B"/>
    <w:rsid w:val="00F64387"/>
    <w:rsid w:val="00F647BE"/>
    <w:rsid w:val="00F66355"/>
    <w:rsid w:val="00F668D4"/>
    <w:rsid w:val="00F67130"/>
    <w:rsid w:val="00F701AC"/>
    <w:rsid w:val="00F71861"/>
    <w:rsid w:val="00F739CA"/>
    <w:rsid w:val="00F749EF"/>
    <w:rsid w:val="00F74A6B"/>
    <w:rsid w:val="00F777AC"/>
    <w:rsid w:val="00F8127B"/>
    <w:rsid w:val="00F827CA"/>
    <w:rsid w:val="00F864E1"/>
    <w:rsid w:val="00F8688D"/>
    <w:rsid w:val="00F8708A"/>
    <w:rsid w:val="00F8728F"/>
    <w:rsid w:val="00F87822"/>
    <w:rsid w:val="00F91F40"/>
    <w:rsid w:val="00F946B3"/>
    <w:rsid w:val="00F97C3C"/>
    <w:rsid w:val="00FA0E0B"/>
    <w:rsid w:val="00FA1F1E"/>
    <w:rsid w:val="00FA2739"/>
    <w:rsid w:val="00FA488F"/>
    <w:rsid w:val="00FA4CD7"/>
    <w:rsid w:val="00FA679B"/>
    <w:rsid w:val="00FA76F4"/>
    <w:rsid w:val="00FA7EE3"/>
    <w:rsid w:val="00FB07AF"/>
    <w:rsid w:val="00FB0D25"/>
    <w:rsid w:val="00FB19B5"/>
    <w:rsid w:val="00FB2C8B"/>
    <w:rsid w:val="00FB33A6"/>
    <w:rsid w:val="00FB5198"/>
    <w:rsid w:val="00FB6A4E"/>
    <w:rsid w:val="00FB6D5F"/>
    <w:rsid w:val="00FB6DA0"/>
    <w:rsid w:val="00FB7143"/>
    <w:rsid w:val="00FC7348"/>
    <w:rsid w:val="00FC7B8D"/>
    <w:rsid w:val="00FD1276"/>
    <w:rsid w:val="00FD127E"/>
    <w:rsid w:val="00FD418D"/>
    <w:rsid w:val="00FD532B"/>
    <w:rsid w:val="00FD6989"/>
    <w:rsid w:val="00FE0928"/>
    <w:rsid w:val="00FE0A0A"/>
    <w:rsid w:val="00FE1AB7"/>
    <w:rsid w:val="00FE43CC"/>
    <w:rsid w:val="00FE4ED7"/>
    <w:rsid w:val="00FE5251"/>
    <w:rsid w:val="00FE53E8"/>
    <w:rsid w:val="00FE6FB3"/>
    <w:rsid w:val="00FF1112"/>
    <w:rsid w:val="00FF374E"/>
    <w:rsid w:val="00FF7B6B"/>
    <w:rsid w:val="01B8E90C"/>
    <w:rsid w:val="043CE28A"/>
    <w:rsid w:val="0533FE89"/>
    <w:rsid w:val="079F6C31"/>
    <w:rsid w:val="083F200E"/>
    <w:rsid w:val="0AF03397"/>
    <w:rsid w:val="0B9C99A1"/>
    <w:rsid w:val="10356796"/>
    <w:rsid w:val="1441F041"/>
    <w:rsid w:val="176EFE70"/>
    <w:rsid w:val="18EDD3EA"/>
    <w:rsid w:val="1C796CB6"/>
    <w:rsid w:val="2052B072"/>
    <w:rsid w:val="21D86958"/>
    <w:rsid w:val="25D8C154"/>
    <w:rsid w:val="2664F4C1"/>
    <w:rsid w:val="2A7C213C"/>
    <w:rsid w:val="2B4EAF8E"/>
    <w:rsid w:val="2D184494"/>
    <w:rsid w:val="32244F03"/>
    <w:rsid w:val="326B3E45"/>
    <w:rsid w:val="32CDE296"/>
    <w:rsid w:val="38FD9A6C"/>
    <w:rsid w:val="3DFC328F"/>
    <w:rsid w:val="4145AE19"/>
    <w:rsid w:val="43DE7C44"/>
    <w:rsid w:val="47ADAF91"/>
    <w:rsid w:val="47BB9235"/>
    <w:rsid w:val="49C558E8"/>
    <w:rsid w:val="4FB49D11"/>
    <w:rsid w:val="5123A6C4"/>
    <w:rsid w:val="51679570"/>
    <w:rsid w:val="51DC3CCF"/>
    <w:rsid w:val="51E4EAB4"/>
    <w:rsid w:val="5573F241"/>
    <w:rsid w:val="5604A8F6"/>
    <w:rsid w:val="57CE10E6"/>
    <w:rsid w:val="59DBB20D"/>
    <w:rsid w:val="5CD07C77"/>
    <w:rsid w:val="5E971EB5"/>
    <w:rsid w:val="5FF58D25"/>
    <w:rsid w:val="61AC4614"/>
    <w:rsid w:val="62C5BBB5"/>
    <w:rsid w:val="6359C453"/>
    <w:rsid w:val="64A2EAD9"/>
    <w:rsid w:val="67DE8AC8"/>
    <w:rsid w:val="6B2AF959"/>
    <w:rsid w:val="6F69401D"/>
    <w:rsid w:val="705C9C06"/>
    <w:rsid w:val="72CEA87A"/>
    <w:rsid w:val="76C0A5D2"/>
    <w:rsid w:val="76D44C6D"/>
    <w:rsid w:val="77F6794C"/>
    <w:rsid w:val="77F75A34"/>
    <w:rsid w:val="78CD73F7"/>
    <w:rsid w:val="7A7C7506"/>
    <w:rsid w:val="7E02FD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12FB30"/>
  <w15:docId w15:val="{2967CAA8-A0B6-47B2-96E4-2B329205E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521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F379B9"/>
    <w:pPr>
      <w:keepNext/>
      <w:keepLines/>
      <w:spacing w:before="40" w:after="0"/>
      <w:outlineLvl w:val="2"/>
    </w:pPr>
    <w:rPr>
      <w:rFonts w:asciiTheme="majorHAnsi" w:eastAsiaTheme="majorEastAsia" w:hAnsiTheme="majorHAnsi" w:cstheme="majorBidi"/>
      <w:color w:val="243F60" w:themeColor="accent1" w:themeShade="7F"/>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5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451D"/>
  </w:style>
  <w:style w:type="paragraph" w:styleId="Footer">
    <w:name w:val="footer"/>
    <w:basedOn w:val="Normal"/>
    <w:link w:val="FooterChar"/>
    <w:uiPriority w:val="99"/>
    <w:unhideWhenUsed/>
    <w:rsid w:val="001B45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451D"/>
  </w:style>
  <w:style w:type="table" w:styleId="TableGrid">
    <w:name w:val="Table Grid"/>
    <w:basedOn w:val="TableNormal"/>
    <w:uiPriority w:val="39"/>
    <w:rsid w:val="001B4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4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51D"/>
    <w:rPr>
      <w:rFonts w:ascii="Tahoma" w:hAnsi="Tahoma" w:cs="Tahoma"/>
      <w:sz w:val="16"/>
      <w:szCs w:val="16"/>
    </w:rPr>
  </w:style>
  <w:style w:type="character" w:styleId="PlaceholderText">
    <w:name w:val="Placeholder Text"/>
    <w:basedOn w:val="DefaultParagraphFont"/>
    <w:uiPriority w:val="99"/>
    <w:semiHidden/>
    <w:rsid w:val="00D06E87"/>
    <w:rPr>
      <w:color w:val="808080"/>
    </w:rPr>
  </w:style>
  <w:style w:type="character" w:customStyle="1" w:styleId="Heading3Char">
    <w:name w:val="Heading 3 Char"/>
    <w:basedOn w:val="DefaultParagraphFont"/>
    <w:link w:val="Heading3"/>
    <w:uiPriority w:val="9"/>
    <w:rsid w:val="00F379B9"/>
    <w:rPr>
      <w:rFonts w:asciiTheme="majorHAnsi" w:eastAsiaTheme="majorEastAsia" w:hAnsiTheme="majorHAnsi" w:cstheme="majorBidi"/>
      <w:color w:val="243F60" w:themeColor="accent1" w:themeShade="7F"/>
      <w:sz w:val="24"/>
      <w:szCs w:val="24"/>
      <w:lang w:val="en-GB"/>
    </w:rPr>
  </w:style>
  <w:style w:type="table" w:customStyle="1" w:styleId="TableGrid1">
    <w:name w:val="Table Grid1"/>
    <w:basedOn w:val="TableNormal"/>
    <w:next w:val="TableGrid"/>
    <w:uiPriority w:val="39"/>
    <w:rsid w:val="00F379B9"/>
    <w:pPr>
      <w:spacing w:after="0" w:line="240" w:lineRule="auto"/>
    </w:pPr>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6776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715211"/>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F701AC"/>
    <w:pPr>
      <w:spacing w:after="160"/>
      <w:ind w:left="720"/>
      <w:contextualSpacing/>
    </w:pPr>
    <w:rPr>
      <w:rFonts w:eastAsiaTheme="minorEastAsia"/>
      <w:sz w:val="21"/>
      <w:szCs w:val="21"/>
      <w:lang w:val="en-GB"/>
    </w:rPr>
  </w:style>
  <w:style w:type="character" w:styleId="Hyperlink">
    <w:name w:val="Hyperlink"/>
    <w:basedOn w:val="DefaultParagraphFont"/>
    <w:uiPriority w:val="99"/>
    <w:unhideWhenUsed/>
    <w:rsid w:val="00756DA5"/>
    <w:rPr>
      <w:color w:val="0000FF" w:themeColor="hyperlink"/>
      <w:u w:val="single"/>
    </w:rPr>
  </w:style>
  <w:style w:type="character" w:styleId="UnresolvedMention">
    <w:name w:val="Unresolved Mention"/>
    <w:basedOn w:val="DefaultParagraphFont"/>
    <w:uiPriority w:val="99"/>
    <w:semiHidden/>
    <w:unhideWhenUsed/>
    <w:rsid w:val="00756D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91122">
      <w:bodyDiv w:val="1"/>
      <w:marLeft w:val="0"/>
      <w:marRight w:val="0"/>
      <w:marTop w:val="0"/>
      <w:marBottom w:val="0"/>
      <w:divBdr>
        <w:top w:val="none" w:sz="0" w:space="0" w:color="auto"/>
        <w:left w:val="none" w:sz="0" w:space="0" w:color="auto"/>
        <w:bottom w:val="none" w:sz="0" w:space="0" w:color="auto"/>
        <w:right w:val="none" w:sz="0" w:space="0" w:color="auto"/>
      </w:divBdr>
      <w:divsChild>
        <w:div w:id="989135195">
          <w:marLeft w:val="0"/>
          <w:marRight w:val="0"/>
          <w:marTop w:val="0"/>
          <w:marBottom w:val="0"/>
          <w:divBdr>
            <w:top w:val="none" w:sz="0" w:space="0" w:color="auto"/>
            <w:left w:val="none" w:sz="0" w:space="0" w:color="auto"/>
            <w:bottom w:val="none" w:sz="0" w:space="0" w:color="auto"/>
            <w:right w:val="none" w:sz="0" w:space="0" w:color="auto"/>
          </w:divBdr>
        </w:div>
        <w:div w:id="225260719">
          <w:marLeft w:val="0"/>
          <w:marRight w:val="0"/>
          <w:marTop w:val="0"/>
          <w:marBottom w:val="0"/>
          <w:divBdr>
            <w:top w:val="none" w:sz="0" w:space="0" w:color="auto"/>
            <w:left w:val="none" w:sz="0" w:space="0" w:color="auto"/>
            <w:bottom w:val="none" w:sz="0" w:space="0" w:color="auto"/>
            <w:right w:val="none" w:sz="0" w:space="0" w:color="auto"/>
          </w:divBdr>
        </w:div>
        <w:div w:id="726685329">
          <w:marLeft w:val="0"/>
          <w:marRight w:val="0"/>
          <w:marTop w:val="0"/>
          <w:marBottom w:val="0"/>
          <w:divBdr>
            <w:top w:val="none" w:sz="0" w:space="0" w:color="auto"/>
            <w:left w:val="none" w:sz="0" w:space="0" w:color="auto"/>
            <w:bottom w:val="none" w:sz="0" w:space="0" w:color="auto"/>
            <w:right w:val="none" w:sz="0" w:space="0" w:color="auto"/>
          </w:divBdr>
        </w:div>
        <w:div w:id="219827463">
          <w:marLeft w:val="0"/>
          <w:marRight w:val="0"/>
          <w:marTop w:val="0"/>
          <w:marBottom w:val="0"/>
          <w:divBdr>
            <w:top w:val="none" w:sz="0" w:space="0" w:color="auto"/>
            <w:left w:val="none" w:sz="0" w:space="0" w:color="auto"/>
            <w:bottom w:val="none" w:sz="0" w:space="0" w:color="auto"/>
            <w:right w:val="none" w:sz="0" w:space="0" w:color="auto"/>
          </w:divBdr>
        </w:div>
        <w:div w:id="359934019">
          <w:marLeft w:val="0"/>
          <w:marRight w:val="0"/>
          <w:marTop w:val="0"/>
          <w:marBottom w:val="0"/>
          <w:divBdr>
            <w:top w:val="none" w:sz="0" w:space="0" w:color="auto"/>
            <w:left w:val="none" w:sz="0" w:space="0" w:color="auto"/>
            <w:bottom w:val="none" w:sz="0" w:space="0" w:color="auto"/>
            <w:right w:val="none" w:sz="0" w:space="0" w:color="auto"/>
          </w:divBdr>
        </w:div>
        <w:div w:id="728308495">
          <w:marLeft w:val="0"/>
          <w:marRight w:val="0"/>
          <w:marTop w:val="0"/>
          <w:marBottom w:val="0"/>
          <w:divBdr>
            <w:top w:val="none" w:sz="0" w:space="0" w:color="auto"/>
            <w:left w:val="none" w:sz="0" w:space="0" w:color="auto"/>
            <w:bottom w:val="none" w:sz="0" w:space="0" w:color="auto"/>
            <w:right w:val="none" w:sz="0" w:space="0" w:color="auto"/>
          </w:divBdr>
        </w:div>
        <w:div w:id="718092904">
          <w:marLeft w:val="0"/>
          <w:marRight w:val="0"/>
          <w:marTop w:val="0"/>
          <w:marBottom w:val="0"/>
          <w:divBdr>
            <w:top w:val="none" w:sz="0" w:space="0" w:color="auto"/>
            <w:left w:val="none" w:sz="0" w:space="0" w:color="auto"/>
            <w:bottom w:val="none" w:sz="0" w:space="0" w:color="auto"/>
            <w:right w:val="none" w:sz="0" w:space="0" w:color="auto"/>
          </w:divBdr>
        </w:div>
        <w:div w:id="1087118440">
          <w:marLeft w:val="0"/>
          <w:marRight w:val="0"/>
          <w:marTop w:val="0"/>
          <w:marBottom w:val="0"/>
          <w:divBdr>
            <w:top w:val="none" w:sz="0" w:space="0" w:color="auto"/>
            <w:left w:val="none" w:sz="0" w:space="0" w:color="auto"/>
            <w:bottom w:val="none" w:sz="0" w:space="0" w:color="auto"/>
            <w:right w:val="none" w:sz="0" w:space="0" w:color="auto"/>
          </w:divBdr>
        </w:div>
        <w:div w:id="1062410853">
          <w:marLeft w:val="0"/>
          <w:marRight w:val="0"/>
          <w:marTop w:val="0"/>
          <w:marBottom w:val="0"/>
          <w:divBdr>
            <w:top w:val="none" w:sz="0" w:space="0" w:color="auto"/>
            <w:left w:val="none" w:sz="0" w:space="0" w:color="auto"/>
            <w:bottom w:val="none" w:sz="0" w:space="0" w:color="auto"/>
            <w:right w:val="none" w:sz="0" w:space="0" w:color="auto"/>
          </w:divBdr>
        </w:div>
        <w:div w:id="828792888">
          <w:marLeft w:val="0"/>
          <w:marRight w:val="0"/>
          <w:marTop w:val="0"/>
          <w:marBottom w:val="0"/>
          <w:divBdr>
            <w:top w:val="none" w:sz="0" w:space="0" w:color="auto"/>
            <w:left w:val="none" w:sz="0" w:space="0" w:color="auto"/>
            <w:bottom w:val="none" w:sz="0" w:space="0" w:color="auto"/>
            <w:right w:val="none" w:sz="0" w:space="0" w:color="auto"/>
          </w:divBdr>
        </w:div>
        <w:div w:id="2032299872">
          <w:marLeft w:val="0"/>
          <w:marRight w:val="0"/>
          <w:marTop w:val="0"/>
          <w:marBottom w:val="0"/>
          <w:divBdr>
            <w:top w:val="none" w:sz="0" w:space="0" w:color="auto"/>
            <w:left w:val="none" w:sz="0" w:space="0" w:color="auto"/>
            <w:bottom w:val="none" w:sz="0" w:space="0" w:color="auto"/>
            <w:right w:val="none" w:sz="0" w:space="0" w:color="auto"/>
          </w:divBdr>
        </w:div>
        <w:div w:id="1735158198">
          <w:marLeft w:val="0"/>
          <w:marRight w:val="0"/>
          <w:marTop w:val="0"/>
          <w:marBottom w:val="0"/>
          <w:divBdr>
            <w:top w:val="none" w:sz="0" w:space="0" w:color="auto"/>
            <w:left w:val="none" w:sz="0" w:space="0" w:color="auto"/>
            <w:bottom w:val="none" w:sz="0" w:space="0" w:color="auto"/>
            <w:right w:val="none" w:sz="0" w:space="0" w:color="auto"/>
          </w:divBdr>
        </w:div>
        <w:div w:id="584459053">
          <w:marLeft w:val="0"/>
          <w:marRight w:val="0"/>
          <w:marTop w:val="0"/>
          <w:marBottom w:val="0"/>
          <w:divBdr>
            <w:top w:val="none" w:sz="0" w:space="0" w:color="auto"/>
            <w:left w:val="none" w:sz="0" w:space="0" w:color="auto"/>
            <w:bottom w:val="none" w:sz="0" w:space="0" w:color="auto"/>
            <w:right w:val="none" w:sz="0" w:space="0" w:color="auto"/>
          </w:divBdr>
        </w:div>
        <w:div w:id="198708008">
          <w:marLeft w:val="0"/>
          <w:marRight w:val="0"/>
          <w:marTop w:val="0"/>
          <w:marBottom w:val="0"/>
          <w:divBdr>
            <w:top w:val="none" w:sz="0" w:space="0" w:color="auto"/>
            <w:left w:val="none" w:sz="0" w:space="0" w:color="auto"/>
            <w:bottom w:val="none" w:sz="0" w:space="0" w:color="auto"/>
            <w:right w:val="none" w:sz="0" w:space="0" w:color="auto"/>
          </w:divBdr>
        </w:div>
        <w:div w:id="193546052">
          <w:marLeft w:val="0"/>
          <w:marRight w:val="0"/>
          <w:marTop w:val="0"/>
          <w:marBottom w:val="0"/>
          <w:divBdr>
            <w:top w:val="none" w:sz="0" w:space="0" w:color="auto"/>
            <w:left w:val="none" w:sz="0" w:space="0" w:color="auto"/>
            <w:bottom w:val="none" w:sz="0" w:space="0" w:color="auto"/>
            <w:right w:val="none" w:sz="0" w:space="0" w:color="auto"/>
          </w:divBdr>
        </w:div>
        <w:div w:id="302930007">
          <w:marLeft w:val="0"/>
          <w:marRight w:val="0"/>
          <w:marTop w:val="0"/>
          <w:marBottom w:val="0"/>
          <w:divBdr>
            <w:top w:val="none" w:sz="0" w:space="0" w:color="auto"/>
            <w:left w:val="none" w:sz="0" w:space="0" w:color="auto"/>
            <w:bottom w:val="none" w:sz="0" w:space="0" w:color="auto"/>
            <w:right w:val="none" w:sz="0" w:space="0" w:color="auto"/>
          </w:divBdr>
        </w:div>
        <w:div w:id="919212058">
          <w:marLeft w:val="0"/>
          <w:marRight w:val="0"/>
          <w:marTop w:val="0"/>
          <w:marBottom w:val="0"/>
          <w:divBdr>
            <w:top w:val="none" w:sz="0" w:space="0" w:color="auto"/>
            <w:left w:val="none" w:sz="0" w:space="0" w:color="auto"/>
            <w:bottom w:val="none" w:sz="0" w:space="0" w:color="auto"/>
            <w:right w:val="none" w:sz="0" w:space="0" w:color="auto"/>
          </w:divBdr>
        </w:div>
        <w:div w:id="1050835632">
          <w:marLeft w:val="0"/>
          <w:marRight w:val="0"/>
          <w:marTop w:val="0"/>
          <w:marBottom w:val="0"/>
          <w:divBdr>
            <w:top w:val="none" w:sz="0" w:space="0" w:color="auto"/>
            <w:left w:val="none" w:sz="0" w:space="0" w:color="auto"/>
            <w:bottom w:val="none" w:sz="0" w:space="0" w:color="auto"/>
            <w:right w:val="none" w:sz="0" w:space="0" w:color="auto"/>
          </w:divBdr>
        </w:div>
        <w:div w:id="1368339254">
          <w:marLeft w:val="0"/>
          <w:marRight w:val="0"/>
          <w:marTop w:val="0"/>
          <w:marBottom w:val="0"/>
          <w:divBdr>
            <w:top w:val="none" w:sz="0" w:space="0" w:color="auto"/>
            <w:left w:val="none" w:sz="0" w:space="0" w:color="auto"/>
            <w:bottom w:val="none" w:sz="0" w:space="0" w:color="auto"/>
            <w:right w:val="none" w:sz="0" w:space="0" w:color="auto"/>
          </w:divBdr>
        </w:div>
        <w:div w:id="690765495">
          <w:marLeft w:val="0"/>
          <w:marRight w:val="0"/>
          <w:marTop w:val="0"/>
          <w:marBottom w:val="0"/>
          <w:divBdr>
            <w:top w:val="none" w:sz="0" w:space="0" w:color="auto"/>
            <w:left w:val="none" w:sz="0" w:space="0" w:color="auto"/>
            <w:bottom w:val="none" w:sz="0" w:space="0" w:color="auto"/>
            <w:right w:val="none" w:sz="0" w:space="0" w:color="auto"/>
          </w:divBdr>
        </w:div>
        <w:div w:id="544565703">
          <w:marLeft w:val="0"/>
          <w:marRight w:val="0"/>
          <w:marTop w:val="0"/>
          <w:marBottom w:val="0"/>
          <w:divBdr>
            <w:top w:val="none" w:sz="0" w:space="0" w:color="auto"/>
            <w:left w:val="none" w:sz="0" w:space="0" w:color="auto"/>
            <w:bottom w:val="none" w:sz="0" w:space="0" w:color="auto"/>
            <w:right w:val="none" w:sz="0" w:space="0" w:color="auto"/>
          </w:divBdr>
          <w:divsChild>
            <w:div w:id="468865234">
              <w:marLeft w:val="0"/>
              <w:marRight w:val="0"/>
              <w:marTop w:val="0"/>
              <w:marBottom w:val="0"/>
              <w:divBdr>
                <w:top w:val="none" w:sz="0" w:space="0" w:color="auto"/>
                <w:left w:val="none" w:sz="0" w:space="0" w:color="auto"/>
                <w:bottom w:val="none" w:sz="0" w:space="0" w:color="auto"/>
                <w:right w:val="none" w:sz="0" w:space="0" w:color="auto"/>
              </w:divBdr>
            </w:div>
            <w:div w:id="912666651">
              <w:marLeft w:val="0"/>
              <w:marRight w:val="0"/>
              <w:marTop w:val="0"/>
              <w:marBottom w:val="0"/>
              <w:divBdr>
                <w:top w:val="none" w:sz="0" w:space="0" w:color="auto"/>
                <w:left w:val="none" w:sz="0" w:space="0" w:color="auto"/>
                <w:bottom w:val="none" w:sz="0" w:space="0" w:color="auto"/>
                <w:right w:val="none" w:sz="0" w:space="0" w:color="auto"/>
              </w:divBdr>
            </w:div>
            <w:div w:id="85656815">
              <w:marLeft w:val="0"/>
              <w:marRight w:val="0"/>
              <w:marTop w:val="0"/>
              <w:marBottom w:val="0"/>
              <w:divBdr>
                <w:top w:val="none" w:sz="0" w:space="0" w:color="auto"/>
                <w:left w:val="none" w:sz="0" w:space="0" w:color="auto"/>
                <w:bottom w:val="none" w:sz="0" w:space="0" w:color="auto"/>
                <w:right w:val="none" w:sz="0" w:space="0" w:color="auto"/>
              </w:divBdr>
            </w:div>
            <w:div w:id="1317807338">
              <w:marLeft w:val="0"/>
              <w:marRight w:val="0"/>
              <w:marTop w:val="0"/>
              <w:marBottom w:val="0"/>
              <w:divBdr>
                <w:top w:val="none" w:sz="0" w:space="0" w:color="auto"/>
                <w:left w:val="none" w:sz="0" w:space="0" w:color="auto"/>
                <w:bottom w:val="none" w:sz="0" w:space="0" w:color="auto"/>
                <w:right w:val="none" w:sz="0" w:space="0" w:color="auto"/>
              </w:divBdr>
            </w:div>
            <w:div w:id="1195994401">
              <w:marLeft w:val="0"/>
              <w:marRight w:val="0"/>
              <w:marTop w:val="0"/>
              <w:marBottom w:val="0"/>
              <w:divBdr>
                <w:top w:val="none" w:sz="0" w:space="0" w:color="auto"/>
                <w:left w:val="none" w:sz="0" w:space="0" w:color="auto"/>
                <w:bottom w:val="none" w:sz="0" w:space="0" w:color="auto"/>
                <w:right w:val="none" w:sz="0" w:space="0" w:color="auto"/>
              </w:divBdr>
            </w:div>
            <w:div w:id="561986258">
              <w:marLeft w:val="0"/>
              <w:marRight w:val="0"/>
              <w:marTop w:val="0"/>
              <w:marBottom w:val="0"/>
              <w:divBdr>
                <w:top w:val="none" w:sz="0" w:space="0" w:color="auto"/>
                <w:left w:val="none" w:sz="0" w:space="0" w:color="auto"/>
                <w:bottom w:val="none" w:sz="0" w:space="0" w:color="auto"/>
                <w:right w:val="none" w:sz="0" w:space="0" w:color="auto"/>
              </w:divBdr>
            </w:div>
          </w:divsChild>
        </w:div>
        <w:div w:id="315689291">
          <w:marLeft w:val="0"/>
          <w:marRight w:val="0"/>
          <w:marTop w:val="0"/>
          <w:marBottom w:val="0"/>
          <w:divBdr>
            <w:top w:val="none" w:sz="0" w:space="0" w:color="auto"/>
            <w:left w:val="none" w:sz="0" w:space="0" w:color="auto"/>
            <w:bottom w:val="none" w:sz="0" w:space="0" w:color="auto"/>
            <w:right w:val="none" w:sz="0" w:space="0" w:color="auto"/>
          </w:divBdr>
        </w:div>
      </w:divsChild>
    </w:div>
    <w:div w:id="56128974">
      <w:bodyDiv w:val="1"/>
      <w:marLeft w:val="0"/>
      <w:marRight w:val="0"/>
      <w:marTop w:val="0"/>
      <w:marBottom w:val="0"/>
      <w:divBdr>
        <w:top w:val="none" w:sz="0" w:space="0" w:color="auto"/>
        <w:left w:val="none" w:sz="0" w:space="0" w:color="auto"/>
        <w:bottom w:val="none" w:sz="0" w:space="0" w:color="auto"/>
        <w:right w:val="none" w:sz="0" w:space="0" w:color="auto"/>
      </w:divBdr>
    </w:div>
    <w:div w:id="65305213">
      <w:bodyDiv w:val="1"/>
      <w:marLeft w:val="0"/>
      <w:marRight w:val="0"/>
      <w:marTop w:val="0"/>
      <w:marBottom w:val="0"/>
      <w:divBdr>
        <w:top w:val="none" w:sz="0" w:space="0" w:color="auto"/>
        <w:left w:val="none" w:sz="0" w:space="0" w:color="auto"/>
        <w:bottom w:val="none" w:sz="0" w:space="0" w:color="auto"/>
        <w:right w:val="none" w:sz="0" w:space="0" w:color="auto"/>
      </w:divBdr>
    </w:div>
    <w:div w:id="113015851">
      <w:bodyDiv w:val="1"/>
      <w:marLeft w:val="0"/>
      <w:marRight w:val="0"/>
      <w:marTop w:val="0"/>
      <w:marBottom w:val="0"/>
      <w:divBdr>
        <w:top w:val="none" w:sz="0" w:space="0" w:color="auto"/>
        <w:left w:val="none" w:sz="0" w:space="0" w:color="auto"/>
        <w:bottom w:val="none" w:sz="0" w:space="0" w:color="auto"/>
        <w:right w:val="none" w:sz="0" w:space="0" w:color="auto"/>
      </w:divBdr>
    </w:div>
    <w:div w:id="197742272">
      <w:bodyDiv w:val="1"/>
      <w:marLeft w:val="0"/>
      <w:marRight w:val="0"/>
      <w:marTop w:val="0"/>
      <w:marBottom w:val="0"/>
      <w:divBdr>
        <w:top w:val="none" w:sz="0" w:space="0" w:color="auto"/>
        <w:left w:val="none" w:sz="0" w:space="0" w:color="auto"/>
        <w:bottom w:val="none" w:sz="0" w:space="0" w:color="auto"/>
        <w:right w:val="none" w:sz="0" w:space="0" w:color="auto"/>
      </w:divBdr>
    </w:div>
    <w:div w:id="369379147">
      <w:bodyDiv w:val="1"/>
      <w:marLeft w:val="0"/>
      <w:marRight w:val="0"/>
      <w:marTop w:val="0"/>
      <w:marBottom w:val="0"/>
      <w:divBdr>
        <w:top w:val="none" w:sz="0" w:space="0" w:color="auto"/>
        <w:left w:val="none" w:sz="0" w:space="0" w:color="auto"/>
        <w:bottom w:val="none" w:sz="0" w:space="0" w:color="auto"/>
        <w:right w:val="none" w:sz="0" w:space="0" w:color="auto"/>
      </w:divBdr>
    </w:div>
    <w:div w:id="376130493">
      <w:bodyDiv w:val="1"/>
      <w:marLeft w:val="0"/>
      <w:marRight w:val="0"/>
      <w:marTop w:val="0"/>
      <w:marBottom w:val="0"/>
      <w:divBdr>
        <w:top w:val="none" w:sz="0" w:space="0" w:color="auto"/>
        <w:left w:val="none" w:sz="0" w:space="0" w:color="auto"/>
        <w:bottom w:val="none" w:sz="0" w:space="0" w:color="auto"/>
        <w:right w:val="none" w:sz="0" w:space="0" w:color="auto"/>
      </w:divBdr>
    </w:div>
    <w:div w:id="411775045">
      <w:bodyDiv w:val="1"/>
      <w:marLeft w:val="0"/>
      <w:marRight w:val="0"/>
      <w:marTop w:val="0"/>
      <w:marBottom w:val="0"/>
      <w:divBdr>
        <w:top w:val="none" w:sz="0" w:space="0" w:color="auto"/>
        <w:left w:val="none" w:sz="0" w:space="0" w:color="auto"/>
        <w:bottom w:val="none" w:sz="0" w:space="0" w:color="auto"/>
        <w:right w:val="none" w:sz="0" w:space="0" w:color="auto"/>
      </w:divBdr>
    </w:div>
    <w:div w:id="422381979">
      <w:bodyDiv w:val="1"/>
      <w:marLeft w:val="0"/>
      <w:marRight w:val="0"/>
      <w:marTop w:val="0"/>
      <w:marBottom w:val="0"/>
      <w:divBdr>
        <w:top w:val="none" w:sz="0" w:space="0" w:color="auto"/>
        <w:left w:val="none" w:sz="0" w:space="0" w:color="auto"/>
        <w:bottom w:val="none" w:sz="0" w:space="0" w:color="auto"/>
        <w:right w:val="none" w:sz="0" w:space="0" w:color="auto"/>
      </w:divBdr>
    </w:div>
    <w:div w:id="443117514">
      <w:bodyDiv w:val="1"/>
      <w:marLeft w:val="0"/>
      <w:marRight w:val="0"/>
      <w:marTop w:val="0"/>
      <w:marBottom w:val="0"/>
      <w:divBdr>
        <w:top w:val="none" w:sz="0" w:space="0" w:color="auto"/>
        <w:left w:val="none" w:sz="0" w:space="0" w:color="auto"/>
        <w:bottom w:val="none" w:sz="0" w:space="0" w:color="auto"/>
        <w:right w:val="none" w:sz="0" w:space="0" w:color="auto"/>
      </w:divBdr>
      <w:divsChild>
        <w:div w:id="1250042535">
          <w:marLeft w:val="0"/>
          <w:marRight w:val="0"/>
          <w:marTop w:val="0"/>
          <w:marBottom w:val="0"/>
          <w:divBdr>
            <w:top w:val="none" w:sz="0" w:space="0" w:color="auto"/>
            <w:left w:val="none" w:sz="0" w:space="0" w:color="auto"/>
            <w:bottom w:val="none" w:sz="0" w:space="0" w:color="auto"/>
            <w:right w:val="none" w:sz="0" w:space="0" w:color="auto"/>
          </w:divBdr>
        </w:div>
        <w:div w:id="1882353889">
          <w:marLeft w:val="0"/>
          <w:marRight w:val="0"/>
          <w:marTop w:val="0"/>
          <w:marBottom w:val="0"/>
          <w:divBdr>
            <w:top w:val="none" w:sz="0" w:space="0" w:color="auto"/>
            <w:left w:val="none" w:sz="0" w:space="0" w:color="auto"/>
            <w:bottom w:val="none" w:sz="0" w:space="0" w:color="auto"/>
            <w:right w:val="none" w:sz="0" w:space="0" w:color="auto"/>
          </w:divBdr>
        </w:div>
        <w:div w:id="458306549">
          <w:marLeft w:val="0"/>
          <w:marRight w:val="0"/>
          <w:marTop w:val="0"/>
          <w:marBottom w:val="0"/>
          <w:divBdr>
            <w:top w:val="none" w:sz="0" w:space="0" w:color="auto"/>
            <w:left w:val="none" w:sz="0" w:space="0" w:color="auto"/>
            <w:bottom w:val="none" w:sz="0" w:space="0" w:color="auto"/>
            <w:right w:val="none" w:sz="0" w:space="0" w:color="auto"/>
          </w:divBdr>
        </w:div>
        <w:div w:id="1563129885">
          <w:marLeft w:val="0"/>
          <w:marRight w:val="0"/>
          <w:marTop w:val="0"/>
          <w:marBottom w:val="0"/>
          <w:divBdr>
            <w:top w:val="none" w:sz="0" w:space="0" w:color="auto"/>
            <w:left w:val="none" w:sz="0" w:space="0" w:color="auto"/>
            <w:bottom w:val="none" w:sz="0" w:space="0" w:color="auto"/>
            <w:right w:val="none" w:sz="0" w:space="0" w:color="auto"/>
          </w:divBdr>
        </w:div>
        <w:div w:id="493763385">
          <w:marLeft w:val="0"/>
          <w:marRight w:val="0"/>
          <w:marTop w:val="0"/>
          <w:marBottom w:val="0"/>
          <w:divBdr>
            <w:top w:val="none" w:sz="0" w:space="0" w:color="auto"/>
            <w:left w:val="none" w:sz="0" w:space="0" w:color="auto"/>
            <w:bottom w:val="none" w:sz="0" w:space="0" w:color="auto"/>
            <w:right w:val="none" w:sz="0" w:space="0" w:color="auto"/>
          </w:divBdr>
        </w:div>
        <w:div w:id="134373181">
          <w:marLeft w:val="0"/>
          <w:marRight w:val="0"/>
          <w:marTop w:val="0"/>
          <w:marBottom w:val="0"/>
          <w:divBdr>
            <w:top w:val="none" w:sz="0" w:space="0" w:color="auto"/>
            <w:left w:val="none" w:sz="0" w:space="0" w:color="auto"/>
            <w:bottom w:val="none" w:sz="0" w:space="0" w:color="auto"/>
            <w:right w:val="none" w:sz="0" w:space="0" w:color="auto"/>
          </w:divBdr>
        </w:div>
        <w:div w:id="1555462777">
          <w:marLeft w:val="0"/>
          <w:marRight w:val="0"/>
          <w:marTop w:val="0"/>
          <w:marBottom w:val="0"/>
          <w:divBdr>
            <w:top w:val="none" w:sz="0" w:space="0" w:color="auto"/>
            <w:left w:val="none" w:sz="0" w:space="0" w:color="auto"/>
            <w:bottom w:val="none" w:sz="0" w:space="0" w:color="auto"/>
            <w:right w:val="none" w:sz="0" w:space="0" w:color="auto"/>
          </w:divBdr>
        </w:div>
      </w:divsChild>
    </w:div>
    <w:div w:id="497308720">
      <w:bodyDiv w:val="1"/>
      <w:marLeft w:val="0"/>
      <w:marRight w:val="0"/>
      <w:marTop w:val="0"/>
      <w:marBottom w:val="0"/>
      <w:divBdr>
        <w:top w:val="none" w:sz="0" w:space="0" w:color="auto"/>
        <w:left w:val="none" w:sz="0" w:space="0" w:color="auto"/>
        <w:bottom w:val="none" w:sz="0" w:space="0" w:color="auto"/>
        <w:right w:val="none" w:sz="0" w:space="0" w:color="auto"/>
      </w:divBdr>
    </w:div>
    <w:div w:id="546995645">
      <w:bodyDiv w:val="1"/>
      <w:marLeft w:val="0"/>
      <w:marRight w:val="0"/>
      <w:marTop w:val="0"/>
      <w:marBottom w:val="0"/>
      <w:divBdr>
        <w:top w:val="none" w:sz="0" w:space="0" w:color="auto"/>
        <w:left w:val="none" w:sz="0" w:space="0" w:color="auto"/>
        <w:bottom w:val="none" w:sz="0" w:space="0" w:color="auto"/>
        <w:right w:val="none" w:sz="0" w:space="0" w:color="auto"/>
      </w:divBdr>
      <w:divsChild>
        <w:div w:id="551500001">
          <w:marLeft w:val="0"/>
          <w:marRight w:val="0"/>
          <w:marTop w:val="0"/>
          <w:marBottom w:val="0"/>
          <w:divBdr>
            <w:top w:val="none" w:sz="0" w:space="0" w:color="auto"/>
            <w:left w:val="none" w:sz="0" w:space="0" w:color="auto"/>
            <w:bottom w:val="none" w:sz="0" w:space="0" w:color="auto"/>
            <w:right w:val="none" w:sz="0" w:space="0" w:color="auto"/>
          </w:divBdr>
        </w:div>
        <w:div w:id="813841021">
          <w:marLeft w:val="0"/>
          <w:marRight w:val="0"/>
          <w:marTop w:val="0"/>
          <w:marBottom w:val="0"/>
          <w:divBdr>
            <w:top w:val="none" w:sz="0" w:space="0" w:color="auto"/>
            <w:left w:val="none" w:sz="0" w:space="0" w:color="auto"/>
            <w:bottom w:val="none" w:sz="0" w:space="0" w:color="auto"/>
            <w:right w:val="none" w:sz="0" w:space="0" w:color="auto"/>
          </w:divBdr>
        </w:div>
        <w:div w:id="1531606956">
          <w:marLeft w:val="0"/>
          <w:marRight w:val="0"/>
          <w:marTop w:val="0"/>
          <w:marBottom w:val="0"/>
          <w:divBdr>
            <w:top w:val="none" w:sz="0" w:space="0" w:color="auto"/>
            <w:left w:val="none" w:sz="0" w:space="0" w:color="auto"/>
            <w:bottom w:val="none" w:sz="0" w:space="0" w:color="auto"/>
            <w:right w:val="none" w:sz="0" w:space="0" w:color="auto"/>
          </w:divBdr>
        </w:div>
        <w:div w:id="611548766">
          <w:marLeft w:val="0"/>
          <w:marRight w:val="0"/>
          <w:marTop w:val="0"/>
          <w:marBottom w:val="0"/>
          <w:divBdr>
            <w:top w:val="none" w:sz="0" w:space="0" w:color="auto"/>
            <w:left w:val="none" w:sz="0" w:space="0" w:color="auto"/>
            <w:bottom w:val="none" w:sz="0" w:space="0" w:color="auto"/>
            <w:right w:val="none" w:sz="0" w:space="0" w:color="auto"/>
          </w:divBdr>
        </w:div>
        <w:div w:id="249775015">
          <w:marLeft w:val="0"/>
          <w:marRight w:val="0"/>
          <w:marTop w:val="0"/>
          <w:marBottom w:val="0"/>
          <w:divBdr>
            <w:top w:val="none" w:sz="0" w:space="0" w:color="auto"/>
            <w:left w:val="none" w:sz="0" w:space="0" w:color="auto"/>
            <w:bottom w:val="none" w:sz="0" w:space="0" w:color="auto"/>
            <w:right w:val="none" w:sz="0" w:space="0" w:color="auto"/>
          </w:divBdr>
        </w:div>
        <w:div w:id="145707130">
          <w:marLeft w:val="0"/>
          <w:marRight w:val="0"/>
          <w:marTop w:val="0"/>
          <w:marBottom w:val="0"/>
          <w:divBdr>
            <w:top w:val="none" w:sz="0" w:space="0" w:color="auto"/>
            <w:left w:val="none" w:sz="0" w:space="0" w:color="auto"/>
            <w:bottom w:val="none" w:sz="0" w:space="0" w:color="auto"/>
            <w:right w:val="none" w:sz="0" w:space="0" w:color="auto"/>
          </w:divBdr>
        </w:div>
        <w:div w:id="2065446402">
          <w:marLeft w:val="0"/>
          <w:marRight w:val="0"/>
          <w:marTop w:val="0"/>
          <w:marBottom w:val="0"/>
          <w:divBdr>
            <w:top w:val="none" w:sz="0" w:space="0" w:color="auto"/>
            <w:left w:val="none" w:sz="0" w:space="0" w:color="auto"/>
            <w:bottom w:val="none" w:sz="0" w:space="0" w:color="auto"/>
            <w:right w:val="none" w:sz="0" w:space="0" w:color="auto"/>
          </w:divBdr>
        </w:div>
        <w:div w:id="220092441">
          <w:marLeft w:val="0"/>
          <w:marRight w:val="0"/>
          <w:marTop w:val="0"/>
          <w:marBottom w:val="0"/>
          <w:divBdr>
            <w:top w:val="none" w:sz="0" w:space="0" w:color="auto"/>
            <w:left w:val="none" w:sz="0" w:space="0" w:color="auto"/>
            <w:bottom w:val="none" w:sz="0" w:space="0" w:color="auto"/>
            <w:right w:val="none" w:sz="0" w:space="0" w:color="auto"/>
          </w:divBdr>
        </w:div>
        <w:div w:id="1529829961">
          <w:marLeft w:val="0"/>
          <w:marRight w:val="0"/>
          <w:marTop w:val="0"/>
          <w:marBottom w:val="0"/>
          <w:divBdr>
            <w:top w:val="none" w:sz="0" w:space="0" w:color="auto"/>
            <w:left w:val="none" w:sz="0" w:space="0" w:color="auto"/>
            <w:bottom w:val="none" w:sz="0" w:space="0" w:color="auto"/>
            <w:right w:val="none" w:sz="0" w:space="0" w:color="auto"/>
          </w:divBdr>
        </w:div>
        <w:div w:id="1393164327">
          <w:marLeft w:val="0"/>
          <w:marRight w:val="0"/>
          <w:marTop w:val="0"/>
          <w:marBottom w:val="0"/>
          <w:divBdr>
            <w:top w:val="none" w:sz="0" w:space="0" w:color="auto"/>
            <w:left w:val="none" w:sz="0" w:space="0" w:color="auto"/>
            <w:bottom w:val="none" w:sz="0" w:space="0" w:color="auto"/>
            <w:right w:val="none" w:sz="0" w:space="0" w:color="auto"/>
          </w:divBdr>
        </w:div>
        <w:div w:id="1438865710">
          <w:marLeft w:val="0"/>
          <w:marRight w:val="0"/>
          <w:marTop w:val="0"/>
          <w:marBottom w:val="0"/>
          <w:divBdr>
            <w:top w:val="none" w:sz="0" w:space="0" w:color="auto"/>
            <w:left w:val="none" w:sz="0" w:space="0" w:color="auto"/>
            <w:bottom w:val="none" w:sz="0" w:space="0" w:color="auto"/>
            <w:right w:val="none" w:sz="0" w:space="0" w:color="auto"/>
          </w:divBdr>
        </w:div>
        <w:div w:id="1396854990">
          <w:marLeft w:val="0"/>
          <w:marRight w:val="0"/>
          <w:marTop w:val="0"/>
          <w:marBottom w:val="0"/>
          <w:divBdr>
            <w:top w:val="none" w:sz="0" w:space="0" w:color="auto"/>
            <w:left w:val="none" w:sz="0" w:space="0" w:color="auto"/>
            <w:bottom w:val="none" w:sz="0" w:space="0" w:color="auto"/>
            <w:right w:val="none" w:sz="0" w:space="0" w:color="auto"/>
          </w:divBdr>
        </w:div>
        <w:div w:id="292293476">
          <w:marLeft w:val="0"/>
          <w:marRight w:val="0"/>
          <w:marTop w:val="0"/>
          <w:marBottom w:val="0"/>
          <w:divBdr>
            <w:top w:val="none" w:sz="0" w:space="0" w:color="auto"/>
            <w:left w:val="none" w:sz="0" w:space="0" w:color="auto"/>
            <w:bottom w:val="none" w:sz="0" w:space="0" w:color="auto"/>
            <w:right w:val="none" w:sz="0" w:space="0" w:color="auto"/>
          </w:divBdr>
        </w:div>
        <w:div w:id="384060958">
          <w:marLeft w:val="0"/>
          <w:marRight w:val="0"/>
          <w:marTop w:val="0"/>
          <w:marBottom w:val="0"/>
          <w:divBdr>
            <w:top w:val="none" w:sz="0" w:space="0" w:color="auto"/>
            <w:left w:val="none" w:sz="0" w:space="0" w:color="auto"/>
            <w:bottom w:val="none" w:sz="0" w:space="0" w:color="auto"/>
            <w:right w:val="none" w:sz="0" w:space="0" w:color="auto"/>
          </w:divBdr>
        </w:div>
        <w:div w:id="82579874">
          <w:marLeft w:val="0"/>
          <w:marRight w:val="0"/>
          <w:marTop w:val="0"/>
          <w:marBottom w:val="0"/>
          <w:divBdr>
            <w:top w:val="none" w:sz="0" w:space="0" w:color="auto"/>
            <w:left w:val="none" w:sz="0" w:space="0" w:color="auto"/>
            <w:bottom w:val="none" w:sz="0" w:space="0" w:color="auto"/>
            <w:right w:val="none" w:sz="0" w:space="0" w:color="auto"/>
          </w:divBdr>
        </w:div>
        <w:div w:id="1970280284">
          <w:marLeft w:val="0"/>
          <w:marRight w:val="0"/>
          <w:marTop w:val="0"/>
          <w:marBottom w:val="0"/>
          <w:divBdr>
            <w:top w:val="none" w:sz="0" w:space="0" w:color="auto"/>
            <w:left w:val="none" w:sz="0" w:space="0" w:color="auto"/>
            <w:bottom w:val="none" w:sz="0" w:space="0" w:color="auto"/>
            <w:right w:val="none" w:sz="0" w:space="0" w:color="auto"/>
          </w:divBdr>
        </w:div>
        <w:div w:id="1128472246">
          <w:marLeft w:val="0"/>
          <w:marRight w:val="0"/>
          <w:marTop w:val="0"/>
          <w:marBottom w:val="0"/>
          <w:divBdr>
            <w:top w:val="none" w:sz="0" w:space="0" w:color="auto"/>
            <w:left w:val="none" w:sz="0" w:space="0" w:color="auto"/>
            <w:bottom w:val="none" w:sz="0" w:space="0" w:color="auto"/>
            <w:right w:val="none" w:sz="0" w:space="0" w:color="auto"/>
          </w:divBdr>
        </w:div>
        <w:div w:id="777800389">
          <w:marLeft w:val="0"/>
          <w:marRight w:val="0"/>
          <w:marTop w:val="0"/>
          <w:marBottom w:val="0"/>
          <w:divBdr>
            <w:top w:val="none" w:sz="0" w:space="0" w:color="auto"/>
            <w:left w:val="none" w:sz="0" w:space="0" w:color="auto"/>
            <w:bottom w:val="none" w:sz="0" w:space="0" w:color="auto"/>
            <w:right w:val="none" w:sz="0" w:space="0" w:color="auto"/>
          </w:divBdr>
        </w:div>
        <w:div w:id="356810172">
          <w:marLeft w:val="0"/>
          <w:marRight w:val="0"/>
          <w:marTop w:val="0"/>
          <w:marBottom w:val="0"/>
          <w:divBdr>
            <w:top w:val="none" w:sz="0" w:space="0" w:color="auto"/>
            <w:left w:val="none" w:sz="0" w:space="0" w:color="auto"/>
            <w:bottom w:val="none" w:sz="0" w:space="0" w:color="auto"/>
            <w:right w:val="none" w:sz="0" w:space="0" w:color="auto"/>
          </w:divBdr>
        </w:div>
        <w:div w:id="1420709165">
          <w:marLeft w:val="0"/>
          <w:marRight w:val="0"/>
          <w:marTop w:val="0"/>
          <w:marBottom w:val="0"/>
          <w:divBdr>
            <w:top w:val="none" w:sz="0" w:space="0" w:color="auto"/>
            <w:left w:val="none" w:sz="0" w:space="0" w:color="auto"/>
            <w:bottom w:val="none" w:sz="0" w:space="0" w:color="auto"/>
            <w:right w:val="none" w:sz="0" w:space="0" w:color="auto"/>
          </w:divBdr>
        </w:div>
        <w:div w:id="2013947000">
          <w:marLeft w:val="0"/>
          <w:marRight w:val="0"/>
          <w:marTop w:val="0"/>
          <w:marBottom w:val="0"/>
          <w:divBdr>
            <w:top w:val="none" w:sz="0" w:space="0" w:color="auto"/>
            <w:left w:val="none" w:sz="0" w:space="0" w:color="auto"/>
            <w:bottom w:val="none" w:sz="0" w:space="0" w:color="auto"/>
            <w:right w:val="none" w:sz="0" w:space="0" w:color="auto"/>
          </w:divBdr>
          <w:divsChild>
            <w:div w:id="1169908943">
              <w:marLeft w:val="0"/>
              <w:marRight w:val="0"/>
              <w:marTop w:val="0"/>
              <w:marBottom w:val="0"/>
              <w:divBdr>
                <w:top w:val="none" w:sz="0" w:space="0" w:color="auto"/>
                <w:left w:val="none" w:sz="0" w:space="0" w:color="auto"/>
                <w:bottom w:val="none" w:sz="0" w:space="0" w:color="auto"/>
                <w:right w:val="none" w:sz="0" w:space="0" w:color="auto"/>
              </w:divBdr>
            </w:div>
            <w:div w:id="191577006">
              <w:marLeft w:val="0"/>
              <w:marRight w:val="0"/>
              <w:marTop w:val="0"/>
              <w:marBottom w:val="0"/>
              <w:divBdr>
                <w:top w:val="none" w:sz="0" w:space="0" w:color="auto"/>
                <w:left w:val="none" w:sz="0" w:space="0" w:color="auto"/>
                <w:bottom w:val="none" w:sz="0" w:space="0" w:color="auto"/>
                <w:right w:val="none" w:sz="0" w:space="0" w:color="auto"/>
              </w:divBdr>
            </w:div>
            <w:div w:id="649092929">
              <w:marLeft w:val="0"/>
              <w:marRight w:val="0"/>
              <w:marTop w:val="0"/>
              <w:marBottom w:val="0"/>
              <w:divBdr>
                <w:top w:val="none" w:sz="0" w:space="0" w:color="auto"/>
                <w:left w:val="none" w:sz="0" w:space="0" w:color="auto"/>
                <w:bottom w:val="none" w:sz="0" w:space="0" w:color="auto"/>
                <w:right w:val="none" w:sz="0" w:space="0" w:color="auto"/>
              </w:divBdr>
            </w:div>
            <w:div w:id="1640383445">
              <w:marLeft w:val="0"/>
              <w:marRight w:val="0"/>
              <w:marTop w:val="0"/>
              <w:marBottom w:val="0"/>
              <w:divBdr>
                <w:top w:val="none" w:sz="0" w:space="0" w:color="auto"/>
                <w:left w:val="none" w:sz="0" w:space="0" w:color="auto"/>
                <w:bottom w:val="none" w:sz="0" w:space="0" w:color="auto"/>
                <w:right w:val="none" w:sz="0" w:space="0" w:color="auto"/>
              </w:divBdr>
            </w:div>
            <w:div w:id="1830319260">
              <w:marLeft w:val="0"/>
              <w:marRight w:val="0"/>
              <w:marTop w:val="0"/>
              <w:marBottom w:val="0"/>
              <w:divBdr>
                <w:top w:val="none" w:sz="0" w:space="0" w:color="auto"/>
                <w:left w:val="none" w:sz="0" w:space="0" w:color="auto"/>
                <w:bottom w:val="none" w:sz="0" w:space="0" w:color="auto"/>
                <w:right w:val="none" w:sz="0" w:space="0" w:color="auto"/>
              </w:divBdr>
            </w:div>
            <w:div w:id="824509173">
              <w:marLeft w:val="0"/>
              <w:marRight w:val="0"/>
              <w:marTop w:val="0"/>
              <w:marBottom w:val="0"/>
              <w:divBdr>
                <w:top w:val="none" w:sz="0" w:space="0" w:color="auto"/>
                <w:left w:val="none" w:sz="0" w:space="0" w:color="auto"/>
                <w:bottom w:val="none" w:sz="0" w:space="0" w:color="auto"/>
                <w:right w:val="none" w:sz="0" w:space="0" w:color="auto"/>
              </w:divBdr>
            </w:div>
          </w:divsChild>
        </w:div>
        <w:div w:id="1787850881">
          <w:marLeft w:val="0"/>
          <w:marRight w:val="0"/>
          <w:marTop w:val="0"/>
          <w:marBottom w:val="0"/>
          <w:divBdr>
            <w:top w:val="none" w:sz="0" w:space="0" w:color="auto"/>
            <w:left w:val="none" w:sz="0" w:space="0" w:color="auto"/>
            <w:bottom w:val="none" w:sz="0" w:space="0" w:color="auto"/>
            <w:right w:val="none" w:sz="0" w:space="0" w:color="auto"/>
          </w:divBdr>
        </w:div>
      </w:divsChild>
    </w:div>
    <w:div w:id="549732856">
      <w:bodyDiv w:val="1"/>
      <w:marLeft w:val="0"/>
      <w:marRight w:val="0"/>
      <w:marTop w:val="0"/>
      <w:marBottom w:val="0"/>
      <w:divBdr>
        <w:top w:val="none" w:sz="0" w:space="0" w:color="auto"/>
        <w:left w:val="none" w:sz="0" w:space="0" w:color="auto"/>
        <w:bottom w:val="none" w:sz="0" w:space="0" w:color="auto"/>
        <w:right w:val="none" w:sz="0" w:space="0" w:color="auto"/>
      </w:divBdr>
      <w:divsChild>
        <w:div w:id="1193109600">
          <w:marLeft w:val="0"/>
          <w:marRight w:val="0"/>
          <w:marTop w:val="0"/>
          <w:marBottom w:val="0"/>
          <w:divBdr>
            <w:top w:val="none" w:sz="0" w:space="0" w:color="auto"/>
            <w:left w:val="none" w:sz="0" w:space="0" w:color="auto"/>
            <w:bottom w:val="none" w:sz="0" w:space="0" w:color="auto"/>
            <w:right w:val="none" w:sz="0" w:space="0" w:color="auto"/>
          </w:divBdr>
        </w:div>
        <w:div w:id="1265455832">
          <w:marLeft w:val="0"/>
          <w:marRight w:val="0"/>
          <w:marTop w:val="0"/>
          <w:marBottom w:val="0"/>
          <w:divBdr>
            <w:top w:val="none" w:sz="0" w:space="0" w:color="auto"/>
            <w:left w:val="none" w:sz="0" w:space="0" w:color="auto"/>
            <w:bottom w:val="none" w:sz="0" w:space="0" w:color="auto"/>
            <w:right w:val="none" w:sz="0" w:space="0" w:color="auto"/>
          </w:divBdr>
        </w:div>
        <w:div w:id="941646206">
          <w:marLeft w:val="0"/>
          <w:marRight w:val="0"/>
          <w:marTop w:val="0"/>
          <w:marBottom w:val="0"/>
          <w:divBdr>
            <w:top w:val="none" w:sz="0" w:space="0" w:color="auto"/>
            <w:left w:val="none" w:sz="0" w:space="0" w:color="auto"/>
            <w:bottom w:val="none" w:sz="0" w:space="0" w:color="auto"/>
            <w:right w:val="none" w:sz="0" w:space="0" w:color="auto"/>
          </w:divBdr>
        </w:div>
        <w:div w:id="1227374647">
          <w:marLeft w:val="0"/>
          <w:marRight w:val="0"/>
          <w:marTop w:val="0"/>
          <w:marBottom w:val="0"/>
          <w:divBdr>
            <w:top w:val="none" w:sz="0" w:space="0" w:color="auto"/>
            <w:left w:val="none" w:sz="0" w:space="0" w:color="auto"/>
            <w:bottom w:val="none" w:sz="0" w:space="0" w:color="auto"/>
            <w:right w:val="none" w:sz="0" w:space="0" w:color="auto"/>
          </w:divBdr>
        </w:div>
        <w:div w:id="383331558">
          <w:marLeft w:val="0"/>
          <w:marRight w:val="0"/>
          <w:marTop w:val="0"/>
          <w:marBottom w:val="0"/>
          <w:divBdr>
            <w:top w:val="none" w:sz="0" w:space="0" w:color="auto"/>
            <w:left w:val="none" w:sz="0" w:space="0" w:color="auto"/>
            <w:bottom w:val="none" w:sz="0" w:space="0" w:color="auto"/>
            <w:right w:val="none" w:sz="0" w:space="0" w:color="auto"/>
          </w:divBdr>
        </w:div>
        <w:div w:id="176620642">
          <w:marLeft w:val="0"/>
          <w:marRight w:val="0"/>
          <w:marTop w:val="0"/>
          <w:marBottom w:val="0"/>
          <w:divBdr>
            <w:top w:val="none" w:sz="0" w:space="0" w:color="auto"/>
            <w:left w:val="none" w:sz="0" w:space="0" w:color="auto"/>
            <w:bottom w:val="none" w:sz="0" w:space="0" w:color="auto"/>
            <w:right w:val="none" w:sz="0" w:space="0" w:color="auto"/>
          </w:divBdr>
        </w:div>
        <w:div w:id="970090728">
          <w:marLeft w:val="0"/>
          <w:marRight w:val="0"/>
          <w:marTop w:val="0"/>
          <w:marBottom w:val="0"/>
          <w:divBdr>
            <w:top w:val="none" w:sz="0" w:space="0" w:color="auto"/>
            <w:left w:val="none" w:sz="0" w:space="0" w:color="auto"/>
            <w:bottom w:val="none" w:sz="0" w:space="0" w:color="auto"/>
            <w:right w:val="none" w:sz="0" w:space="0" w:color="auto"/>
          </w:divBdr>
        </w:div>
      </w:divsChild>
    </w:div>
    <w:div w:id="795686107">
      <w:bodyDiv w:val="1"/>
      <w:marLeft w:val="0"/>
      <w:marRight w:val="0"/>
      <w:marTop w:val="0"/>
      <w:marBottom w:val="0"/>
      <w:divBdr>
        <w:top w:val="none" w:sz="0" w:space="0" w:color="auto"/>
        <w:left w:val="none" w:sz="0" w:space="0" w:color="auto"/>
        <w:bottom w:val="none" w:sz="0" w:space="0" w:color="auto"/>
        <w:right w:val="none" w:sz="0" w:space="0" w:color="auto"/>
      </w:divBdr>
    </w:div>
    <w:div w:id="845750876">
      <w:bodyDiv w:val="1"/>
      <w:marLeft w:val="0"/>
      <w:marRight w:val="0"/>
      <w:marTop w:val="0"/>
      <w:marBottom w:val="0"/>
      <w:divBdr>
        <w:top w:val="none" w:sz="0" w:space="0" w:color="auto"/>
        <w:left w:val="none" w:sz="0" w:space="0" w:color="auto"/>
        <w:bottom w:val="none" w:sz="0" w:space="0" w:color="auto"/>
        <w:right w:val="none" w:sz="0" w:space="0" w:color="auto"/>
      </w:divBdr>
    </w:div>
    <w:div w:id="873730165">
      <w:bodyDiv w:val="1"/>
      <w:marLeft w:val="0"/>
      <w:marRight w:val="0"/>
      <w:marTop w:val="0"/>
      <w:marBottom w:val="0"/>
      <w:divBdr>
        <w:top w:val="none" w:sz="0" w:space="0" w:color="auto"/>
        <w:left w:val="none" w:sz="0" w:space="0" w:color="auto"/>
        <w:bottom w:val="none" w:sz="0" w:space="0" w:color="auto"/>
        <w:right w:val="none" w:sz="0" w:space="0" w:color="auto"/>
      </w:divBdr>
    </w:div>
    <w:div w:id="907349068">
      <w:bodyDiv w:val="1"/>
      <w:marLeft w:val="0"/>
      <w:marRight w:val="0"/>
      <w:marTop w:val="0"/>
      <w:marBottom w:val="0"/>
      <w:divBdr>
        <w:top w:val="none" w:sz="0" w:space="0" w:color="auto"/>
        <w:left w:val="none" w:sz="0" w:space="0" w:color="auto"/>
        <w:bottom w:val="none" w:sz="0" w:space="0" w:color="auto"/>
        <w:right w:val="none" w:sz="0" w:space="0" w:color="auto"/>
      </w:divBdr>
    </w:div>
    <w:div w:id="1035470927">
      <w:bodyDiv w:val="1"/>
      <w:marLeft w:val="0"/>
      <w:marRight w:val="0"/>
      <w:marTop w:val="0"/>
      <w:marBottom w:val="0"/>
      <w:divBdr>
        <w:top w:val="none" w:sz="0" w:space="0" w:color="auto"/>
        <w:left w:val="none" w:sz="0" w:space="0" w:color="auto"/>
        <w:bottom w:val="none" w:sz="0" w:space="0" w:color="auto"/>
        <w:right w:val="none" w:sz="0" w:space="0" w:color="auto"/>
      </w:divBdr>
      <w:divsChild>
        <w:div w:id="1022248830">
          <w:marLeft w:val="0"/>
          <w:marRight w:val="0"/>
          <w:marTop w:val="240"/>
          <w:marBottom w:val="240"/>
          <w:divBdr>
            <w:top w:val="none" w:sz="0" w:space="0" w:color="auto"/>
            <w:left w:val="none" w:sz="0" w:space="0" w:color="auto"/>
            <w:bottom w:val="none" w:sz="0" w:space="0" w:color="auto"/>
            <w:right w:val="none" w:sz="0" w:space="0" w:color="auto"/>
          </w:divBdr>
        </w:div>
      </w:divsChild>
    </w:div>
    <w:div w:id="1060056944">
      <w:bodyDiv w:val="1"/>
      <w:marLeft w:val="0"/>
      <w:marRight w:val="0"/>
      <w:marTop w:val="0"/>
      <w:marBottom w:val="0"/>
      <w:divBdr>
        <w:top w:val="none" w:sz="0" w:space="0" w:color="auto"/>
        <w:left w:val="none" w:sz="0" w:space="0" w:color="auto"/>
        <w:bottom w:val="none" w:sz="0" w:space="0" w:color="auto"/>
        <w:right w:val="none" w:sz="0" w:space="0" w:color="auto"/>
      </w:divBdr>
    </w:div>
    <w:div w:id="1070545858">
      <w:bodyDiv w:val="1"/>
      <w:marLeft w:val="0"/>
      <w:marRight w:val="0"/>
      <w:marTop w:val="0"/>
      <w:marBottom w:val="0"/>
      <w:divBdr>
        <w:top w:val="none" w:sz="0" w:space="0" w:color="auto"/>
        <w:left w:val="none" w:sz="0" w:space="0" w:color="auto"/>
        <w:bottom w:val="none" w:sz="0" w:space="0" w:color="auto"/>
        <w:right w:val="none" w:sz="0" w:space="0" w:color="auto"/>
      </w:divBdr>
    </w:div>
    <w:div w:id="1105271583">
      <w:bodyDiv w:val="1"/>
      <w:marLeft w:val="0"/>
      <w:marRight w:val="0"/>
      <w:marTop w:val="0"/>
      <w:marBottom w:val="0"/>
      <w:divBdr>
        <w:top w:val="none" w:sz="0" w:space="0" w:color="auto"/>
        <w:left w:val="none" w:sz="0" w:space="0" w:color="auto"/>
        <w:bottom w:val="none" w:sz="0" w:space="0" w:color="auto"/>
        <w:right w:val="none" w:sz="0" w:space="0" w:color="auto"/>
      </w:divBdr>
    </w:div>
    <w:div w:id="1577128893">
      <w:bodyDiv w:val="1"/>
      <w:marLeft w:val="0"/>
      <w:marRight w:val="0"/>
      <w:marTop w:val="0"/>
      <w:marBottom w:val="0"/>
      <w:divBdr>
        <w:top w:val="none" w:sz="0" w:space="0" w:color="auto"/>
        <w:left w:val="none" w:sz="0" w:space="0" w:color="auto"/>
        <w:bottom w:val="none" w:sz="0" w:space="0" w:color="auto"/>
        <w:right w:val="none" w:sz="0" w:space="0" w:color="auto"/>
      </w:divBdr>
    </w:div>
    <w:div w:id="1719285273">
      <w:bodyDiv w:val="1"/>
      <w:marLeft w:val="0"/>
      <w:marRight w:val="0"/>
      <w:marTop w:val="0"/>
      <w:marBottom w:val="0"/>
      <w:divBdr>
        <w:top w:val="none" w:sz="0" w:space="0" w:color="auto"/>
        <w:left w:val="none" w:sz="0" w:space="0" w:color="auto"/>
        <w:bottom w:val="none" w:sz="0" w:space="0" w:color="auto"/>
        <w:right w:val="none" w:sz="0" w:space="0" w:color="auto"/>
      </w:divBdr>
    </w:div>
    <w:div w:id="1736195374">
      <w:bodyDiv w:val="1"/>
      <w:marLeft w:val="0"/>
      <w:marRight w:val="0"/>
      <w:marTop w:val="0"/>
      <w:marBottom w:val="0"/>
      <w:divBdr>
        <w:top w:val="none" w:sz="0" w:space="0" w:color="auto"/>
        <w:left w:val="none" w:sz="0" w:space="0" w:color="auto"/>
        <w:bottom w:val="none" w:sz="0" w:space="0" w:color="auto"/>
        <w:right w:val="none" w:sz="0" w:space="0" w:color="auto"/>
      </w:divBdr>
      <w:divsChild>
        <w:div w:id="838621436">
          <w:marLeft w:val="0"/>
          <w:marRight w:val="0"/>
          <w:marTop w:val="0"/>
          <w:marBottom w:val="0"/>
          <w:divBdr>
            <w:top w:val="none" w:sz="0" w:space="0" w:color="auto"/>
            <w:left w:val="none" w:sz="0" w:space="0" w:color="auto"/>
            <w:bottom w:val="none" w:sz="0" w:space="0" w:color="auto"/>
            <w:right w:val="none" w:sz="0" w:space="0" w:color="auto"/>
          </w:divBdr>
        </w:div>
        <w:div w:id="1365986050">
          <w:marLeft w:val="0"/>
          <w:marRight w:val="0"/>
          <w:marTop w:val="0"/>
          <w:marBottom w:val="0"/>
          <w:divBdr>
            <w:top w:val="none" w:sz="0" w:space="0" w:color="auto"/>
            <w:left w:val="none" w:sz="0" w:space="0" w:color="auto"/>
            <w:bottom w:val="none" w:sz="0" w:space="0" w:color="auto"/>
            <w:right w:val="none" w:sz="0" w:space="0" w:color="auto"/>
          </w:divBdr>
        </w:div>
        <w:div w:id="18943875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19.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5" Type="http://schemas.openxmlformats.org/officeDocument/2006/relationships/image" Target="media/image23.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22.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21.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20.jpe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6.png"/></Relationships>
</file>

<file path=word/_rels/header1.xml.rels><?xml version="1.0" encoding="UTF-8" standalone="yes"?>
<Relationships xmlns="http://schemas.openxmlformats.org/package/2006/relationships"><Relationship Id="rId8" Type="http://schemas.openxmlformats.org/officeDocument/2006/relationships/image" Target="media/image14.png"/><Relationship Id="rId3" Type="http://schemas.openxmlformats.org/officeDocument/2006/relationships/image" Target="media/image9.png"/><Relationship Id="rId7" Type="http://schemas.openxmlformats.org/officeDocument/2006/relationships/image" Target="media/image13.png"/><Relationship Id="rId2" Type="http://schemas.openxmlformats.org/officeDocument/2006/relationships/image" Target="media/image8.png"/><Relationship Id="rId1" Type="http://schemas.openxmlformats.org/officeDocument/2006/relationships/image" Target="media/image7.png"/><Relationship Id="rId6" Type="http://schemas.openxmlformats.org/officeDocument/2006/relationships/image" Target="media/image12.png"/><Relationship Id="rId5" Type="http://schemas.openxmlformats.org/officeDocument/2006/relationships/image" Target="media/image11.png"/><Relationship Id="rId4" Type="http://schemas.openxmlformats.org/officeDocument/2006/relationships/image" Target="media/image10.png"/><Relationship Id="rId9" Type="http://schemas.openxmlformats.org/officeDocument/2006/relationships/image" Target="media/image1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CSL195\Desktop\Penna\Latets%20Doc%20Versions%20rosie\556636_EMAT_Newsletter%20-%20Cop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5F498420CC7D44A6C5CF32C0267902" ma:contentTypeVersion="14" ma:contentTypeDescription="Create a new document." ma:contentTypeScope="" ma:versionID="950878fba4649094c17413662409ea9d">
  <xsd:schema xmlns:xsd="http://www.w3.org/2001/XMLSchema" xmlns:xs="http://www.w3.org/2001/XMLSchema" xmlns:p="http://schemas.microsoft.com/office/2006/metadata/properties" xmlns:ns2="77d986d4-779e-47c6-a1ab-44d26ef69cbd" xmlns:ns3="349ebdd5-c47c-4fb7-9b47-ee06f8c79697" targetNamespace="http://schemas.microsoft.com/office/2006/metadata/properties" ma:root="true" ma:fieldsID="b9fe84c753871cad0d08f347df43f69a" ns2:_="" ns3:_="">
    <xsd:import namespace="77d986d4-779e-47c6-a1ab-44d26ef69cbd"/>
    <xsd:import namespace="349ebdd5-c47c-4fb7-9b47-ee06f8c7969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d986d4-779e-47c6-a1ab-44d26ef69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9ebdd5-c47c-4fb7-9b47-ee06f8c7969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b608a1c-b439-40cd-8e26-469bd8882b0e}" ma:internalName="TaxCatchAll" ma:showField="CatchAllData" ma:web="349ebdd5-c47c-4fb7-9b47-ee06f8c7969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7d986d4-779e-47c6-a1ab-44d26ef69cbd">
      <Terms xmlns="http://schemas.microsoft.com/office/infopath/2007/PartnerControls"/>
    </lcf76f155ced4ddcb4097134ff3c332f>
    <TaxCatchAll xmlns="349ebdd5-c47c-4fb7-9b47-ee06f8c7969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BA21E-8708-4FB6-AB74-FA33B3D49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d986d4-779e-47c6-a1ab-44d26ef69cbd"/>
    <ds:schemaRef ds:uri="349ebdd5-c47c-4fb7-9b47-ee06f8c79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D44666-AC4F-4717-9641-43A7E1415C35}">
  <ds:schemaRefs>
    <ds:schemaRef ds:uri="http://schemas.microsoft.com/sharepoint/v3/contenttype/forms"/>
  </ds:schemaRefs>
</ds:datastoreItem>
</file>

<file path=customXml/itemProps3.xml><?xml version="1.0" encoding="utf-8"?>
<ds:datastoreItem xmlns:ds="http://schemas.openxmlformats.org/officeDocument/2006/customXml" ds:itemID="{E027FCB6-9805-413E-A952-B23C397E4A75}">
  <ds:schemaRefs>
    <ds:schemaRef ds:uri="http://schemas.microsoft.com/office/2006/metadata/properties"/>
    <ds:schemaRef ds:uri="http://schemas.microsoft.com/office/infopath/2007/PartnerControls"/>
    <ds:schemaRef ds:uri="77d986d4-779e-47c6-a1ab-44d26ef69cbd"/>
    <ds:schemaRef ds:uri="349ebdd5-c47c-4fb7-9b47-ee06f8c79697"/>
  </ds:schemaRefs>
</ds:datastoreItem>
</file>

<file path=customXml/itemProps4.xml><?xml version="1.0" encoding="utf-8"?>
<ds:datastoreItem xmlns:ds="http://schemas.openxmlformats.org/officeDocument/2006/customXml" ds:itemID="{09050E03-A22D-4A8A-A6F5-29BAB6ED8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556636_EMAT_Newsletter - Copy</Template>
  <TotalTime>1</TotalTime>
  <Pages>5</Pages>
  <Words>566</Words>
  <Characters>3228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Yashpal Singh</dc:creator>
  <cp:keywords/>
  <cp:lastModifiedBy>Clare Field</cp:lastModifiedBy>
  <cp:revision>2</cp:revision>
  <cp:lastPrinted>2026-07-20T10:13:00Z</cp:lastPrinted>
  <dcterms:created xsi:type="dcterms:W3CDTF">2026-07-20T10:54:00Z</dcterms:created>
  <dcterms:modified xsi:type="dcterms:W3CDTF">2026-07-20T10:54:00Z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0x010100805F498420CC7D44A6C5CF32C0267902</vt:lpwstr>
  </property>
  <property fmtid="{D5CDD505-2E9C-101B-9397-08002B2CF9AE}" pid="3" name="MediaServiceImageTags">
    <vt:lpwstr/>
  </property>
</Properties>
</file>