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C0EBC" w14:textId="2325E6F8" w:rsidR="0019128D" w:rsidRDefault="00DB6A0E" w:rsidP="0089065E">
      <w:pPr>
        <w:ind w:left="1429" w:firstLine="11"/>
      </w:pPr>
      <w:r>
        <w:rPr>
          <w:noProof/>
        </w:rPr>
        <w:drawing>
          <wp:anchor distT="0" distB="0" distL="114300" distR="114300" simplePos="0" relativeHeight="251658243" behindDoc="0" locked="0" layoutInCell="1" allowOverlap="1" wp14:anchorId="45494A1D" wp14:editId="6CB9E841">
            <wp:simplePos x="0" y="0"/>
            <wp:positionH relativeFrom="margin">
              <wp:align>left</wp:align>
            </wp:positionH>
            <wp:positionV relativeFrom="paragraph">
              <wp:posOffset>3260725</wp:posOffset>
            </wp:positionV>
            <wp:extent cx="937260" cy="1325880"/>
            <wp:effectExtent l="0" t="0" r="0" b="0"/>
            <wp:wrapNone/>
            <wp:docPr id="13" name="Picture 13" descr="A logo with a person and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logo with a person and book&#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7260" cy="1325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64" behindDoc="0" locked="0" layoutInCell="1" allowOverlap="1" wp14:anchorId="1DECD6DA" wp14:editId="5A371BFB">
            <wp:simplePos x="0" y="0"/>
            <wp:positionH relativeFrom="page">
              <wp:posOffset>144046</wp:posOffset>
            </wp:positionH>
            <wp:positionV relativeFrom="paragraph">
              <wp:posOffset>2689959</wp:posOffset>
            </wp:positionV>
            <wp:extent cx="677746" cy="687629"/>
            <wp:effectExtent l="0" t="0" r="8255" b="0"/>
            <wp:wrapNone/>
            <wp:docPr id="1592699366" name="Picture 1" descr="A logo for a sports awa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99366" name="Picture 1" descr="A logo for a sports awards&#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497" r="23722"/>
                    <a:stretch>
                      <a:fillRect/>
                    </a:stretch>
                  </pic:blipFill>
                  <pic:spPr bwMode="auto">
                    <a:xfrm>
                      <a:off x="0" y="0"/>
                      <a:ext cx="677746" cy="687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8" behindDoc="0" locked="0" layoutInCell="1" allowOverlap="1" wp14:anchorId="78EA5E4D" wp14:editId="0181B269">
            <wp:simplePos x="0" y="0"/>
            <wp:positionH relativeFrom="column">
              <wp:posOffset>187292</wp:posOffset>
            </wp:positionH>
            <wp:positionV relativeFrom="paragraph">
              <wp:posOffset>1944799</wp:posOffset>
            </wp:positionV>
            <wp:extent cx="666750" cy="670409"/>
            <wp:effectExtent l="0" t="0" r="0" b="0"/>
            <wp:wrapNone/>
            <wp:docPr id="206610524" name="Picture 1" descr="A gold coin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old coin with text and numb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6750" cy="6704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1F3F569A" wp14:editId="7806B030">
            <wp:simplePos x="0" y="0"/>
            <wp:positionH relativeFrom="column">
              <wp:posOffset>170056</wp:posOffset>
            </wp:positionH>
            <wp:positionV relativeFrom="paragraph">
              <wp:posOffset>1153655</wp:posOffset>
            </wp:positionV>
            <wp:extent cx="654346" cy="657225"/>
            <wp:effectExtent l="0" t="0" r="0" b="0"/>
            <wp:wrapNone/>
            <wp:docPr id="5"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34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2521">
        <w:rPr>
          <w:noProof/>
          <w:lang w:val="en-GB"/>
        </w:rPr>
        <w:drawing>
          <wp:anchor distT="0" distB="0" distL="114300" distR="114300" simplePos="0" relativeHeight="251659264" behindDoc="0" locked="0" layoutInCell="1" allowOverlap="1" wp14:anchorId="173107CC" wp14:editId="1023926C">
            <wp:simplePos x="0" y="0"/>
            <wp:positionH relativeFrom="column">
              <wp:posOffset>138050</wp:posOffset>
            </wp:positionH>
            <wp:positionV relativeFrom="paragraph">
              <wp:posOffset>361571</wp:posOffset>
            </wp:positionV>
            <wp:extent cx="754380" cy="754380"/>
            <wp:effectExtent l="0" t="0" r="7620" b="7620"/>
            <wp:wrapNone/>
            <wp:docPr id="1812336500"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70801" name="Picture 1" descr="A logo for a schoo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6976" behindDoc="0" locked="0" layoutInCell="1" allowOverlap="1" wp14:anchorId="315A79A8" wp14:editId="409C1886">
            <wp:simplePos x="0" y="0"/>
            <wp:positionH relativeFrom="margin">
              <wp:posOffset>255303</wp:posOffset>
            </wp:positionH>
            <wp:positionV relativeFrom="paragraph">
              <wp:posOffset>-274188</wp:posOffset>
            </wp:positionV>
            <wp:extent cx="571500" cy="571500"/>
            <wp:effectExtent l="0" t="0" r="0" b="0"/>
            <wp:wrapNone/>
            <wp:docPr id="300774081" name="Picture 1" descr="A logo for a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4081" name="Picture 1" descr="A logo for a school"/>
                    <pic:cNvPicPr/>
                  </pic:nvPicPr>
                  <pic:blipFill>
                    <a:blip r:embed="rId16"/>
                    <a:stretch>
                      <a:fillRect/>
                    </a:stretch>
                  </pic:blipFill>
                  <pic:spPr>
                    <a:xfrm>
                      <a:off x="0" y="0"/>
                      <a:ext cx="571500" cy="571500"/>
                    </a:xfrm>
                    <a:prstGeom prst="rect">
                      <a:avLst/>
                    </a:prstGeom>
                  </pic:spPr>
                </pic:pic>
              </a:graphicData>
            </a:graphic>
            <wp14:sizeRelH relativeFrom="page">
              <wp14:pctWidth>0</wp14:pctWidth>
            </wp14:sizeRelH>
            <wp14:sizeRelV relativeFrom="page">
              <wp14:pctHeight>0</wp14:pctHeight>
            </wp14:sizeRelV>
          </wp:anchor>
        </w:drawing>
      </w:r>
      <w:r w:rsidR="008B4F23">
        <w:t>I</w:t>
      </w:r>
      <w:r w:rsidR="000F6244">
        <w:tab/>
      </w:r>
      <w:r w:rsidR="0089065E">
        <w:tab/>
      </w:r>
      <w:r w:rsidR="0089065E">
        <w:tab/>
      </w:r>
      <w:r>
        <w:rPr>
          <w:noProof/>
        </w:rPr>
        <mc:AlternateContent>
          <mc:Choice Requires="wps">
            <w:drawing>
              <wp:inline distT="45720" distB="45720" distL="114300" distR="114300" wp14:anchorId="001A70E5" wp14:editId="48F413C0">
                <wp:extent cx="6322695" cy="4577938"/>
                <wp:effectExtent l="0" t="0" r="20955" b="13335"/>
                <wp:docPr id="19542235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2695" cy="4577938"/>
                        </a:xfrm>
                        <a:prstGeom prst="rect">
                          <a:avLst/>
                        </a:prstGeom>
                        <a:solidFill>
                          <a:srgbClr val="FFFFFF"/>
                        </a:solidFill>
                        <a:ln w="9525">
                          <a:solidFill>
                            <a:srgbClr val="000000"/>
                          </a:solidFill>
                          <a:miter lim="800000"/>
                          <a:headEnd/>
                          <a:tailEnd/>
                        </a:ln>
                      </wps:spPr>
                      <wps:txb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0188A" w:rsidRDefault="00DB6A0E" w:rsidP="00DB6A0E">
                            <w:pPr>
                              <w:spacing w:after="0" w:line="240" w:lineRule="auto"/>
                              <w:rPr>
                                <w:rFonts w:ascii="Calibri" w:hAnsi="Calibri" w:cs="Calibri"/>
                                <w:sz w:val="20"/>
                                <w:szCs w:val="20"/>
                              </w:rPr>
                            </w:pPr>
                            <w:r w:rsidRPr="0090188A">
                              <w:rPr>
                                <w:rFonts w:ascii="Calibri" w:hAnsi="Calibri" w:cs="Calibri"/>
                                <w:sz w:val="20"/>
                                <w:szCs w:val="20"/>
                              </w:rPr>
                              <w:t>Dear Parents,</w:t>
                            </w:r>
                          </w:p>
                          <w:p w14:paraId="15B5358D" w14:textId="77777777" w:rsidR="004A2070" w:rsidRPr="0090188A" w:rsidRDefault="004A2070" w:rsidP="00DB6A0E">
                            <w:pPr>
                              <w:spacing w:after="0" w:line="240" w:lineRule="auto"/>
                              <w:rPr>
                                <w:rFonts w:ascii="Calibri" w:hAnsi="Calibri" w:cs="Calibri"/>
                                <w:sz w:val="20"/>
                                <w:szCs w:val="20"/>
                                <w:lang w:val="en-GB"/>
                              </w:rPr>
                            </w:pPr>
                          </w:p>
                          <w:p w14:paraId="38FACCFB" w14:textId="67A5C8B8" w:rsidR="00DB6A0E"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With May almost upon us, we are all preparing for an assessment month.  As you are aware, Year 6 will be doing their SATS during week commencing 11</w:t>
                            </w:r>
                            <w:r w:rsidRPr="0090188A">
                              <w:rPr>
                                <w:rFonts w:ascii="Calibri" w:hAnsi="Calibri" w:cs="Calibri"/>
                                <w:sz w:val="20"/>
                                <w:szCs w:val="20"/>
                                <w:vertAlign w:val="superscript"/>
                              </w:rPr>
                              <w:t>th</w:t>
                            </w:r>
                            <w:r w:rsidRPr="0090188A">
                              <w:rPr>
                                <w:rFonts w:ascii="Calibri" w:hAnsi="Calibri" w:cs="Calibri"/>
                                <w:sz w:val="20"/>
                                <w:szCs w:val="20"/>
                              </w:rPr>
                              <w:t xml:space="preserve"> May.  It is important that they get to school on time, and to support that, we are once again, providing breakfast for them.  </w:t>
                            </w:r>
                            <w:proofErr w:type="spellStart"/>
                            <w:r w:rsidRPr="0090188A">
                              <w:rPr>
                                <w:rFonts w:ascii="Calibri" w:hAnsi="Calibri" w:cs="Calibri"/>
                                <w:sz w:val="20"/>
                                <w:szCs w:val="20"/>
                              </w:rPr>
                              <w:t>Mr</w:t>
                            </w:r>
                            <w:proofErr w:type="spellEnd"/>
                            <w:r w:rsidRPr="0090188A">
                              <w:rPr>
                                <w:rFonts w:ascii="Calibri" w:hAnsi="Calibri" w:cs="Calibri"/>
                                <w:sz w:val="20"/>
                                <w:szCs w:val="20"/>
                              </w:rPr>
                              <w:t xml:space="preserve"> B and our FOSA support team are working on this and details will follow.</w:t>
                            </w:r>
                          </w:p>
                          <w:p w14:paraId="7842BD23" w14:textId="77777777" w:rsidR="004A2070" w:rsidRPr="00147AEC" w:rsidRDefault="004A2070" w:rsidP="00DB6A0E">
                            <w:pPr>
                              <w:spacing w:after="0" w:line="240" w:lineRule="auto"/>
                              <w:rPr>
                                <w:rFonts w:ascii="Calibri" w:hAnsi="Calibri" w:cs="Calibri"/>
                                <w:sz w:val="10"/>
                                <w:szCs w:val="10"/>
                              </w:rPr>
                            </w:pPr>
                          </w:p>
                          <w:p w14:paraId="7BAB1142" w14:textId="0B3F8F5C"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Assessments will also be undertaken in other years too, so please support us in keeping attendance high and lates, low.  Last week, we had a total of 5 and a half hours late last week, so please help us to reduce this.   We can help if you have issues at home or with the children, so please do ask us.  We are here to help.</w:t>
                            </w:r>
                          </w:p>
                          <w:p w14:paraId="53D3462F" w14:textId="77777777" w:rsidR="004A2070" w:rsidRPr="00147AEC" w:rsidRDefault="004A2070" w:rsidP="00DB6A0E">
                            <w:pPr>
                              <w:spacing w:after="0" w:line="240" w:lineRule="auto"/>
                              <w:rPr>
                                <w:rFonts w:ascii="Calibri" w:hAnsi="Calibri" w:cs="Calibri"/>
                                <w:sz w:val="10"/>
                                <w:szCs w:val="10"/>
                              </w:rPr>
                            </w:pPr>
                          </w:p>
                          <w:p w14:paraId="6C4FFB7A" w14:textId="41D1B847"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 xml:space="preserve">Last week our sports group, from Key stage 2, took part in the EMAT sports day at North Wooton Academy…and after a lovely day of great </w:t>
                            </w:r>
                            <w:proofErr w:type="spellStart"/>
                            <w:r w:rsidRPr="0090188A">
                              <w:rPr>
                                <w:rFonts w:ascii="Calibri" w:hAnsi="Calibri" w:cs="Calibri"/>
                                <w:sz w:val="20"/>
                                <w:szCs w:val="20"/>
                              </w:rPr>
                              <w:t>behaviour</w:t>
                            </w:r>
                            <w:proofErr w:type="spellEnd"/>
                            <w:r w:rsidRPr="0090188A">
                              <w:rPr>
                                <w:rFonts w:ascii="Calibri" w:hAnsi="Calibri" w:cs="Calibri"/>
                                <w:sz w:val="20"/>
                                <w:szCs w:val="20"/>
                              </w:rPr>
                              <w:t xml:space="preserve">, our school was awarded Best Team!  What an amazing feat – we had some lovely comments too, saying how delightful our children are.  I am immensely proud to hear these comments and of our super children. </w:t>
                            </w:r>
                          </w:p>
                          <w:p w14:paraId="0C3DCBCB" w14:textId="77777777" w:rsidR="004A2070" w:rsidRPr="00147AEC" w:rsidRDefault="004A2070" w:rsidP="00DB6A0E">
                            <w:pPr>
                              <w:spacing w:after="0" w:line="240" w:lineRule="auto"/>
                              <w:rPr>
                                <w:rFonts w:ascii="Calibri" w:hAnsi="Calibri" w:cs="Calibri"/>
                                <w:sz w:val="10"/>
                                <w:szCs w:val="10"/>
                              </w:rPr>
                            </w:pPr>
                          </w:p>
                          <w:p w14:paraId="4642CA75" w14:textId="54F9C1D0" w:rsidR="0090188A" w:rsidRDefault="0090188A" w:rsidP="00DB6A0E">
                            <w:pPr>
                              <w:spacing w:after="0" w:line="240" w:lineRule="auto"/>
                              <w:rPr>
                                <w:rFonts w:ascii="Calibri" w:hAnsi="Calibri" w:cs="Calibri"/>
                                <w:sz w:val="20"/>
                                <w:szCs w:val="20"/>
                              </w:rPr>
                            </w:pPr>
                            <w:r>
                              <w:rPr>
                                <w:rFonts w:ascii="Calibri" w:hAnsi="Calibri" w:cs="Calibri"/>
                                <w:sz w:val="20"/>
                                <w:szCs w:val="20"/>
                              </w:rPr>
                              <w:t xml:space="preserve">This week we have said our farewells to </w:t>
                            </w:r>
                            <w:proofErr w:type="spellStart"/>
                            <w:r>
                              <w:rPr>
                                <w:rFonts w:ascii="Calibri" w:hAnsi="Calibri" w:cs="Calibri"/>
                                <w:sz w:val="20"/>
                                <w:szCs w:val="20"/>
                              </w:rPr>
                              <w:t>Mrs</w:t>
                            </w:r>
                            <w:proofErr w:type="spellEnd"/>
                            <w:r>
                              <w:rPr>
                                <w:rFonts w:ascii="Calibri" w:hAnsi="Calibri" w:cs="Calibri"/>
                                <w:sz w:val="20"/>
                                <w:szCs w:val="20"/>
                              </w:rPr>
                              <w:t xml:space="preserve"> Jenny Hill, our lovely Teaching Assistant, who has been with us for many years working in classes and was instrumental in getting our Forest School Provision up and running.  Jenny has decided the time is right for her to take her retirement and we wish her every happiness in doing so.  We would like to thank </w:t>
                            </w:r>
                            <w:proofErr w:type="spellStart"/>
                            <w:r>
                              <w:rPr>
                                <w:rFonts w:ascii="Calibri" w:hAnsi="Calibri" w:cs="Calibri"/>
                                <w:sz w:val="20"/>
                                <w:szCs w:val="20"/>
                              </w:rPr>
                              <w:t>Mrs</w:t>
                            </w:r>
                            <w:proofErr w:type="spellEnd"/>
                            <w:r>
                              <w:rPr>
                                <w:rFonts w:ascii="Calibri" w:hAnsi="Calibri" w:cs="Calibri"/>
                                <w:sz w:val="20"/>
                                <w:szCs w:val="20"/>
                              </w:rPr>
                              <w:t xml:space="preserve"> Hill for her super input to our school – we will miss you!</w:t>
                            </w:r>
                          </w:p>
                          <w:p w14:paraId="1E8D0E29" w14:textId="77777777" w:rsidR="0090188A" w:rsidRPr="00147AEC" w:rsidRDefault="0090188A" w:rsidP="00DB6A0E">
                            <w:pPr>
                              <w:spacing w:after="0" w:line="240" w:lineRule="auto"/>
                              <w:rPr>
                                <w:rFonts w:ascii="Calibri" w:hAnsi="Calibri" w:cs="Calibri"/>
                                <w:sz w:val="10"/>
                                <w:szCs w:val="10"/>
                              </w:rPr>
                            </w:pPr>
                          </w:p>
                          <w:p w14:paraId="5083B3E3" w14:textId="31216D5D" w:rsidR="0090188A" w:rsidRDefault="0090188A" w:rsidP="00DB6A0E">
                            <w:pPr>
                              <w:spacing w:after="0" w:line="240" w:lineRule="auto"/>
                              <w:rPr>
                                <w:rFonts w:ascii="Calibri" w:hAnsi="Calibri" w:cs="Calibri"/>
                                <w:sz w:val="20"/>
                                <w:szCs w:val="20"/>
                              </w:rPr>
                            </w:pPr>
                            <w:proofErr w:type="spellStart"/>
                            <w:r>
                              <w:rPr>
                                <w:rFonts w:ascii="Calibri" w:hAnsi="Calibri" w:cs="Calibri"/>
                                <w:sz w:val="20"/>
                                <w:szCs w:val="20"/>
                              </w:rPr>
                              <w:t>Mrs</w:t>
                            </w:r>
                            <w:proofErr w:type="spellEnd"/>
                            <w:r>
                              <w:rPr>
                                <w:rFonts w:ascii="Calibri" w:hAnsi="Calibri" w:cs="Calibri"/>
                                <w:sz w:val="20"/>
                                <w:szCs w:val="20"/>
                              </w:rPr>
                              <w:t xml:space="preserve"> Hill’s post will now be taken up by </w:t>
                            </w:r>
                            <w:proofErr w:type="spellStart"/>
                            <w:r>
                              <w:rPr>
                                <w:rFonts w:ascii="Calibri" w:hAnsi="Calibri" w:cs="Calibri"/>
                                <w:sz w:val="20"/>
                                <w:szCs w:val="20"/>
                              </w:rPr>
                              <w:t>Mrs</w:t>
                            </w:r>
                            <w:proofErr w:type="spellEnd"/>
                            <w:r>
                              <w:rPr>
                                <w:rFonts w:ascii="Calibri" w:hAnsi="Calibri" w:cs="Calibri"/>
                                <w:sz w:val="20"/>
                                <w:szCs w:val="20"/>
                              </w:rPr>
                              <w:t xml:space="preserve"> Abbi Young, who will start her post on 5</w:t>
                            </w:r>
                            <w:r w:rsidRPr="0090188A">
                              <w:rPr>
                                <w:rFonts w:ascii="Calibri" w:hAnsi="Calibri" w:cs="Calibri"/>
                                <w:sz w:val="20"/>
                                <w:szCs w:val="20"/>
                                <w:vertAlign w:val="superscript"/>
                              </w:rPr>
                              <w:t>th</w:t>
                            </w:r>
                            <w:r>
                              <w:rPr>
                                <w:rFonts w:ascii="Calibri" w:hAnsi="Calibri" w:cs="Calibri"/>
                                <w:sz w:val="20"/>
                                <w:szCs w:val="20"/>
                              </w:rPr>
                              <w:t xml:space="preserve"> May.  You may know </w:t>
                            </w:r>
                            <w:proofErr w:type="spellStart"/>
                            <w:r>
                              <w:rPr>
                                <w:rFonts w:ascii="Calibri" w:hAnsi="Calibri" w:cs="Calibri"/>
                                <w:sz w:val="20"/>
                                <w:szCs w:val="20"/>
                              </w:rPr>
                              <w:t>Mrs</w:t>
                            </w:r>
                            <w:proofErr w:type="spellEnd"/>
                            <w:r>
                              <w:rPr>
                                <w:rFonts w:ascii="Calibri" w:hAnsi="Calibri" w:cs="Calibri"/>
                                <w:sz w:val="20"/>
                                <w:szCs w:val="20"/>
                              </w:rPr>
                              <w:t xml:space="preserve"> Young as a parent of two children at </w:t>
                            </w:r>
                            <w:proofErr w:type="spellStart"/>
                            <w:r>
                              <w:rPr>
                                <w:rFonts w:ascii="Calibri" w:hAnsi="Calibri" w:cs="Calibri"/>
                                <w:sz w:val="20"/>
                                <w:szCs w:val="20"/>
                              </w:rPr>
                              <w:t>Emneth</w:t>
                            </w:r>
                            <w:proofErr w:type="spellEnd"/>
                            <w:r>
                              <w:rPr>
                                <w:rFonts w:ascii="Calibri" w:hAnsi="Calibri" w:cs="Calibri"/>
                                <w:sz w:val="20"/>
                                <w:szCs w:val="20"/>
                              </w:rPr>
                              <w:t xml:space="preserve">, but also as a previous volunteer in the school.  We are looking forward to working with </w:t>
                            </w:r>
                            <w:proofErr w:type="spellStart"/>
                            <w:r>
                              <w:rPr>
                                <w:rFonts w:ascii="Calibri" w:hAnsi="Calibri" w:cs="Calibri"/>
                                <w:sz w:val="20"/>
                                <w:szCs w:val="20"/>
                              </w:rPr>
                              <w:t>Mrs</w:t>
                            </w:r>
                            <w:proofErr w:type="spellEnd"/>
                            <w:r>
                              <w:rPr>
                                <w:rFonts w:ascii="Calibri" w:hAnsi="Calibri" w:cs="Calibri"/>
                                <w:sz w:val="20"/>
                                <w:szCs w:val="20"/>
                              </w:rPr>
                              <w:t xml:space="preserve"> Young</w:t>
                            </w:r>
                            <w:r w:rsidR="00147AEC">
                              <w:rPr>
                                <w:rFonts w:ascii="Calibri" w:hAnsi="Calibri" w:cs="Calibri"/>
                                <w:sz w:val="20"/>
                                <w:szCs w:val="20"/>
                              </w:rPr>
                              <w:t xml:space="preserve">. </w:t>
                            </w:r>
                          </w:p>
                          <w:p w14:paraId="48D701BE" w14:textId="77777777" w:rsidR="0090188A" w:rsidRPr="00147AEC" w:rsidRDefault="0090188A" w:rsidP="00DB6A0E">
                            <w:pPr>
                              <w:spacing w:after="0" w:line="240" w:lineRule="auto"/>
                              <w:rPr>
                                <w:rFonts w:ascii="Calibri" w:hAnsi="Calibri" w:cs="Calibri"/>
                                <w:sz w:val="10"/>
                                <w:szCs w:val="10"/>
                              </w:rPr>
                            </w:pPr>
                          </w:p>
                          <w:p w14:paraId="11D99594" w14:textId="11A5CCCA"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 xml:space="preserve">We have some staff off at Southery </w:t>
                            </w:r>
                            <w:proofErr w:type="gramStart"/>
                            <w:r w:rsidRPr="0090188A">
                              <w:rPr>
                                <w:rFonts w:ascii="Calibri" w:hAnsi="Calibri" w:cs="Calibri"/>
                                <w:sz w:val="20"/>
                                <w:szCs w:val="20"/>
                              </w:rPr>
                              <w:t>at the moment</w:t>
                            </w:r>
                            <w:proofErr w:type="gramEnd"/>
                            <w:r w:rsidRPr="0090188A">
                              <w:rPr>
                                <w:rFonts w:ascii="Calibri" w:hAnsi="Calibri" w:cs="Calibri"/>
                                <w:sz w:val="20"/>
                                <w:szCs w:val="20"/>
                              </w:rPr>
                              <w:t xml:space="preserve">, so I am having to change my work patterns.  Please do email if you need to raise anything with me, and I will do my best to respond with </w:t>
                            </w:r>
                            <w:r w:rsidR="00205BE4" w:rsidRPr="0090188A">
                              <w:rPr>
                                <w:rFonts w:ascii="Calibri" w:hAnsi="Calibri" w:cs="Calibri"/>
                                <w:sz w:val="20"/>
                                <w:szCs w:val="20"/>
                              </w:rPr>
                              <w:t xml:space="preserve">48 hours.  Thank you for your patience. </w:t>
                            </w:r>
                          </w:p>
                          <w:p w14:paraId="0718478F" w14:textId="77777777" w:rsidR="00205BE4" w:rsidRPr="00147AEC" w:rsidRDefault="00205BE4" w:rsidP="00DB6A0E">
                            <w:pPr>
                              <w:spacing w:after="0" w:line="240" w:lineRule="auto"/>
                              <w:rPr>
                                <w:rFonts w:ascii="Calibri" w:hAnsi="Calibri" w:cs="Calibri"/>
                                <w:sz w:val="10"/>
                                <w:szCs w:val="10"/>
                              </w:rPr>
                            </w:pPr>
                          </w:p>
                          <w:p w14:paraId="7E0C4CF7" w14:textId="2516797D"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Enjoy this lovely weather and take care,</w:t>
                            </w:r>
                          </w:p>
                          <w:p w14:paraId="1EA838F7" w14:textId="77777777" w:rsidR="00205BE4" w:rsidRPr="0090188A" w:rsidRDefault="00205BE4" w:rsidP="00DB6A0E">
                            <w:pPr>
                              <w:spacing w:after="0" w:line="240" w:lineRule="auto"/>
                              <w:rPr>
                                <w:rFonts w:ascii="Calibri" w:hAnsi="Calibri" w:cs="Calibri"/>
                                <w:sz w:val="20"/>
                                <w:szCs w:val="20"/>
                              </w:rPr>
                            </w:pPr>
                          </w:p>
                          <w:p w14:paraId="6A0D66AA" w14:textId="6831E01E"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 xml:space="preserve">Kind </w:t>
                            </w:r>
                            <w:proofErr w:type="gramStart"/>
                            <w:r w:rsidRPr="0090188A">
                              <w:rPr>
                                <w:rFonts w:ascii="Calibri" w:hAnsi="Calibri" w:cs="Calibri"/>
                                <w:sz w:val="20"/>
                                <w:szCs w:val="20"/>
                              </w:rPr>
                              <w:t xml:space="preserve">regards,   </w:t>
                            </w:r>
                            <w:proofErr w:type="spellStart"/>
                            <w:proofErr w:type="gramEnd"/>
                            <w:r w:rsidRPr="0090188A">
                              <w:rPr>
                                <w:rFonts w:ascii="Calibri" w:hAnsi="Calibri" w:cs="Calibri"/>
                                <w:sz w:val="20"/>
                                <w:szCs w:val="20"/>
                              </w:rPr>
                              <w:t>Mrs</w:t>
                            </w:r>
                            <w:proofErr w:type="spellEnd"/>
                            <w:r w:rsidRPr="0090188A">
                              <w:rPr>
                                <w:rFonts w:ascii="Calibri" w:hAnsi="Calibri" w:cs="Calibri"/>
                                <w:sz w:val="20"/>
                                <w:szCs w:val="20"/>
                              </w:rPr>
                              <w:t xml:space="preserve"> Huntington </w:t>
                            </w:r>
                          </w:p>
                          <w:p w14:paraId="536B562F" w14:textId="77777777" w:rsidR="00205BE4" w:rsidRPr="0090188A" w:rsidRDefault="00205BE4" w:rsidP="00DB6A0E">
                            <w:pPr>
                              <w:spacing w:after="0" w:line="240" w:lineRule="auto"/>
                              <w:rPr>
                                <w:rFonts w:ascii="Calibri" w:hAnsi="Calibri" w:cs="Calibri"/>
                                <w:sz w:val="20"/>
                                <w:szCs w:val="20"/>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wps:txbx>
                      <wps:bodyPr rot="0" vert="horz" wrap="square" lIns="91440" tIns="45720" rIns="91440" bIns="45720" anchor="t" anchorCtr="0">
                        <a:noAutofit/>
                      </wps:bodyPr>
                    </wps:wsp>
                  </a:graphicData>
                </a:graphic>
              </wp:inline>
            </w:drawing>
          </mc:Choice>
          <mc:Fallback>
            <w:pict>
              <v:shapetype w14:anchorId="001A70E5" id="_x0000_t202" coordsize="21600,21600" o:spt="202" path="m,l,21600r21600,l21600,xe">
                <v:stroke joinstyle="miter"/>
                <v:path gradientshapeok="t" o:connecttype="rect"/>
              </v:shapetype>
              <v:shape id="Text Box 2" o:spid="_x0000_s1026" type="#_x0000_t202" style="width:497.85pt;height:36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">
                <v:textbox>
                  <w:txbxContent>
                    <w:p w14:paraId="7B405CEF" w14:textId="77777777" w:rsidR="00DB6A0E" w:rsidRPr="00D33367" w:rsidRDefault="00DB6A0E" w:rsidP="00DB6A0E">
                      <w:pPr>
                        <w:spacing w:after="0" w:line="240" w:lineRule="auto"/>
                        <w:rPr>
                          <w:b/>
                          <w:bCs/>
                          <w:noProof/>
                          <w:sz w:val="24"/>
                          <w:szCs w:val="24"/>
                        </w:rPr>
                      </w:pPr>
                      <w:r w:rsidRPr="00D33367">
                        <w:rPr>
                          <w:b/>
                          <w:bCs/>
                          <w:noProof/>
                          <w:sz w:val="24"/>
                          <w:szCs w:val="24"/>
                        </w:rPr>
                        <w:t>Message from the Principal:</w:t>
                      </w:r>
                    </w:p>
                    <w:p w14:paraId="6F3A2712" w14:textId="77777777" w:rsidR="00DB6A0E" w:rsidRPr="008D0AF0" w:rsidRDefault="00DB6A0E" w:rsidP="00DB6A0E">
                      <w:pPr>
                        <w:spacing w:after="0" w:line="240" w:lineRule="auto"/>
                        <w:rPr>
                          <w:rFonts w:ascii="Calibri" w:hAnsi="Calibri" w:cs="Calibri"/>
                          <w:sz w:val="8"/>
                          <w:szCs w:val="8"/>
                        </w:rPr>
                      </w:pPr>
                    </w:p>
                    <w:p w14:paraId="24F9CD42" w14:textId="77777777" w:rsidR="00DB6A0E" w:rsidRPr="0090188A" w:rsidRDefault="00DB6A0E" w:rsidP="00DB6A0E">
                      <w:pPr>
                        <w:spacing w:after="0" w:line="240" w:lineRule="auto"/>
                        <w:rPr>
                          <w:rFonts w:ascii="Calibri" w:hAnsi="Calibri" w:cs="Calibri"/>
                          <w:sz w:val="20"/>
                          <w:szCs w:val="20"/>
                        </w:rPr>
                      </w:pPr>
                      <w:r w:rsidRPr="0090188A">
                        <w:rPr>
                          <w:rFonts w:ascii="Calibri" w:hAnsi="Calibri" w:cs="Calibri"/>
                          <w:sz w:val="20"/>
                          <w:szCs w:val="20"/>
                        </w:rPr>
                        <w:t>Dear Parents,</w:t>
                      </w:r>
                    </w:p>
                    <w:p w14:paraId="15B5358D" w14:textId="77777777" w:rsidR="004A2070" w:rsidRPr="0090188A" w:rsidRDefault="004A2070" w:rsidP="00DB6A0E">
                      <w:pPr>
                        <w:spacing w:after="0" w:line="240" w:lineRule="auto"/>
                        <w:rPr>
                          <w:rFonts w:ascii="Calibri" w:hAnsi="Calibri" w:cs="Calibri"/>
                          <w:sz w:val="20"/>
                          <w:szCs w:val="20"/>
                          <w:lang w:val="en-GB"/>
                        </w:rPr>
                      </w:pPr>
                    </w:p>
                    <w:p w14:paraId="38FACCFB" w14:textId="67A5C8B8" w:rsidR="00DB6A0E"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With May almost upon us, we are all preparing for an assessment month.  As you are aware, Year 6 will be doing their SATS during week commencing 11</w:t>
                      </w:r>
                      <w:r w:rsidRPr="0090188A">
                        <w:rPr>
                          <w:rFonts w:ascii="Calibri" w:hAnsi="Calibri" w:cs="Calibri"/>
                          <w:sz w:val="20"/>
                          <w:szCs w:val="20"/>
                          <w:vertAlign w:val="superscript"/>
                        </w:rPr>
                        <w:t>th</w:t>
                      </w:r>
                      <w:r w:rsidRPr="0090188A">
                        <w:rPr>
                          <w:rFonts w:ascii="Calibri" w:hAnsi="Calibri" w:cs="Calibri"/>
                          <w:sz w:val="20"/>
                          <w:szCs w:val="20"/>
                        </w:rPr>
                        <w:t xml:space="preserve"> May.  It is important that they get to school on time, and to support that, we are once again, providing breakfast for them.  </w:t>
                      </w:r>
                      <w:proofErr w:type="spellStart"/>
                      <w:r w:rsidRPr="0090188A">
                        <w:rPr>
                          <w:rFonts w:ascii="Calibri" w:hAnsi="Calibri" w:cs="Calibri"/>
                          <w:sz w:val="20"/>
                          <w:szCs w:val="20"/>
                        </w:rPr>
                        <w:t>Mr</w:t>
                      </w:r>
                      <w:proofErr w:type="spellEnd"/>
                      <w:r w:rsidRPr="0090188A">
                        <w:rPr>
                          <w:rFonts w:ascii="Calibri" w:hAnsi="Calibri" w:cs="Calibri"/>
                          <w:sz w:val="20"/>
                          <w:szCs w:val="20"/>
                        </w:rPr>
                        <w:t xml:space="preserve"> B and our FOSA support team are working on this and details will follow.</w:t>
                      </w:r>
                    </w:p>
                    <w:p w14:paraId="7842BD23" w14:textId="77777777" w:rsidR="004A2070" w:rsidRPr="00147AEC" w:rsidRDefault="004A2070" w:rsidP="00DB6A0E">
                      <w:pPr>
                        <w:spacing w:after="0" w:line="240" w:lineRule="auto"/>
                        <w:rPr>
                          <w:rFonts w:ascii="Calibri" w:hAnsi="Calibri" w:cs="Calibri"/>
                          <w:sz w:val="10"/>
                          <w:szCs w:val="10"/>
                        </w:rPr>
                      </w:pPr>
                    </w:p>
                    <w:p w14:paraId="7BAB1142" w14:textId="0B3F8F5C"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Assessments will also be undertaken in other years too, so please support us in keeping attendance high and lates, low.  Last week, we had a total of 5 and a half hours late last week, so please help us to reduce this.   We can help if you have issues at home or with the children, so please do ask us.  We are here to help.</w:t>
                      </w:r>
                    </w:p>
                    <w:p w14:paraId="53D3462F" w14:textId="77777777" w:rsidR="004A2070" w:rsidRPr="00147AEC" w:rsidRDefault="004A2070" w:rsidP="00DB6A0E">
                      <w:pPr>
                        <w:spacing w:after="0" w:line="240" w:lineRule="auto"/>
                        <w:rPr>
                          <w:rFonts w:ascii="Calibri" w:hAnsi="Calibri" w:cs="Calibri"/>
                          <w:sz w:val="10"/>
                          <w:szCs w:val="10"/>
                        </w:rPr>
                      </w:pPr>
                    </w:p>
                    <w:p w14:paraId="6C4FFB7A" w14:textId="41D1B847"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 xml:space="preserve">Last week our sports group, from Key stage 2, took part in the EMAT sports day at North Wooton Academy…and after a lovely day of great </w:t>
                      </w:r>
                      <w:proofErr w:type="spellStart"/>
                      <w:r w:rsidRPr="0090188A">
                        <w:rPr>
                          <w:rFonts w:ascii="Calibri" w:hAnsi="Calibri" w:cs="Calibri"/>
                          <w:sz w:val="20"/>
                          <w:szCs w:val="20"/>
                        </w:rPr>
                        <w:t>behaviour</w:t>
                      </w:r>
                      <w:proofErr w:type="spellEnd"/>
                      <w:r w:rsidRPr="0090188A">
                        <w:rPr>
                          <w:rFonts w:ascii="Calibri" w:hAnsi="Calibri" w:cs="Calibri"/>
                          <w:sz w:val="20"/>
                          <w:szCs w:val="20"/>
                        </w:rPr>
                        <w:t xml:space="preserve">, our school was awarded Best Team!  What an amazing feat – we had some lovely comments too, saying how delightful our children are.  I am immensely proud to hear these comments and of our super children. </w:t>
                      </w:r>
                    </w:p>
                    <w:p w14:paraId="0C3DCBCB" w14:textId="77777777" w:rsidR="004A2070" w:rsidRPr="00147AEC" w:rsidRDefault="004A2070" w:rsidP="00DB6A0E">
                      <w:pPr>
                        <w:spacing w:after="0" w:line="240" w:lineRule="auto"/>
                        <w:rPr>
                          <w:rFonts w:ascii="Calibri" w:hAnsi="Calibri" w:cs="Calibri"/>
                          <w:sz w:val="10"/>
                          <w:szCs w:val="10"/>
                        </w:rPr>
                      </w:pPr>
                    </w:p>
                    <w:p w14:paraId="4642CA75" w14:textId="54F9C1D0" w:rsidR="0090188A" w:rsidRDefault="0090188A" w:rsidP="00DB6A0E">
                      <w:pPr>
                        <w:spacing w:after="0" w:line="240" w:lineRule="auto"/>
                        <w:rPr>
                          <w:rFonts w:ascii="Calibri" w:hAnsi="Calibri" w:cs="Calibri"/>
                          <w:sz w:val="20"/>
                          <w:szCs w:val="20"/>
                        </w:rPr>
                      </w:pPr>
                      <w:r>
                        <w:rPr>
                          <w:rFonts w:ascii="Calibri" w:hAnsi="Calibri" w:cs="Calibri"/>
                          <w:sz w:val="20"/>
                          <w:szCs w:val="20"/>
                        </w:rPr>
                        <w:t xml:space="preserve">This week we have said our farewells to </w:t>
                      </w:r>
                      <w:proofErr w:type="spellStart"/>
                      <w:r>
                        <w:rPr>
                          <w:rFonts w:ascii="Calibri" w:hAnsi="Calibri" w:cs="Calibri"/>
                          <w:sz w:val="20"/>
                          <w:szCs w:val="20"/>
                        </w:rPr>
                        <w:t>Mrs</w:t>
                      </w:r>
                      <w:proofErr w:type="spellEnd"/>
                      <w:r>
                        <w:rPr>
                          <w:rFonts w:ascii="Calibri" w:hAnsi="Calibri" w:cs="Calibri"/>
                          <w:sz w:val="20"/>
                          <w:szCs w:val="20"/>
                        </w:rPr>
                        <w:t xml:space="preserve"> Jenny Hill, our lovely Teaching Assistant, who has been with us for many years working in classes and was instrumental in getting our Forest School Provision up and running.  Jenny has decided the time is right for her to take her retirement and we wish her every happiness in doing so.  We would like to thank </w:t>
                      </w:r>
                      <w:proofErr w:type="spellStart"/>
                      <w:r>
                        <w:rPr>
                          <w:rFonts w:ascii="Calibri" w:hAnsi="Calibri" w:cs="Calibri"/>
                          <w:sz w:val="20"/>
                          <w:szCs w:val="20"/>
                        </w:rPr>
                        <w:t>Mrs</w:t>
                      </w:r>
                      <w:proofErr w:type="spellEnd"/>
                      <w:r>
                        <w:rPr>
                          <w:rFonts w:ascii="Calibri" w:hAnsi="Calibri" w:cs="Calibri"/>
                          <w:sz w:val="20"/>
                          <w:szCs w:val="20"/>
                        </w:rPr>
                        <w:t xml:space="preserve"> Hill for her super input to our school – we will miss you!</w:t>
                      </w:r>
                    </w:p>
                    <w:p w14:paraId="1E8D0E29" w14:textId="77777777" w:rsidR="0090188A" w:rsidRPr="00147AEC" w:rsidRDefault="0090188A" w:rsidP="00DB6A0E">
                      <w:pPr>
                        <w:spacing w:after="0" w:line="240" w:lineRule="auto"/>
                        <w:rPr>
                          <w:rFonts w:ascii="Calibri" w:hAnsi="Calibri" w:cs="Calibri"/>
                          <w:sz w:val="10"/>
                          <w:szCs w:val="10"/>
                        </w:rPr>
                      </w:pPr>
                    </w:p>
                    <w:p w14:paraId="5083B3E3" w14:textId="31216D5D" w:rsidR="0090188A" w:rsidRDefault="0090188A" w:rsidP="00DB6A0E">
                      <w:pPr>
                        <w:spacing w:after="0" w:line="240" w:lineRule="auto"/>
                        <w:rPr>
                          <w:rFonts w:ascii="Calibri" w:hAnsi="Calibri" w:cs="Calibri"/>
                          <w:sz w:val="20"/>
                          <w:szCs w:val="20"/>
                        </w:rPr>
                      </w:pPr>
                      <w:proofErr w:type="spellStart"/>
                      <w:r>
                        <w:rPr>
                          <w:rFonts w:ascii="Calibri" w:hAnsi="Calibri" w:cs="Calibri"/>
                          <w:sz w:val="20"/>
                          <w:szCs w:val="20"/>
                        </w:rPr>
                        <w:t>Mrs</w:t>
                      </w:r>
                      <w:proofErr w:type="spellEnd"/>
                      <w:r>
                        <w:rPr>
                          <w:rFonts w:ascii="Calibri" w:hAnsi="Calibri" w:cs="Calibri"/>
                          <w:sz w:val="20"/>
                          <w:szCs w:val="20"/>
                        </w:rPr>
                        <w:t xml:space="preserve"> Hill’s post will now be taken up by </w:t>
                      </w:r>
                      <w:proofErr w:type="spellStart"/>
                      <w:r>
                        <w:rPr>
                          <w:rFonts w:ascii="Calibri" w:hAnsi="Calibri" w:cs="Calibri"/>
                          <w:sz w:val="20"/>
                          <w:szCs w:val="20"/>
                        </w:rPr>
                        <w:t>Mrs</w:t>
                      </w:r>
                      <w:proofErr w:type="spellEnd"/>
                      <w:r>
                        <w:rPr>
                          <w:rFonts w:ascii="Calibri" w:hAnsi="Calibri" w:cs="Calibri"/>
                          <w:sz w:val="20"/>
                          <w:szCs w:val="20"/>
                        </w:rPr>
                        <w:t xml:space="preserve"> Abbi Young, who will start her post on 5</w:t>
                      </w:r>
                      <w:r w:rsidRPr="0090188A">
                        <w:rPr>
                          <w:rFonts w:ascii="Calibri" w:hAnsi="Calibri" w:cs="Calibri"/>
                          <w:sz w:val="20"/>
                          <w:szCs w:val="20"/>
                          <w:vertAlign w:val="superscript"/>
                        </w:rPr>
                        <w:t>th</w:t>
                      </w:r>
                      <w:r>
                        <w:rPr>
                          <w:rFonts w:ascii="Calibri" w:hAnsi="Calibri" w:cs="Calibri"/>
                          <w:sz w:val="20"/>
                          <w:szCs w:val="20"/>
                        </w:rPr>
                        <w:t xml:space="preserve"> May.  You may know </w:t>
                      </w:r>
                      <w:proofErr w:type="spellStart"/>
                      <w:r>
                        <w:rPr>
                          <w:rFonts w:ascii="Calibri" w:hAnsi="Calibri" w:cs="Calibri"/>
                          <w:sz w:val="20"/>
                          <w:szCs w:val="20"/>
                        </w:rPr>
                        <w:t>Mrs</w:t>
                      </w:r>
                      <w:proofErr w:type="spellEnd"/>
                      <w:r>
                        <w:rPr>
                          <w:rFonts w:ascii="Calibri" w:hAnsi="Calibri" w:cs="Calibri"/>
                          <w:sz w:val="20"/>
                          <w:szCs w:val="20"/>
                        </w:rPr>
                        <w:t xml:space="preserve"> Young as a parent of two children at </w:t>
                      </w:r>
                      <w:proofErr w:type="spellStart"/>
                      <w:r>
                        <w:rPr>
                          <w:rFonts w:ascii="Calibri" w:hAnsi="Calibri" w:cs="Calibri"/>
                          <w:sz w:val="20"/>
                          <w:szCs w:val="20"/>
                        </w:rPr>
                        <w:t>Emneth</w:t>
                      </w:r>
                      <w:proofErr w:type="spellEnd"/>
                      <w:r>
                        <w:rPr>
                          <w:rFonts w:ascii="Calibri" w:hAnsi="Calibri" w:cs="Calibri"/>
                          <w:sz w:val="20"/>
                          <w:szCs w:val="20"/>
                        </w:rPr>
                        <w:t xml:space="preserve">, but also as a previous volunteer in the school.  We are looking forward to working with </w:t>
                      </w:r>
                      <w:proofErr w:type="spellStart"/>
                      <w:r>
                        <w:rPr>
                          <w:rFonts w:ascii="Calibri" w:hAnsi="Calibri" w:cs="Calibri"/>
                          <w:sz w:val="20"/>
                          <w:szCs w:val="20"/>
                        </w:rPr>
                        <w:t>Mrs</w:t>
                      </w:r>
                      <w:proofErr w:type="spellEnd"/>
                      <w:r>
                        <w:rPr>
                          <w:rFonts w:ascii="Calibri" w:hAnsi="Calibri" w:cs="Calibri"/>
                          <w:sz w:val="20"/>
                          <w:szCs w:val="20"/>
                        </w:rPr>
                        <w:t xml:space="preserve"> Young</w:t>
                      </w:r>
                      <w:r w:rsidR="00147AEC">
                        <w:rPr>
                          <w:rFonts w:ascii="Calibri" w:hAnsi="Calibri" w:cs="Calibri"/>
                          <w:sz w:val="20"/>
                          <w:szCs w:val="20"/>
                        </w:rPr>
                        <w:t xml:space="preserve">. </w:t>
                      </w:r>
                    </w:p>
                    <w:p w14:paraId="48D701BE" w14:textId="77777777" w:rsidR="0090188A" w:rsidRPr="00147AEC" w:rsidRDefault="0090188A" w:rsidP="00DB6A0E">
                      <w:pPr>
                        <w:spacing w:after="0" w:line="240" w:lineRule="auto"/>
                        <w:rPr>
                          <w:rFonts w:ascii="Calibri" w:hAnsi="Calibri" w:cs="Calibri"/>
                          <w:sz w:val="10"/>
                          <w:szCs w:val="10"/>
                        </w:rPr>
                      </w:pPr>
                    </w:p>
                    <w:p w14:paraId="11D99594" w14:textId="11A5CCCA" w:rsidR="004A2070" w:rsidRPr="0090188A" w:rsidRDefault="004A2070" w:rsidP="00DB6A0E">
                      <w:pPr>
                        <w:spacing w:after="0" w:line="240" w:lineRule="auto"/>
                        <w:rPr>
                          <w:rFonts w:ascii="Calibri" w:hAnsi="Calibri" w:cs="Calibri"/>
                          <w:sz w:val="20"/>
                          <w:szCs w:val="20"/>
                        </w:rPr>
                      </w:pPr>
                      <w:r w:rsidRPr="0090188A">
                        <w:rPr>
                          <w:rFonts w:ascii="Calibri" w:hAnsi="Calibri" w:cs="Calibri"/>
                          <w:sz w:val="20"/>
                          <w:szCs w:val="20"/>
                        </w:rPr>
                        <w:t xml:space="preserve">We have some staff off at Southery </w:t>
                      </w:r>
                      <w:proofErr w:type="gramStart"/>
                      <w:r w:rsidRPr="0090188A">
                        <w:rPr>
                          <w:rFonts w:ascii="Calibri" w:hAnsi="Calibri" w:cs="Calibri"/>
                          <w:sz w:val="20"/>
                          <w:szCs w:val="20"/>
                        </w:rPr>
                        <w:t>at the moment</w:t>
                      </w:r>
                      <w:proofErr w:type="gramEnd"/>
                      <w:r w:rsidRPr="0090188A">
                        <w:rPr>
                          <w:rFonts w:ascii="Calibri" w:hAnsi="Calibri" w:cs="Calibri"/>
                          <w:sz w:val="20"/>
                          <w:szCs w:val="20"/>
                        </w:rPr>
                        <w:t xml:space="preserve">, so I am having to change my work patterns.  Please do email if you need to raise anything with me, and I will do my best to respond with </w:t>
                      </w:r>
                      <w:r w:rsidR="00205BE4" w:rsidRPr="0090188A">
                        <w:rPr>
                          <w:rFonts w:ascii="Calibri" w:hAnsi="Calibri" w:cs="Calibri"/>
                          <w:sz w:val="20"/>
                          <w:szCs w:val="20"/>
                        </w:rPr>
                        <w:t xml:space="preserve">48 hours.  Thank you for your patience. </w:t>
                      </w:r>
                    </w:p>
                    <w:p w14:paraId="0718478F" w14:textId="77777777" w:rsidR="00205BE4" w:rsidRPr="00147AEC" w:rsidRDefault="00205BE4" w:rsidP="00DB6A0E">
                      <w:pPr>
                        <w:spacing w:after="0" w:line="240" w:lineRule="auto"/>
                        <w:rPr>
                          <w:rFonts w:ascii="Calibri" w:hAnsi="Calibri" w:cs="Calibri"/>
                          <w:sz w:val="10"/>
                          <w:szCs w:val="10"/>
                        </w:rPr>
                      </w:pPr>
                    </w:p>
                    <w:p w14:paraId="7E0C4CF7" w14:textId="2516797D"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Enjoy this lovely weather and take care,</w:t>
                      </w:r>
                    </w:p>
                    <w:p w14:paraId="1EA838F7" w14:textId="77777777" w:rsidR="00205BE4" w:rsidRPr="0090188A" w:rsidRDefault="00205BE4" w:rsidP="00DB6A0E">
                      <w:pPr>
                        <w:spacing w:after="0" w:line="240" w:lineRule="auto"/>
                        <w:rPr>
                          <w:rFonts w:ascii="Calibri" w:hAnsi="Calibri" w:cs="Calibri"/>
                          <w:sz w:val="20"/>
                          <w:szCs w:val="20"/>
                        </w:rPr>
                      </w:pPr>
                    </w:p>
                    <w:p w14:paraId="6A0D66AA" w14:textId="6831E01E" w:rsidR="00205BE4" w:rsidRPr="0090188A" w:rsidRDefault="00205BE4" w:rsidP="00DB6A0E">
                      <w:pPr>
                        <w:spacing w:after="0" w:line="240" w:lineRule="auto"/>
                        <w:rPr>
                          <w:rFonts w:ascii="Calibri" w:hAnsi="Calibri" w:cs="Calibri"/>
                          <w:sz w:val="20"/>
                          <w:szCs w:val="20"/>
                        </w:rPr>
                      </w:pPr>
                      <w:r w:rsidRPr="0090188A">
                        <w:rPr>
                          <w:rFonts w:ascii="Calibri" w:hAnsi="Calibri" w:cs="Calibri"/>
                          <w:sz w:val="20"/>
                          <w:szCs w:val="20"/>
                        </w:rPr>
                        <w:t xml:space="preserve">Kind </w:t>
                      </w:r>
                      <w:proofErr w:type="gramStart"/>
                      <w:r w:rsidRPr="0090188A">
                        <w:rPr>
                          <w:rFonts w:ascii="Calibri" w:hAnsi="Calibri" w:cs="Calibri"/>
                          <w:sz w:val="20"/>
                          <w:szCs w:val="20"/>
                        </w:rPr>
                        <w:t xml:space="preserve">regards,   </w:t>
                      </w:r>
                      <w:proofErr w:type="spellStart"/>
                      <w:proofErr w:type="gramEnd"/>
                      <w:r w:rsidRPr="0090188A">
                        <w:rPr>
                          <w:rFonts w:ascii="Calibri" w:hAnsi="Calibri" w:cs="Calibri"/>
                          <w:sz w:val="20"/>
                          <w:szCs w:val="20"/>
                        </w:rPr>
                        <w:t>Mrs</w:t>
                      </w:r>
                      <w:proofErr w:type="spellEnd"/>
                      <w:r w:rsidRPr="0090188A">
                        <w:rPr>
                          <w:rFonts w:ascii="Calibri" w:hAnsi="Calibri" w:cs="Calibri"/>
                          <w:sz w:val="20"/>
                          <w:szCs w:val="20"/>
                        </w:rPr>
                        <w:t xml:space="preserve"> Huntington </w:t>
                      </w:r>
                    </w:p>
                    <w:p w14:paraId="536B562F" w14:textId="77777777" w:rsidR="00205BE4" w:rsidRPr="0090188A" w:rsidRDefault="00205BE4" w:rsidP="00DB6A0E">
                      <w:pPr>
                        <w:spacing w:after="0" w:line="240" w:lineRule="auto"/>
                        <w:rPr>
                          <w:rFonts w:ascii="Calibri" w:hAnsi="Calibri" w:cs="Calibri"/>
                          <w:sz w:val="20"/>
                          <w:szCs w:val="20"/>
                        </w:rPr>
                      </w:pPr>
                    </w:p>
                    <w:p w14:paraId="50283899" w14:textId="77777777" w:rsidR="00205BE4" w:rsidRPr="004A2070" w:rsidRDefault="00205BE4" w:rsidP="00DB6A0E">
                      <w:pPr>
                        <w:spacing w:after="0" w:line="240" w:lineRule="auto"/>
                        <w:rPr>
                          <w:rFonts w:ascii="Calibri" w:hAnsi="Calibri" w:cs="Calibri"/>
                          <w:sz w:val="24"/>
                          <w:szCs w:val="24"/>
                        </w:rPr>
                      </w:pPr>
                    </w:p>
                    <w:p w14:paraId="39DC981A" w14:textId="77777777" w:rsidR="004A2070" w:rsidRDefault="004A2070" w:rsidP="00DB6A0E">
                      <w:pPr>
                        <w:spacing w:after="0" w:line="240" w:lineRule="auto"/>
                        <w:rPr>
                          <w:rFonts w:ascii="Calibri" w:hAnsi="Calibri" w:cs="Calibri"/>
                          <w:sz w:val="20"/>
                          <w:szCs w:val="20"/>
                        </w:rPr>
                      </w:pPr>
                    </w:p>
                    <w:p w14:paraId="1DD5E9FF" w14:textId="77777777" w:rsidR="004A2070" w:rsidRPr="004069BC" w:rsidRDefault="004A2070" w:rsidP="00DB6A0E">
                      <w:pPr>
                        <w:spacing w:after="0" w:line="240" w:lineRule="auto"/>
                        <w:rPr>
                          <w:rFonts w:ascii="Calibri" w:hAnsi="Calibri" w:cs="Calibri"/>
                          <w:sz w:val="20"/>
                          <w:szCs w:val="20"/>
                        </w:rPr>
                      </w:pPr>
                    </w:p>
                    <w:p w14:paraId="08967D99" w14:textId="77777777" w:rsidR="00DB6A0E" w:rsidRDefault="00DB6A0E" w:rsidP="00DB6A0E">
                      <w:pPr>
                        <w:spacing w:after="0" w:line="240" w:lineRule="auto"/>
                        <w:rPr>
                          <w:b/>
                          <w:bCs/>
                          <w:noProof/>
                          <w:sz w:val="28"/>
                          <w:szCs w:val="28"/>
                        </w:rPr>
                      </w:pPr>
                    </w:p>
                    <w:p w14:paraId="105D03D8" w14:textId="77777777" w:rsidR="00DB6A0E" w:rsidRDefault="00DB6A0E" w:rsidP="00DB6A0E">
                      <w:pPr>
                        <w:spacing w:after="0" w:line="240" w:lineRule="auto"/>
                        <w:rPr>
                          <w:noProof/>
                          <w:sz w:val="24"/>
                          <w:szCs w:val="24"/>
                        </w:rPr>
                      </w:pPr>
                    </w:p>
                    <w:p w14:paraId="5B691DDB" w14:textId="77777777" w:rsidR="00DB6A0E" w:rsidRPr="002E4610" w:rsidRDefault="00DB6A0E" w:rsidP="00DB6A0E">
                      <w:pPr>
                        <w:spacing w:after="0" w:line="240" w:lineRule="auto"/>
                        <w:rPr>
                          <w:noProof/>
                          <w:sz w:val="24"/>
                          <w:szCs w:val="24"/>
                        </w:rPr>
                      </w:pPr>
                    </w:p>
                    <w:p w14:paraId="6AAB30B9" w14:textId="77777777" w:rsidR="00DB6A0E" w:rsidRPr="00EE03AC" w:rsidRDefault="00DB6A0E" w:rsidP="00DB6A0E">
                      <w:pPr>
                        <w:spacing w:after="0" w:line="240" w:lineRule="auto"/>
                        <w:rPr>
                          <w:rFonts w:cstheme="minorHAnsi"/>
                          <w:noProof/>
                        </w:rPr>
                      </w:pPr>
                    </w:p>
                    <w:p w14:paraId="44792510" w14:textId="77777777" w:rsidR="00DB6A0E" w:rsidRDefault="00DB6A0E" w:rsidP="00DB6A0E">
                      <w:pPr>
                        <w:spacing w:after="0" w:line="240" w:lineRule="auto"/>
                        <w:rPr>
                          <w:rFonts w:cstheme="minorHAnsi"/>
                        </w:rPr>
                      </w:pPr>
                    </w:p>
                    <w:p w14:paraId="768FBA50" w14:textId="77777777" w:rsidR="00DB6A0E" w:rsidRPr="00EE03AC" w:rsidRDefault="00DB6A0E" w:rsidP="00DB6A0E">
                      <w:pPr>
                        <w:spacing w:after="0" w:line="240" w:lineRule="auto"/>
                        <w:rPr>
                          <w:rFonts w:cstheme="minorHAnsi"/>
                        </w:rPr>
                      </w:pPr>
                    </w:p>
                    <w:p w14:paraId="02EB97A9" w14:textId="77777777" w:rsidR="00DB6A0E" w:rsidRPr="00EE03AC" w:rsidRDefault="00DB6A0E" w:rsidP="00DB6A0E">
                      <w:pPr>
                        <w:spacing w:after="0" w:line="240" w:lineRule="auto"/>
                        <w:rPr>
                          <w:rFonts w:cstheme="minorHAnsi"/>
                        </w:rPr>
                      </w:pPr>
                    </w:p>
                  </w:txbxContent>
                </v:textbox>
                <w10:anchorlock/>
              </v:shape>
            </w:pict>
          </mc:Fallback>
        </mc:AlternateContent>
      </w:r>
    </w:p>
    <w:p w14:paraId="58DA114D" w14:textId="7E6616A6" w:rsidR="000D4A7C" w:rsidRDefault="001735C2" w:rsidP="00B12F86">
      <w:bookmarkStart w:id="0" w:name="_Hlk160107568"/>
      <w:bookmarkStart w:id="1" w:name="_Hlk167454338"/>
      <w:bookmarkEnd w:id="0"/>
      <w:bookmarkEnd w:id="1"/>
      <w:r>
        <w:t xml:space="preserve">  </w:t>
      </w:r>
      <w:r w:rsidR="00A2608C">
        <w:tab/>
      </w:r>
      <w:r w:rsidR="00F91F40">
        <w:t xml:space="preserve">        </w:t>
      </w:r>
      <w:r w:rsidR="000D4A7C">
        <w:t xml:space="preserve">                </w:t>
      </w:r>
    </w:p>
    <w:p w14:paraId="340DFAB0" w14:textId="21B9308C" w:rsidR="003A66CA" w:rsidRDefault="00DB6A0E" w:rsidP="00237F24">
      <w:pPr>
        <w:tabs>
          <w:tab w:val="left" w:pos="1005"/>
        </w:tabs>
        <w:rPr>
          <w:rFonts w:cstheme="minorHAnsi"/>
          <w:i/>
          <w:iCs/>
          <w:sz w:val="24"/>
          <w:szCs w:val="24"/>
        </w:rPr>
      </w:pPr>
      <w:r w:rsidRPr="005C31AB">
        <w:rPr>
          <w:noProof/>
        </w:rPr>
        <mc:AlternateContent>
          <mc:Choice Requires="wps">
            <w:drawing>
              <wp:anchor distT="0" distB="0" distL="114300" distR="114300" simplePos="0" relativeHeight="251670536" behindDoc="0" locked="0" layoutInCell="1" allowOverlap="1" wp14:anchorId="3DC93335" wp14:editId="3AE785B4">
                <wp:simplePos x="0" y="0"/>
                <wp:positionH relativeFrom="page">
                  <wp:posOffset>653143</wp:posOffset>
                </wp:positionH>
                <wp:positionV relativeFrom="paragraph">
                  <wp:posOffset>23750</wp:posOffset>
                </wp:positionV>
                <wp:extent cx="6590030" cy="2393004"/>
                <wp:effectExtent l="0" t="0" r="1270" b="7620"/>
                <wp:wrapNone/>
                <wp:docPr id="499" name="Text Box 499"/>
                <wp:cNvGraphicFramePr/>
                <a:graphic xmlns:a="http://schemas.openxmlformats.org/drawingml/2006/main">
                  <a:graphicData uri="http://schemas.microsoft.com/office/word/2010/wordprocessingShape">
                    <wps:wsp>
                      <wps:cNvSpPr txBox="1"/>
                      <wps:spPr>
                        <a:xfrm>
                          <a:off x="0" y="0"/>
                          <a:ext cx="6590030" cy="23930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DB6A0E">
                            <w:pPr>
                              <w:spacing w:after="12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DB6A0E">
                            <w:pPr>
                              <w:spacing w:after="12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58A23B0E" w14:textId="77777777" w:rsidR="00DB6A0E" w:rsidRDefault="00DB6A0E" w:rsidP="00DB6A0E">
                            <w:pPr>
                              <w:spacing w:after="120" w:line="240" w:lineRule="auto"/>
                              <w:ind w:left="1440" w:hanging="731"/>
                              <w:rPr>
                                <w:sz w:val="24"/>
                                <w:szCs w:val="24"/>
                              </w:rPr>
                            </w:pPr>
                            <w:r w:rsidRPr="007523CD">
                              <w:rPr>
                                <w:sz w:val="24"/>
                                <w:szCs w:val="24"/>
                              </w:rPr>
                              <w:t>Trust</w:t>
                            </w:r>
                          </w:p>
                          <w:p w14:paraId="62C05BEE" w14:textId="77777777" w:rsidR="00DB6A0E" w:rsidRPr="007523CD" w:rsidRDefault="00DB6A0E" w:rsidP="00DB6A0E">
                            <w:pPr>
                              <w:spacing w:after="120" w:line="240" w:lineRule="auto"/>
                              <w:ind w:left="1440" w:hanging="731"/>
                              <w:rPr>
                                <w:color w:val="FF0000"/>
                                <w:sz w:val="24"/>
                                <w:szCs w:val="24"/>
                              </w:rPr>
                            </w:pP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DB6A0E">
                            <w:pPr>
                              <w:spacing w:after="12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DB6A0E">
                            <w:pPr>
                              <w:spacing w:after="120" w:line="240" w:lineRule="auto"/>
                              <w:ind w:left="1440" w:hanging="731"/>
                              <w:rPr>
                                <w:sz w:val="24"/>
                                <w:szCs w:val="24"/>
                              </w:rPr>
                            </w:pPr>
                            <w:r w:rsidRPr="007523CD">
                              <w:rPr>
                                <w:sz w:val="24"/>
                                <w:szCs w:val="24"/>
                              </w:rPr>
                              <w:t xml:space="preserve">will pass on your details for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93335" id="Text Box 499" o:spid="_x0000_s1027" type="#_x0000_t202" style="position:absolute;margin-left:51.45pt;margin-top:1.85pt;width:518.9pt;height:188.45pt;z-index:251670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" filled="f" stroked="f" strokeweight=".5pt">
                <v:textbox inset="0,0,0,0">
                  <w:txbxContent>
                    <w:p w14:paraId="382F3F67" w14:textId="77777777" w:rsidR="00DB6A0E" w:rsidRPr="007523CD" w:rsidRDefault="00DB6A0E" w:rsidP="00DB6A0E">
                      <w:pPr>
                        <w:ind w:left="1440" w:hanging="731"/>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Usefu</w:t>
                      </w:r>
                      <w:r w:rsidRPr="007523CD">
                        <w:rPr>
                          <w:b/>
                          <w:bCs/>
                          <w:iCs/>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l Information </w:t>
                      </w:r>
                    </w:p>
                    <w:p w14:paraId="07A02D62" w14:textId="77777777" w:rsidR="00DB6A0E" w:rsidRPr="007523CD" w:rsidRDefault="00DB6A0E" w:rsidP="00DB6A0E">
                      <w:pPr>
                        <w:spacing w:after="120" w:line="240" w:lineRule="auto"/>
                        <w:ind w:left="1440" w:hanging="731"/>
                        <w:rPr>
                          <w:color w:val="FF0000"/>
                          <w:sz w:val="24"/>
                          <w:szCs w:val="24"/>
                        </w:rPr>
                      </w:pPr>
                      <w:r w:rsidRPr="007523CD">
                        <w:rPr>
                          <w:sz w:val="24"/>
                          <w:szCs w:val="24"/>
                        </w:rPr>
                        <w:t xml:space="preserve">Our school website:          </w:t>
                      </w:r>
                      <w:r w:rsidRPr="007523CD">
                        <w:rPr>
                          <w:color w:val="FF0000"/>
                          <w:sz w:val="24"/>
                          <w:szCs w:val="24"/>
                        </w:rPr>
                        <w:t>https://www.emnethacademy.co.uk/</w:t>
                      </w:r>
                    </w:p>
                    <w:p w14:paraId="26F9CFB6" w14:textId="77777777" w:rsidR="00DB6A0E" w:rsidRDefault="00DB6A0E" w:rsidP="00DB6A0E">
                      <w:pPr>
                        <w:spacing w:after="120" w:line="240" w:lineRule="auto"/>
                        <w:ind w:left="1440" w:hanging="731"/>
                        <w:rPr>
                          <w:sz w:val="24"/>
                          <w:szCs w:val="24"/>
                        </w:rPr>
                      </w:pPr>
                      <w:r w:rsidRPr="007523CD">
                        <w:rPr>
                          <w:sz w:val="24"/>
                          <w:szCs w:val="24"/>
                        </w:rPr>
                        <w:t>Another useful link is for the Eastern Multi Academy Trust; you can find out information about th</w:t>
                      </w:r>
                      <w:r>
                        <w:rPr>
                          <w:sz w:val="24"/>
                          <w:szCs w:val="24"/>
                        </w:rPr>
                        <w:t>e</w:t>
                      </w:r>
                    </w:p>
                    <w:p w14:paraId="58A23B0E" w14:textId="77777777" w:rsidR="00DB6A0E" w:rsidRDefault="00DB6A0E" w:rsidP="00DB6A0E">
                      <w:pPr>
                        <w:spacing w:after="120" w:line="240" w:lineRule="auto"/>
                        <w:ind w:left="1440" w:hanging="731"/>
                        <w:rPr>
                          <w:sz w:val="24"/>
                          <w:szCs w:val="24"/>
                        </w:rPr>
                      </w:pPr>
                      <w:r w:rsidRPr="007523CD">
                        <w:rPr>
                          <w:sz w:val="24"/>
                          <w:szCs w:val="24"/>
                        </w:rPr>
                        <w:t>Trust</w:t>
                      </w:r>
                    </w:p>
                    <w:p w14:paraId="62C05BEE" w14:textId="77777777" w:rsidR="00DB6A0E" w:rsidRPr="007523CD" w:rsidRDefault="00DB6A0E" w:rsidP="00DB6A0E">
                      <w:pPr>
                        <w:spacing w:after="120" w:line="240" w:lineRule="auto"/>
                        <w:ind w:left="1440" w:hanging="731"/>
                        <w:rPr>
                          <w:color w:val="FF0000"/>
                          <w:sz w:val="24"/>
                          <w:szCs w:val="24"/>
                        </w:rPr>
                      </w:pPr>
                      <w:r w:rsidRPr="007523CD">
                        <w:rPr>
                          <w:sz w:val="24"/>
                          <w:szCs w:val="24"/>
                        </w:rPr>
                        <w:t>that we</w:t>
                      </w:r>
                      <w:r>
                        <w:rPr>
                          <w:sz w:val="24"/>
                          <w:szCs w:val="24"/>
                        </w:rPr>
                        <w:t xml:space="preserve"> </w:t>
                      </w:r>
                      <w:r w:rsidRPr="007523CD">
                        <w:rPr>
                          <w:sz w:val="24"/>
                          <w:szCs w:val="24"/>
                        </w:rPr>
                        <w:t xml:space="preserve">are part of.   </w:t>
                      </w:r>
                      <w:r w:rsidRPr="007523CD">
                        <w:rPr>
                          <w:color w:val="FF0000"/>
                          <w:sz w:val="24"/>
                          <w:szCs w:val="24"/>
                        </w:rPr>
                        <w:t>https://www.eastern-mat.co.uk/</w:t>
                      </w:r>
                    </w:p>
                    <w:p w14:paraId="08939D1F" w14:textId="77777777" w:rsidR="00DB6A0E" w:rsidRPr="007523CD" w:rsidRDefault="00DB6A0E" w:rsidP="00DB6A0E">
                      <w:pPr>
                        <w:spacing w:after="120" w:line="240" w:lineRule="auto"/>
                        <w:ind w:left="1440" w:hanging="731"/>
                        <w:rPr>
                          <w:sz w:val="24"/>
                          <w:szCs w:val="24"/>
                        </w:rPr>
                      </w:pPr>
                      <w:r w:rsidRPr="007523CD">
                        <w:rPr>
                          <w:sz w:val="24"/>
                          <w:szCs w:val="24"/>
                        </w:rPr>
                        <w:t>If you would like to contact our Governing Body, please contact the school office and we</w:t>
                      </w:r>
                    </w:p>
                    <w:p w14:paraId="21FF51B4" w14:textId="77777777" w:rsidR="00DB6A0E" w:rsidRDefault="00DB6A0E" w:rsidP="00DB6A0E">
                      <w:pPr>
                        <w:spacing w:after="120" w:line="240" w:lineRule="auto"/>
                        <w:ind w:left="1440" w:hanging="731"/>
                        <w:rPr>
                          <w:sz w:val="24"/>
                          <w:szCs w:val="24"/>
                        </w:rPr>
                      </w:pPr>
                      <w:r w:rsidRPr="007523CD">
                        <w:rPr>
                          <w:sz w:val="24"/>
                          <w:szCs w:val="24"/>
                        </w:rPr>
                        <w:t xml:space="preserve">will pass on your details for them to contact you. </w:t>
                      </w:r>
                    </w:p>
                    <w:p w14:paraId="5AEE3D02" w14:textId="77777777" w:rsidR="00DB6A0E" w:rsidRDefault="00DB6A0E" w:rsidP="00DB6A0E">
                      <w:pPr>
                        <w:ind w:left="1440" w:hanging="731"/>
                        <w:rPr>
                          <w:sz w:val="24"/>
                          <w:szCs w:val="24"/>
                        </w:rPr>
                      </w:pPr>
                    </w:p>
                    <w:p w14:paraId="00A74EAC" w14:textId="77777777" w:rsidR="00DB6A0E" w:rsidRDefault="00DB6A0E" w:rsidP="00DB6A0E">
                      <w:pPr>
                        <w:ind w:left="1440" w:hanging="731"/>
                        <w:rPr>
                          <w:sz w:val="24"/>
                          <w:szCs w:val="24"/>
                        </w:rPr>
                      </w:pPr>
                    </w:p>
                    <w:p w14:paraId="2D81C0E7" w14:textId="77777777" w:rsidR="00DB6A0E" w:rsidRDefault="00DB6A0E" w:rsidP="00DB6A0E">
                      <w:pPr>
                        <w:ind w:left="1440" w:hanging="731"/>
                        <w:rPr>
                          <w:sz w:val="24"/>
                          <w:szCs w:val="24"/>
                        </w:rPr>
                      </w:pPr>
                    </w:p>
                    <w:p w14:paraId="65D21C08" w14:textId="77777777" w:rsidR="00DB6A0E" w:rsidRPr="007523CD" w:rsidRDefault="00DB6A0E" w:rsidP="00DB6A0E">
                      <w:pPr>
                        <w:ind w:left="1440" w:hanging="731"/>
                        <w:rPr>
                          <w:sz w:val="24"/>
                          <w:szCs w:val="24"/>
                        </w:rPr>
                      </w:pPr>
                    </w:p>
                    <w:p w14:paraId="488A5A80" w14:textId="77777777" w:rsidR="00DB6A0E" w:rsidRDefault="00DB6A0E" w:rsidP="00DB6A0E">
                      <w:pPr>
                        <w:ind w:left="1440" w:hanging="731"/>
                      </w:pPr>
                    </w:p>
                    <w:p w14:paraId="7EBEBEC2" w14:textId="77777777" w:rsidR="00DB6A0E" w:rsidRPr="003161F3" w:rsidRDefault="00DB6A0E" w:rsidP="00DB6A0E">
                      <w:pPr>
                        <w:ind w:left="1440" w:hanging="731"/>
                      </w:pPr>
                    </w:p>
                    <w:p w14:paraId="76A905A5" w14:textId="77777777" w:rsidR="00DB6A0E" w:rsidRDefault="00DB6A0E" w:rsidP="00DB6A0E">
                      <w:pPr>
                        <w:ind w:hanging="731"/>
                      </w:pPr>
                    </w:p>
                  </w:txbxContent>
                </v:textbox>
                <w10:wrap anchorx="page"/>
              </v:shape>
            </w:pict>
          </mc:Fallback>
        </mc:AlternateContent>
      </w:r>
      <w:r w:rsidR="000D4A7C">
        <w:t xml:space="preserve">                       </w:t>
      </w:r>
    </w:p>
    <w:p w14:paraId="76002C42" w14:textId="14EB4B6C" w:rsidR="003A66CA" w:rsidRPr="00AA73DF" w:rsidRDefault="003A66CA" w:rsidP="00624731">
      <w:pPr>
        <w:tabs>
          <w:tab w:val="left" w:pos="1005"/>
        </w:tabs>
        <w:ind w:left="1134"/>
        <w:rPr>
          <w:rFonts w:cstheme="minorHAnsi"/>
          <w:sz w:val="24"/>
          <w:szCs w:val="24"/>
        </w:rPr>
        <w:sectPr w:rsidR="003A66CA" w:rsidRPr="00AA73DF" w:rsidSect="009543D9">
          <w:headerReference w:type="default" r:id="rId17"/>
          <w:footerReference w:type="default" r:id="rId18"/>
          <w:pgSz w:w="11907" w:h="16839" w:code="9"/>
          <w:pgMar w:top="880" w:right="27" w:bottom="0" w:left="0" w:header="0" w:footer="0" w:gutter="0"/>
          <w:cols w:space="720"/>
          <w:docGrid w:linePitch="360"/>
        </w:sectPr>
      </w:pPr>
    </w:p>
    <w:p w14:paraId="2E22AC9C" w14:textId="431789EE" w:rsidR="001915C6" w:rsidRDefault="001915C6" w:rsidP="00D33367">
      <w:pPr>
        <w:ind w:left="709"/>
        <w:rPr>
          <w:rFonts w:ascii="Gotham" w:hAnsi="Gotham"/>
          <w:b/>
          <w:bCs/>
          <w:sz w:val="40"/>
          <w:szCs w:val="40"/>
        </w:rPr>
      </w:pPr>
      <w:r>
        <w:rPr>
          <w:rFonts w:ascii="Gotham" w:hAnsi="Gotham"/>
          <w:b/>
          <w:bCs/>
          <w:sz w:val="40"/>
          <w:szCs w:val="40"/>
        </w:rPr>
        <w:lastRenderedPageBreak/>
        <w:t xml:space="preserve">Attendance Update </w:t>
      </w:r>
    </w:p>
    <w:p w14:paraId="04841C3D" w14:textId="22E6E620" w:rsidR="000F6244" w:rsidRDefault="002F2479" w:rsidP="00920EFA">
      <w:pPr>
        <w:ind w:left="709"/>
        <w:rPr>
          <w:rFonts w:ascii="Gotham" w:hAnsi="Gotham"/>
          <w:sz w:val="28"/>
          <w:szCs w:val="28"/>
        </w:rPr>
      </w:pPr>
      <w:proofErr w:type="spellStart"/>
      <w:proofErr w:type="gramStart"/>
      <w:r>
        <w:rPr>
          <w:rFonts w:ascii="Gotham" w:hAnsi="Gotham"/>
          <w:sz w:val="28"/>
          <w:szCs w:val="28"/>
        </w:rPr>
        <w:t>Over all</w:t>
      </w:r>
      <w:proofErr w:type="spellEnd"/>
      <w:proofErr w:type="gramEnd"/>
      <w:r>
        <w:rPr>
          <w:rFonts w:ascii="Gotham" w:hAnsi="Gotham"/>
          <w:sz w:val="28"/>
          <w:szCs w:val="28"/>
        </w:rPr>
        <w:t xml:space="preserve"> attendance for the </w:t>
      </w:r>
      <w:r w:rsidR="00963DAF">
        <w:rPr>
          <w:rFonts w:ascii="Gotham" w:hAnsi="Gotham"/>
          <w:sz w:val="28"/>
          <w:szCs w:val="28"/>
        </w:rPr>
        <w:t>Spring term was 95.30%</w:t>
      </w:r>
    </w:p>
    <w:tbl>
      <w:tblPr>
        <w:tblW w:w="0" w:type="auto"/>
        <w:tblCellSpacing w:w="15" w:type="dxa"/>
        <w:tblInd w:w="794" w:type="dxa"/>
        <w:tblCellMar>
          <w:top w:w="15" w:type="dxa"/>
          <w:left w:w="15" w:type="dxa"/>
          <w:bottom w:w="15" w:type="dxa"/>
          <w:right w:w="15" w:type="dxa"/>
        </w:tblCellMar>
        <w:tblLook w:val="04A0" w:firstRow="1" w:lastRow="0" w:firstColumn="1" w:lastColumn="0" w:noHBand="0" w:noVBand="1"/>
      </w:tblPr>
      <w:tblGrid>
        <w:gridCol w:w="846"/>
        <w:gridCol w:w="1279"/>
      </w:tblGrid>
      <w:tr w:rsidR="00EF1C59" w:rsidRPr="00EF1C59" w14:paraId="348F1D83"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4B18A1" w14:textId="77777777" w:rsidR="00EF1C59" w:rsidRPr="00EF1C59" w:rsidRDefault="00EF1C59" w:rsidP="00EF1C59">
            <w:pPr>
              <w:spacing w:after="0" w:line="240" w:lineRule="auto"/>
              <w:rPr>
                <w:rFonts w:ascii="Times New Roman" w:eastAsia="Times New Roman" w:hAnsi="Times New Roman" w:cs="Times New Roman"/>
                <w:b/>
                <w:bCs/>
                <w:sz w:val="24"/>
                <w:szCs w:val="24"/>
                <w:lang w:val="en-GB" w:eastAsia="en-GB"/>
              </w:rPr>
            </w:pPr>
            <w:r w:rsidRPr="00EF1C59">
              <w:rPr>
                <w:rFonts w:ascii="Times New Roman" w:eastAsia="Times New Roman" w:hAnsi="Times New Roman" w:cs="Times New Roman"/>
                <w:b/>
                <w:bCs/>
                <w:sz w:val="24"/>
                <w:szCs w:val="24"/>
                <w:lang w:val="en-GB" w:eastAsia="en-GB"/>
              </w:rPr>
              <w:t>Class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BFC993A" w14:textId="77777777" w:rsidR="00EF1C59" w:rsidRPr="00EF1C59" w:rsidRDefault="00EF1C59" w:rsidP="00EF1C59">
            <w:pPr>
              <w:spacing w:after="0" w:line="240" w:lineRule="auto"/>
              <w:jc w:val="center"/>
              <w:rPr>
                <w:rFonts w:ascii="Times New Roman" w:eastAsia="Times New Roman" w:hAnsi="Times New Roman" w:cs="Times New Roman"/>
                <w:b/>
                <w:bCs/>
                <w:sz w:val="24"/>
                <w:szCs w:val="24"/>
                <w:lang w:val="en-GB" w:eastAsia="en-GB"/>
              </w:rPr>
            </w:pPr>
            <w:r w:rsidRPr="00EF1C59">
              <w:rPr>
                <w:rFonts w:ascii="Times New Roman" w:eastAsia="Times New Roman" w:hAnsi="Times New Roman" w:cs="Times New Roman"/>
                <w:b/>
                <w:bCs/>
                <w:sz w:val="24"/>
                <w:szCs w:val="24"/>
                <w:lang w:val="en-GB" w:eastAsia="en-GB"/>
              </w:rPr>
              <w:t>Attendance</w:t>
            </w:r>
          </w:p>
        </w:tc>
      </w:tr>
      <w:tr w:rsidR="00EF1C59" w:rsidRPr="00EF1C59" w14:paraId="7D67DCBC"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6C0374"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CD6350"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92%</w:t>
            </w:r>
          </w:p>
        </w:tc>
      </w:tr>
      <w:tr w:rsidR="00EF1C59" w:rsidRPr="00EF1C59" w14:paraId="787BC142"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8C0EFC"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27A898"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b/>
                <w:bCs/>
                <w:sz w:val="24"/>
                <w:szCs w:val="24"/>
                <w:lang w:val="en-GB" w:eastAsia="en-GB"/>
              </w:rPr>
              <w:t xml:space="preserve">97% </w:t>
            </w:r>
            <w:r w:rsidRPr="00EF1C59">
              <w:rPr>
                <w:rFonts w:ascii="Segoe UI Emoji" w:eastAsia="Times New Roman" w:hAnsi="Segoe UI Emoji" w:cs="Segoe UI Emoji"/>
                <w:b/>
                <w:bCs/>
                <w:sz w:val="24"/>
                <w:szCs w:val="24"/>
                <w:lang w:val="en-GB" w:eastAsia="en-GB"/>
              </w:rPr>
              <w:t>🏆</w:t>
            </w:r>
          </w:p>
        </w:tc>
      </w:tr>
      <w:tr w:rsidR="00EF1C59" w:rsidRPr="00EF1C59" w14:paraId="01545243"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EB1EC59"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C4F769"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94%</w:t>
            </w:r>
          </w:p>
        </w:tc>
      </w:tr>
      <w:tr w:rsidR="00EF1C59" w:rsidRPr="00EF1C59" w14:paraId="03DD0F79"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AE48306"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8336E0"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96%</w:t>
            </w:r>
          </w:p>
        </w:tc>
      </w:tr>
      <w:tr w:rsidR="00EF1C59" w:rsidRPr="00EF1C59" w14:paraId="4F8DBF8D"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A759E4"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305DDC"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94%</w:t>
            </w:r>
          </w:p>
        </w:tc>
      </w:tr>
      <w:tr w:rsidR="00EF1C59" w:rsidRPr="00EF1C59" w14:paraId="677D40BF"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BFA5D2B"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D4DF0A"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94%</w:t>
            </w:r>
          </w:p>
        </w:tc>
      </w:tr>
      <w:tr w:rsidR="00EF1C59" w:rsidRPr="00EF1C59" w14:paraId="6B4DA6F0" w14:textId="77777777" w:rsidTr="00EF1C5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29CF7B"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Class 6</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097156" w14:textId="77777777" w:rsidR="00EF1C59" w:rsidRPr="00EF1C59" w:rsidRDefault="00EF1C59" w:rsidP="00EF1C59">
            <w:pPr>
              <w:spacing w:after="0" w:line="240" w:lineRule="auto"/>
              <w:rPr>
                <w:rFonts w:ascii="Times New Roman" w:eastAsia="Times New Roman" w:hAnsi="Times New Roman" w:cs="Times New Roman"/>
                <w:sz w:val="24"/>
                <w:szCs w:val="24"/>
                <w:lang w:val="en-GB" w:eastAsia="en-GB"/>
              </w:rPr>
            </w:pPr>
            <w:r w:rsidRPr="00EF1C59">
              <w:rPr>
                <w:rFonts w:ascii="Times New Roman" w:eastAsia="Times New Roman" w:hAnsi="Times New Roman" w:cs="Times New Roman"/>
                <w:sz w:val="24"/>
                <w:szCs w:val="24"/>
                <w:lang w:val="en-GB" w:eastAsia="en-GB"/>
              </w:rPr>
              <w:t>96%</w:t>
            </w:r>
          </w:p>
        </w:tc>
      </w:tr>
    </w:tbl>
    <w:p w14:paraId="1D0A35F5" w14:textId="2C2645FF" w:rsidR="00EF1C59" w:rsidRPr="00EF1C59" w:rsidRDefault="00EF1C59" w:rsidP="00E93CC1">
      <w:pPr>
        <w:spacing w:before="100" w:beforeAutospacing="1" w:after="100" w:afterAutospacing="1" w:line="300" w:lineRule="atLeast"/>
        <w:ind w:firstLine="720"/>
        <w:rPr>
          <w:rFonts w:ascii="Segoe UI" w:eastAsia="Times New Roman" w:hAnsi="Segoe UI" w:cs="Segoe UI"/>
          <w:sz w:val="21"/>
          <w:szCs w:val="21"/>
          <w:lang w:val="en-GB" w:eastAsia="en-GB"/>
        </w:rPr>
      </w:pPr>
      <w:r w:rsidRPr="00EF1C59">
        <w:rPr>
          <w:rFonts w:ascii="Segoe UI Emoji" w:eastAsia="Times New Roman" w:hAnsi="Segoe UI Emoji" w:cs="Segoe UI Emoji"/>
          <w:b/>
          <w:bCs/>
          <w:sz w:val="21"/>
          <w:szCs w:val="21"/>
          <w:lang w:val="en-GB" w:eastAsia="en-GB"/>
        </w:rPr>
        <w:t>🏆</w:t>
      </w:r>
      <w:r w:rsidRPr="00EF1C59">
        <w:rPr>
          <w:rFonts w:ascii="Segoe UI" w:eastAsia="Times New Roman" w:hAnsi="Segoe UI" w:cs="Segoe UI"/>
          <w:b/>
          <w:bCs/>
          <w:sz w:val="21"/>
          <w:szCs w:val="21"/>
          <w:lang w:val="en-GB" w:eastAsia="en-GB"/>
        </w:rPr>
        <w:t xml:space="preserve"> Attendance Winner</w:t>
      </w:r>
      <w:r w:rsidR="00E93CC1">
        <w:rPr>
          <w:rFonts w:ascii="Segoe UI" w:eastAsia="Times New Roman" w:hAnsi="Segoe UI" w:cs="Segoe UI"/>
          <w:b/>
          <w:bCs/>
          <w:sz w:val="21"/>
          <w:szCs w:val="21"/>
          <w:lang w:val="en-GB" w:eastAsia="en-GB"/>
        </w:rPr>
        <w:t xml:space="preserve"> for Spring Term</w:t>
      </w:r>
      <w:r w:rsidRPr="00EF1C59">
        <w:rPr>
          <w:rFonts w:ascii="Segoe UI" w:eastAsia="Times New Roman" w:hAnsi="Segoe UI" w:cs="Segoe UI"/>
          <w:b/>
          <w:bCs/>
          <w:sz w:val="21"/>
          <w:szCs w:val="21"/>
          <w:lang w:val="en-GB" w:eastAsia="en-GB"/>
        </w:rPr>
        <w:t xml:space="preserve"> Class 1 (97</w:t>
      </w:r>
      <w:proofErr w:type="gramStart"/>
      <w:r w:rsidRPr="00EF1C59">
        <w:rPr>
          <w:rFonts w:ascii="Segoe UI" w:eastAsia="Times New Roman" w:hAnsi="Segoe UI" w:cs="Segoe UI"/>
          <w:b/>
          <w:bCs/>
          <w:sz w:val="21"/>
          <w:szCs w:val="21"/>
          <w:lang w:val="en-GB" w:eastAsia="en-GB"/>
        </w:rPr>
        <w:t>%)</w:t>
      </w:r>
      <w:r w:rsidR="00E93CC1">
        <w:rPr>
          <w:rFonts w:ascii="Segoe UI" w:eastAsia="Times New Roman" w:hAnsi="Segoe UI" w:cs="Segoe UI"/>
          <w:b/>
          <w:bCs/>
          <w:sz w:val="21"/>
          <w:szCs w:val="21"/>
          <w:lang w:val="en-GB" w:eastAsia="en-GB"/>
        </w:rPr>
        <w:t xml:space="preserve">  Well</w:t>
      </w:r>
      <w:proofErr w:type="gramEnd"/>
      <w:r w:rsidR="00E93CC1">
        <w:rPr>
          <w:rFonts w:ascii="Segoe UI" w:eastAsia="Times New Roman" w:hAnsi="Segoe UI" w:cs="Segoe UI"/>
          <w:b/>
          <w:bCs/>
          <w:sz w:val="21"/>
          <w:szCs w:val="21"/>
          <w:lang w:val="en-GB" w:eastAsia="en-GB"/>
        </w:rPr>
        <w:t xml:space="preserve"> done. </w:t>
      </w:r>
    </w:p>
    <w:p w14:paraId="264DADF1" w14:textId="49118EBD" w:rsidR="000F6244" w:rsidRDefault="000F6244" w:rsidP="00920EFA">
      <w:pPr>
        <w:ind w:left="709"/>
        <w:rPr>
          <w:rFonts w:ascii="Gotham" w:hAnsi="Gotham"/>
          <w:sz w:val="28"/>
          <w:szCs w:val="28"/>
        </w:rPr>
      </w:pPr>
    </w:p>
    <w:p w14:paraId="5964CD8A" w14:textId="4DFEAC29" w:rsidR="0030050D" w:rsidRDefault="00750819" w:rsidP="00694DFF">
      <w:pPr>
        <w:rPr>
          <w:rFonts w:ascii="Gotham" w:hAnsi="Gotham"/>
          <w:b/>
          <w:bCs/>
          <w:sz w:val="40"/>
          <w:szCs w:val="40"/>
        </w:rPr>
      </w:pPr>
      <w:r>
        <w:rPr>
          <w:rFonts w:cstheme="minorHAnsi"/>
          <w:bCs/>
          <w:noProof/>
          <w:sz w:val="28"/>
          <w:szCs w:val="28"/>
        </w:rPr>
        <w:drawing>
          <wp:anchor distT="0" distB="0" distL="114300" distR="114300" simplePos="0" relativeHeight="251675656" behindDoc="0" locked="0" layoutInCell="1" allowOverlap="1" wp14:anchorId="2ECC05A5" wp14:editId="4EB087B8">
            <wp:simplePos x="0" y="0"/>
            <wp:positionH relativeFrom="column">
              <wp:posOffset>5342890</wp:posOffset>
            </wp:positionH>
            <wp:positionV relativeFrom="paragraph">
              <wp:posOffset>264657</wp:posOffset>
            </wp:positionV>
            <wp:extent cx="1513398" cy="2017864"/>
            <wp:effectExtent l="0" t="0" r="0" b="1905"/>
            <wp:wrapSquare wrapText="bothSides"/>
            <wp:docPr id="177163585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3398" cy="2017864"/>
                    </a:xfrm>
                    <a:prstGeom prst="rect">
                      <a:avLst/>
                    </a:prstGeom>
                    <a:noFill/>
                  </pic:spPr>
                </pic:pic>
              </a:graphicData>
            </a:graphic>
            <wp14:sizeRelH relativeFrom="page">
              <wp14:pctWidth>0</wp14:pctWidth>
            </wp14:sizeRelH>
            <wp14:sizeRelV relativeFrom="page">
              <wp14:pctHeight>0</wp14:pctHeight>
            </wp14:sizeRelV>
          </wp:anchor>
        </w:drawing>
      </w:r>
      <w:r w:rsidR="00085D1A">
        <w:rPr>
          <w:rFonts w:ascii="Gotham" w:hAnsi="Gotham"/>
          <w:b/>
          <w:bCs/>
          <w:sz w:val="40"/>
          <w:szCs w:val="40"/>
        </w:rPr>
        <w:t xml:space="preserve">   </w:t>
      </w:r>
      <w:r w:rsidR="00515B53">
        <w:rPr>
          <w:rFonts w:ascii="Gotham" w:hAnsi="Gotham"/>
          <w:b/>
          <w:bCs/>
          <w:sz w:val="40"/>
          <w:szCs w:val="40"/>
        </w:rPr>
        <w:t xml:space="preserve">  </w:t>
      </w:r>
      <w:r w:rsidR="001E1CF9">
        <w:rPr>
          <w:rFonts w:ascii="Gotham" w:hAnsi="Gotham"/>
          <w:b/>
          <w:bCs/>
          <w:sz w:val="40"/>
          <w:szCs w:val="40"/>
        </w:rPr>
        <w:t xml:space="preserve"> </w:t>
      </w:r>
      <w:r w:rsidR="00515B53">
        <w:rPr>
          <w:rFonts w:ascii="Gotham" w:hAnsi="Gotham"/>
          <w:b/>
          <w:bCs/>
          <w:sz w:val="40"/>
          <w:szCs w:val="40"/>
        </w:rPr>
        <w:t xml:space="preserve"> </w:t>
      </w:r>
      <w:r w:rsidR="0030050D">
        <w:rPr>
          <w:rFonts w:ascii="Gotham" w:hAnsi="Gotham"/>
          <w:b/>
          <w:bCs/>
          <w:sz w:val="40"/>
          <w:szCs w:val="40"/>
        </w:rPr>
        <w:t xml:space="preserve">FOSA Update </w:t>
      </w:r>
    </w:p>
    <w:p w14:paraId="39D8C866" w14:textId="40E23C34" w:rsidR="00750819" w:rsidRDefault="00750819" w:rsidP="00750819">
      <w:pPr>
        <w:ind w:left="567"/>
        <w:rPr>
          <w:rFonts w:cstheme="minorHAnsi"/>
          <w:bCs/>
          <w:sz w:val="28"/>
          <w:szCs w:val="28"/>
        </w:rPr>
      </w:pPr>
      <w:r>
        <w:rPr>
          <w:rFonts w:cstheme="minorHAnsi"/>
          <w:bCs/>
          <w:sz w:val="28"/>
          <w:szCs w:val="28"/>
        </w:rPr>
        <w:t xml:space="preserve">Every child was given an Easter Egg at the end of term by FOSA. </w:t>
      </w:r>
    </w:p>
    <w:p w14:paraId="3BBA20F4" w14:textId="71353E8A" w:rsidR="00750819" w:rsidRDefault="00750819" w:rsidP="00750819">
      <w:pPr>
        <w:ind w:left="567"/>
        <w:rPr>
          <w:rFonts w:cstheme="minorHAnsi"/>
          <w:bCs/>
          <w:sz w:val="28"/>
          <w:szCs w:val="28"/>
        </w:rPr>
      </w:pPr>
      <w:r>
        <w:rPr>
          <w:rFonts w:cstheme="minorHAnsi"/>
          <w:bCs/>
          <w:sz w:val="28"/>
          <w:szCs w:val="28"/>
        </w:rPr>
        <w:t xml:space="preserve">They also gave 3 prizes for the </w:t>
      </w:r>
      <w:r w:rsidR="00B06C66">
        <w:rPr>
          <w:rFonts w:cstheme="minorHAnsi"/>
          <w:bCs/>
          <w:sz w:val="28"/>
          <w:szCs w:val="28"/>
        </w:rPr>
        <w:t xml:space="preserve">Easter Bonnet Parade at the Church.   </w:t>
      </w:r>
    </w:p>
    <w:p w14:paraId="685C08D2" w14:textId="722FA02E" w:rsidR="00B06C66" w:rsidRDefault="00B06C66" w:rsidP="00750819">
      <w:pPr>
        <w:ind w:left="567"/>
        <w:rPr>
          <w:rFonts w:cstheme="minorHAnsi"/>
          <w:bCs/>
          <w:sz w:val="28"/>
          <w:szCs w:val="28"/>
        </w:rPr>
      </w:pPr>
      <w:r>
        <w:rPr>
          <w:rFonts w:cstheme="minorHAnsi"/>
          <w:bCs/>
          <w:sz w:val="28"/>
          <w:szCs w:val="28"/>
        </w:rPr>
        <w:t>Well done to our winners</w:t>
      </w:r>
      <w:r w:rsidR="00F331DE">
        <w:rPr>
          <w:rFonts w:cstheme="minorHAnsi"/>
          <w:bCs/>
          <w:sz w:val="28"/>
          <w:szCs w:val="28"/>
        </w:rPr>
        <w:t xml:space="preserve"> in KS1. </w:t>
      </w:r>
    </w:p>
    <w:p w14:paraId="228855FF" w14:textId="0B8C1CAE" w:rsidR="00B06C66" w:rsidRDefault="00B06C66" w:rsidP="00750819">
      <w:pPr>
        <w:ind w:left="567"/>
        <w:rPr>
          <w:rFonts w:cstheme="minorHAnsi"/>
          <w:bCs/>
          <w:sz w:val="28"/>
          <w:szCs w:val="28"/>
        </w:rPr>
      </w:pPr>
      <w:r>
        <w:rPr>
          <w:rFonts w:cstheme="minorHAnsi"/>
          <w:bCs/>
          <w:sz w:val="28"/>
          <w:szCs w:val="28"/>
        </w:rPr>
        <w:t>Class R</w:t>
      </w:r>
      <w:r w:rsidR="00994156">
        <w:rPr>
          <w:rFonts w:cstheme="minorHAnsi"/>
          <w:bCs/>
          <w:sz w:val="28"/>
          <w:szCs w:val="28"/>
        </w:rPr>
        <w:t xml:space="preserve"> </w:t>
      </w:r>
      <w:r w:rsidR="00994156">
        <w:rPr>
          <w:rFonts w:cstheme="minorHAnsi"/>
          <w:bCs/>
          <w:sz w:val="28"/>
          <w:szCs w:val="28"/>
        </w:rPr>
        <w:tab/>
        <w:t xml:space="preserve">Fred </w:t>
      </w:r>
    </w:p>
    <w:p w14:paraId="2770D247" w14:textId="1CB94B57" w:rsidR="00B06C66" w:rsidRDefault="00B06C66" w:rsidP="00750819">
      <w:pPr>
        <w:ind w:left="567"/>
        <w:rPr>
          <w:rFonts w:cstheme="minorHAnsi"/>
          <w:bCs/>
          <w:sz w:val="28"/>
          <w:szCs w:val="28"/>
        </w:rPr>
      </w:pPr>
      <w:r>
        <w:rPr>
          <w:rFonts w:cstheme="minorHAnsi"/>
          <w:bCs/>
          <w:sz w:val="28"/>
          <w:szCs w:val="28"/>
        </w:rPr>
        <w:t>Class 1</w:t>
      </w:r>
      <w:r w:rsidR="00994156">
        <w:rPr>
          <w:rFonts w:cstheme="minorHAnsi"/>
          <w:bCs/>
          <w:sz w:val="28"/>
          <w:szCs w:val="28"/>
        </w:rPr>
        <w:tab/>
        <w:t>Pheobe</w:t>
      </w:r>
    </w:p>
    <w:p w14:paraId="3C63EC28" w14:textId="1EC23D60" w:rsidR="00B06C66" w:rsidRDefault="00B06C66" w:rsidP="00750819">
      <w:pPr>
        <w:ind w:left="567"/>
        <w:rPr>
          <w:rFonts w:cstheme="minorHAnsi"/>
          <w:bCs/>
          <w:sz w:val="28"/>
          <w:szCs w:val="28"/>
        </w:rPr>
      </w:pPr>
      <w:r>
        <w:rPr>
          <w:rFonts w:cstheme="minorHAnsi"/>
          <w:bCs/>
          <w:sz w:val="28"/>
          <w:szCs w:val="28"/>
        </w:rPr>
        <w:t xml:space="preserve">Class 2 </w:t>
      </w:r>
      <w:r w:rsidR="00994156">
        <w:rPr>
          <w:rFonts w:cstheme="minorHAnsi"/>
          <w:bCs/>
          <w:sz w:val="28"/>
          <w:szCs w:val="28"/>
        </w:rPr>
        <w:tab/>
        <w:t>Honey</w:t>
      </w:r>
    </w:p>
    <w:p w14:paraId="48ED9CE3" w14:textId="5AC9D534" w:rsidR="006A39F2" w:rsidRDefault="00B74C61" w:rsidP="001B2A18">
      <w:pPr>
        <w:ind w:left="567"/>
        <w:rPr>
          <w:rFonts w:ascii="Gotham" w:hAnsi="Gotham"/>
          <w:b/>
          <w:sz w:val="40"/>
          <w:szCs w:val="40"/>
        </w:rPr>
      </w:pPr>
      <w:r>
        <w:rPr>
          <w:rFonts w:ascii="Gotham" w:hAnsi="Gotham"/>
          <w:b/>
          <w:sz w:val="40"/>
          <w:szCs w:val="40"/>
        </w:rPr>
        <w:t xml:space="preserve">French Café </w:t>
      </w:r>
    </w:p>
    <w:p w14:paraId="132E49C9" w14:textId="61A4CF2A" w:rsidR="00364F8A" w:rsidRDefault="00364F8A" w:rsidP="00364F8A">
      <w:pPr>
        <w:ind w:left="567"/>
        <w:rPr>
          <w:rFonts w:cstheme="minorHAnsi"/>
          <w:bCs/>
          <w:noProof/>
          <w:sz w:val="28"/>
          <w:szCs w:val="28"/>
        </w:rPr>
      </w:pPr>
      <w:proofErr w:type="spellStart"/>
      <w:r w:rsidRPr="00364F8A">
        <w:rPr>
          <w:rFonts w:ascii="Aptos" w:eastAsia="Times New Roman" w:hAnsi="Aptos" w:cs="Times New Roman"/>
          <w:color w:val="000000"/>
          <w:sz w:val="24"/>
          <w:szCs w:val="24"/>
          <w:lang w:val="en-GB" w:eastAsia="en-GB"/>
        </w:rPr>
        <w:t>Emneth</w:t>
      </w:r>
      <w:proofErr w:type="spellEnd"/>
      <w:r w:rsidRPr="00364F8A">
        <w:rPr>
          <w:rFonts w:ascii="Aptos" w:eastAsia="Times New Roman" w:hAnsi="Aptos" w:cs="Times New Roman"/>
          <w:color w:val="000000"/>
          <w:sz w:val="24"/>
          <w:szCs w:val="24"/>
          <w:lang w:val="en-GB" w:eastAsia="en-GB"/>
        </w:rPr>
        <w:t xml:space="preserve"> Academy's first French café was a wonderful success and a highlight of the term. The school hall was transformed into a charming café, giving pupils a real taste of French culture while providing a fun and meaningful way to practise using French in a real-life context. Children confidently ordered food and drinks in French, impressing staff with their growing language skills. The event played an important role in raising the profile of Modern Foreign Languages (MFL) across the school and clearly boosted pupils’ confidence. A special mention goes to our Year 6 pupils, who took on the roles of waiters and waitresses with enthusiasm and maturity, demonstrating excellent leadership and teamwork throughout. It was a thoroughly enjoyable experience for everyone involved and a fantastic celebration of language learning.  Thank you so much to FOSA for providing the pastries and drinks for the event, it is so </w:t>
      </w:r>
      <w:r w:rsidR="00205BE4">
        <w:rPr>
          <w:rFonts w:ascii="Aptos" w:eastAsia="Times New Roman" w:hAnsi="Aptos" w:cs="Times New Roman"/>
          <w:color w:val="000000"/>
          <w:sz w:val="24"/>
          <w:szCs w:val="24"/>
          <w:lang w:val="en-GB" w:eastAsia="en-GB"/>
        </w:rPr>
        <w:t xml:space="preserve">much </w:t>
      </w:r>
      <w:r w:rsidRPr="00364F8A">
        <w:rPr>
          <w:rFonts w:ascii="Aptos" w:eastAsia="Times New Roman" w:hAnsi="Aptos" w:cs="Times New Roman"/>
          <w:color w:val="000000"/>
          <w:sz w:val="24"/>
          <w:szCs w:val="24"/>
          <w:lang w:val="en-GB" w:eastAsia="en-GB"/>
        </w:rPr>
        <w:t>appreciated!</w:t>
      </w:r>
      <w:r w:rsidR="000474FD" w:rsidRPr="000474FD">
        <w:rPr>
          <w:rFonts w:cstheme="minorHAnsi"/>
          <w:bCs/>
          <w:noProof/>
          <w:sz w:val="28"/>
          <w:szCs w:val="28"/>
        </w:rPr>
        <w:t xml:space="preserve"> </w:t>
      </w:r>
    </w:p>
    <w:p w14:paraId="54766240" w14:textId="594CB466" w:rsidR="00A86495" w:rsidRPr="00364F8A" w:rsidRDefault="00AA5C01" w:rsidP="00364F8A">
      <w:pPr>
        <w:ind w:left="567"/>
        <w:rPr>
          <w:rFonts w:ascii="Times New Roman" w:eastAsia="Times New Roman" w:hAnsi="Times New Roman" w:cs="Times New Roman"/>
          <w:sz w:val="24"/>
          <w:szCs w:val="24"/>
          <w:lang w:val="en-GB" w:eastAsia="en-GB"/>
        </w:rPr>
      </w:pPr>
      <w:r>
        <w:rPr>
          <w:rFonts w:cstheme="minorHAnsi"/>
          <w:bCs/>
          <w:noProof/>
          <w:sz w:val="28"/>
          <w:szCs w:val="28"/>
        </w:rPr>
        <w:lastRenderedPageBreak/>
        <w:drawing>
          <wp:anchor distT="0" distB="0" distL="114300" distR="114300" simplePos="0" relativeHeight="251674632" behindDoc="1" locked="0" layoutInCell="1" allowOverlap="1" wp14:anchorId="6D6B94AC" wp14:editId="6EB18BC3">
            <wp:simplePos x="0" y="0"/>
            <wp:positionH relativeFrom="column">
              <wp:posOffset>2228850</wp:posOffset>
            </wp:positionH>
            <wp:positionV relativeFrom="paragraph">
              <wp:posOffset>283845</wp:posOffset>
            </wp:positionV>
            <wp:extent cx="1268730" cy="2251996"/>
            <wp:effectExtent l="0" t="0" r="7620" b="0"/>
            <wp:wrapNone/>
            <wp:docPr id="185195655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68730" cy="2251996"/>
                    </a:xfrm>
                    <a:prstGeom prst="rect">
                      <a:avLst/>
                    </a:prstGeom>
                    <a:noFill/>
                  </pic:spPr>
                </pic:pic>
              </a:graphicData>
            </a:graphic>
            <wp14:sizeRelH relativeFrom="page">
              <wp14:pctWidth>0</wp14:pctWidth>
            </wp14:sizeRelH>
            <wp14:sizeRelV relativeFrom="page">
              <wp14:pctHeight>0</wp14:pctHeight>
            </wp14:sizeRelV>
          </wp:anchor>
        </w:drawing>
      </w:r>
      <w:r w:rsidR="002E6B02">
        <w:rPr>
          <w:rFonts w:cstheme="minorHAnsi"/>
          <w:bCs/>
          <w:noProof/>
          <w:sz w:val="28"/>
          <w:szCs w:val="28"/>
        </w:rPr>
        <w:drawing>
          <wp:anchor distT="0" distB="0" distL="114300" distR="114300" simplePos="0" relativeHeight="251673608" behindDoc="1" locked="0" layoutInCell="1" allowOverlap="1" wp14:anchorId="092E4E74" wp14:editId="6CE90BFB">
            <wp:simplePos x="0" y="0"/>
            <wp:positionH relativeFrom="column">
              <wp:posOffset>323850</wp:posOffset>
            </wp:positionH>
            <wp:positionV relativeFrom="paragraph">
              <wp:posOffset>302895</wp:posOffset>
            </wp:positionV>
            <wp:extent cx="1184910" cy="2100580"/>
            <wp:effectExtent l="0" t="0" r="0" b="0"/>
            <wp:wrapNone/>
            <wp:docPr id="15425844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1184910" cy="2100580"/>
                    </a:xfrm>
                    <a:prstGeom prst="rect">
                      <a:avLst/>
                    </a:prstGeom>
                    <a:noFill/>
                  </pic:spPr>
                </pic:pic>
              </a:graphicData>
            </a:graphic>
            <wp14:sizeRelH relativeFrom="page">
              <wp14:pctWidth>0</wp14:pctWidth>
            </wp14:sizeRelH>
            <wp14:sizeRelV relativeFrom="page">
              <wp14:pctHeight>0</wp14:pctHeight>
            </wp14:sizeRelV>
          </wp:anchor>
        </w:drawing>
      </w:r>
    </w:p>
    <w:p w14:paraId="229412CE" w14:textId="6D889525" w:rsidR="000B7F16" w:rsidRDefault="00A86495" w:rsidP="000B7F16">
      <w:pPr>
        <w:pStyle w:val="NormalWeb"/>
      </w:pPr>
      <w:r>
        <w:rPr>
          <w:rFonts w:asciiTheme="minorHAnsi" w:eastAsiaTheme="minorHAnsi" w:hAnsiTheme="minorHAnsi" w:cstheme="minorHAnsi"/>
          <w:bCs/>
          <w:noProof/>
          <w:sz w:val="28"/>
          <w:szCs w:val="28"/>
          <w:lang w:eastAsia="en-US"/>
        </w:rPr>
        <w:drawing>
          <wp:anchor distT="0" distB="0" distL="114300" distR="114300" simplePos="0" relativeHeight="251671560" behindDoc="0" locked="0" layoutInCell="1" allowOverlap="1" wp14:anchorId="18C67F43" wp14:editId="1A8EE7F8">
            <wp:simplePos x="0" y="0"/>
            <wp:positionH relativeFrom="margin">
              <wp:posOffset>5953125</wp:posOffset>
            </wp:positionH>
            <wp:positionV relativeFrom="paragraph">
              <wp:posOffset>76643</wp:posOffset>
            </wp:positionV>
            <wp:extent cx="1195626" cy="2122079"/>
            <wp:effectExtent l="0" t="0" r="5080" b="0"/>
            <wp:wrapNone/>
            <wp:docPr id="3978813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95626" cy="2122079"/>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84" behindDoc="1" locked="0" layoutInCell="1" allowOverlap="1" wp14:anchorId="12F64E64" wp14:editId="63DEF08D">
            <wp:simplePos x="0" y="0"/>
            <wp:positionH relativeFrom="margin">
              <wp:posOffset>4320540</wp:posOffset>
            </wp:positionH>
            <wp:positionV relativeFrom="paragraph">
              <wp:posOffset>55245</wp:posOffset>
            </wp:positionV>
            <wp:extent cx="1202033" cy="2133600"/>
            <wp:effectExtent l="0" t="0" r="0" b="0"/>
            <wp:wrapNone/>
            <wp:docPr id="71611189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2033" cy="2133600"/>
                    </a:xfrm>
                    <a:prstGeom prst="rect">
                      <a:avLst/>
                    </a:prstGeom>
                    <a:noFill/>
                  </pic:spPr>
                </pic:pic>
              </a:graphicData>
            </a:graphic>
            <wp14:sizeRelH relativeFrom="page">
              <wp14:pctWidth>0</wp14:pctWidth>
            </wp14:sizeRelH>
            <wp14:sizeRelV relativeFrom="page">
              <wp14:pctHeight>0</wp14:pctHeight>
            </wp14:sizeRelV>
          </wp:anchor>
        </w:drawing>
      </w:r>
    </w:p>
    <w:p w14:paraId="727440CC" w14:textId="0DFA604A" w:rsidR="002C574D" w:rsidRPr="002C574D" w:rsidRDefault="002C574D" w:rsidP="008548B8">
      <w:pPr>
        <w:pStyle w:val="NormalWeb"/>
        <w:rPr>
          <w:rFonts w:asciiTheme="minorHAnsi" w:eastAsiaTheme="minorHAnsi" w:hAnsiTheme="minorHAnsi" w:cstheme="minorHAnsi"/>
          <w:bCs/>
          <w:sz w:val="28"/>
          <w:szCs w:val="28"/>
          <w:lang w:eastAsia="en-US"/>
        </w:rPr>
      </w:pPr>
    </w:p>
    <w:p w14:paraId="63E049D7" w14:textId="3998AD48" w:rsidR="00273C80" w:rsidRDefault="00273C80" w:rsidP="001E25AD">
      <w:pPr>
        <w:rPr>
          <w:rFonts w:cstheme="minorHAnsi"/>
          <w:bCs/>
          <w:sz w:val="28"/>
          <w:szCs w:val="28"/>
        </w:rPr>
      </w:pPr>
    </w:p>
    <w:p w14:paraId="0783F922" w14:textId="77777777" w:rsidR="00273C80" w:rsidRDefault="00273C80" w:rsidP="001E25AD">
      <w:pPr>
        <w:rPr>
          <w:rFonts w:cstheme="minorHAnsi"/>
          <w:bCs/>
          <w:sz w:val="28"/>
          <w:szCs w:val="28"/>
        </w:rPr>
      </w:pPr>
    </w:p>
    <w:p w14:paraId="41EAB329" w14:textId="77777777" w:rsidR="002E6B02" w:rsidRDefault="002E6B02" w:rsidP="001E25AD">
      <w:pPr>
        <w:rPr>
          <w:rFonts w:cstheme="minorHAnsi"/>
          <w:bCs/>
          <w:sz w:val="28"/>
          <w:szCs w:val="28"/>
        </w:rPr>
      </w:pPr>
    </w:p>
    <w:p w14:paraId="10196002" w14:textId="77777777" w:rsidR="002E6B02" w:rsidRDefault="002E6B02" w:rsidP="001E25AD">
      <w:pPr>
        <w:rPr>
          <w:rFonts w:cstheme="minorHAnsi"/>
          <w:bCs/>
          <w:sz w:val="28"/>
          <w:szCs w:val="28"/>
        </w:rPr>
      </w:pPr>
    </w:p>
    <w:p w14:paraId="5FC777F6" w14:textId="77777777" w:rsidR="002E6B02" w:rsidRDefault="002E6B02" w:rsidP="001E25AD">
      <w:pPr>
        <w:rPr>
          <w:rFonts w:cstheme="minorHAnsi"/>
          <w:bCs/>
          <w:sz w:val="28"/>
          <w:szCs w:val="28"/>
        </w:rPr>
      </w:pPr>
    </w:p>
    <w:p w14:paraId="13B3AF00" w14:textId="66BA8DF6" w:rsidR="00C10E5E" w:rsidRDefault="00C10E5E" w:rsidP="00C10E5E">
      <w:pPr>
        <w:ind w:left="567"/>
        <w:rPr>
          <w:rFonts w:ascii="Gotham" w:hAnsi="Gotham"/>
          <w:b/>
          <w:sz w:val="40"/>
          <w:szCs w:val="40"/>
        </w:rPr>
      </w:pPr>
      <w:r>
        <w:rPr>
          <w:rFonts w:ascii="Gotham" w:hAnsi="Gotham"/>
          <w:b/>
          <w:sz w:val="40"/>
          <w:szCs w:val="40"/>
        </w:rPr>
        <w:t xml:space="preserve">Personal Items brought into school  </w:t>
      </w:r>
    </w:p>
    <w:p w14:paraId="1A3D73AC" w14:textId="532A3AB8" w:rsidR="00C10E5E" w:rsidRPr="00C10E5E" w:rsidRDefault="00C10E5E" w:rsidP="004E0BFB">
      <w:pPr>
        <w:ind w:left="567"/>
        <w:rPr>
          <w:rFonts w:cstheme="minorHAnsi"/>
          <w:bCs/>
          <w:sz w:val="28"/>
          <w:szCs w:val="28"/>
          <w:lang w:val="en-GB"/>
        </w:rPr>
      </w:pPr>
      <w:r>
        <w:rPr>
          <w:rFonts w:cstheme="minorHAnsi"/>
          <w:bCs/>
          <w:sz w:val="28"/>
          <w:szCs w:val="28"/>
          <w:lang w:val="en-GB"/>
        </w:rPr>
        <w:t>W</w:t>
      </w:r>
      <w:r w:rsidRPr="00C10E5E">
        <w:rPr>
          <w:rFonts w:cstheme="minorHAnsi"/>
          <w:bCs/>
          <w:sz w:val="28"/>
          <w:szCs w:val="28"/>
          <w:lang w:val="en-GB"/>
        </w:rPr>
        <w:t>e kindly ask for your support in ensuring that children do not bring personal items into school.</w:t>
      </w:r>
    </w:p>
    <w:p w14:paraId="734DAEC7" w14:textId="1134085F" w:rsidR="00C10E5E" w:rsidRPr="00C10E5E" w:rsidRDefault="00C10E5E" w:rsidP="004E0BFB">
      <w:pPr>
        <w:ind w:left="567"/>
        <w:rPr>
          <w:rFonts w:cstheme="minorHAnsi"/>
          <w:bCs/>
          <w:sz w:val="28"/>
          <w:szCs w:val="28"/>
          <w:lang w:val="en-GB"/>
        </w:rPr>
      </w:pPr>
      <w:r w:rsidRPr="00C10E5E">
        <w:rPr>
          <w:rFonts w:cstheme="minorHAnsi"/>
          <w:bCs/>
          <w:sz w:val="28"/>
          <w:szCs w:val="28"/>
          <w:lang w:val="en-GB"/>
        </w:rPr>
        <w:t>Unfortunately, personal belongings such as toys or special items can easily become lost or damaged during the school day, and we are unable to take responsibility for them. To help avoid any upset or distress, we respectfully request that children leave personal items at home unless otherwise instructed by the school.</w:t>
      </w:r>
      <w:r w:rsidR="004E0BFB">
        <w:rPr>
          <w:rFonts w:cstheme="minorHAnsi"/>
          <w:bCs/>
          <w:sz w:val="28"/>
          <w:szCs w:val="28"/>
          <w:lang w:val="en-GB"/>
        </w:rPr>
        <w:t xml:space="preserve">   </w:t>
      </w:r>
      <w:r w:rsidRPr="00C10E5E">
        <w:rPr>
          <w:rFonts w:cstheme="minorHAnsi"/>
          <w:bCs/>
          <w:sz w:val="28"/>
          <w:szCs w:val="28"/>
          <w:lang w:val="en-GB"/>
        </w:rPr>
        <w:t xml:space="preserve">Thank you </w:t>
      </w:r>
      <w:r w:rsidR="004E0BFB">
        <w:rPr>
          <w:rFonts w:cstheme="minorHAnsi"/>
          <w:bCs/>
          <w:sz w:val="28"/>
          <w:szCs w:val="28"/>
          <w:lang w:val="en-GB"/>
        </w:rPr>
        <w:t>for</w:t>
      </w:r>
      <w:r w:rsidRPr="00C10E5E">
        <w:rPr>
          <w:rFonts w:cstheme="minorHAnsi"/>
          <w:bCs/>
          <w:sz w:val="28"/>
          <w:szCs w:val="28"/>
          <w:lang w:val="en-GB"/>
        </w:rPr>
        <w:t xml:space="preserve"> your understanding and cooperation.</w:t>
      </w:r>
    </w:p>
    <w:p w14:paraId="5B512985" w14:textId="77777777" w:rsidR="00C10E5E" w:rsidRDefault="00C10E5E" w:rsidP="001E25AD">
      <w:pPr>
        <w:rPr>
          <w:rFonts w:cstheme="minorHAnsi"/>
          <w:bCs/>
          <w:sz w:val="28"/>
          <w:szCs w:val="28"/>
        </w:rPr>
      </w:pPr>
    </w:p>
    <w:p w14:paraId="53196140" w14:textId="4D34C1B8" w:rsidR="006F023C" w:rsidRDefault="00273C80" w:rsidP="001E25AD">
      <w:r>
        <w:rPr>
          <w:rFonts w:cstheme="minorHAnsi"/>
          <w:bCs/>
          <w:sz w:val="28"/>
          <w:szCs w:val="28"/>
        </w:rPr>
        <w:t xml:space="preserve">         </w:t>
      </w:r>
      <w:r w:rsidR="00A355AE">
        <w:rPr>
          <w:rFonts w:ascii="Gotham" w:hAnsi="Gotham"/>
          <w:b/>
          <w:sz w:val="40"/>
          <w:szCs w:val="40"/>
        </w:rPr>
        <w:t>Da</w:t>
      </w:r>
      <w:r w:rsidR="00D8776B">
        <w:rPr>
          <w:rFonts w:ascii="Gotham" w:hAnsi="Gotham"/>
          <w:b/>
          <w:sz w:val="40"/>
          <w:szCs w:val="40"/>
        </w:rPr>
        <w:t>t</w:t>
      </w:r>
      <w:r w:rsidR="00ED10C7">
        <w:rPr>
          <w:rFonts w:ascii="Gotham" w:hAnsi="Gotham"/>
          <w:b/>
          <w:sz w:val="40"/>
          <w:szCs w:val="40"/>
        </w:rPr>
        <w:t xml:space="preserve">es for your Diary </w:t>
      </w:r>
      <w:r w:rsidR="003531F0">
        <w:tab/>
      </w:r>
      <w:r w:rsidR="008F42C5">
        <w:t xml:space="preserve"> </w:t>
      </w:r>
    </w:p>
    <w:p w14:paraId="23F0BA7E" w14:textId="77777777" w:rsidR="00D9472C" w:rsidRDefault="00D9472C" w:rsidP="001A4F6A">
      <w:pPr>
        <w:ind w:left="567"/>
      </w:pPr>
    </w:p>
    <w:tbl>
      <w:tblPr>
        <w:tblStyle w:val="TableGrid1"/>
        <w:tblW w:w="10915" w:type="dxa"/>
        <w:tblInd w:w="562" w:type="dxa"/>
        <w:tblLook w:val="04A0" w:firstRow="1" w:lastRow="0" w:firstColumn="1" w:lastColumn="0" w:noHBand="0" w:noVBand="1"/>
      </w:tblPr>
      <w:tblGrid>
        <w:gridCol w:w="2268"/>
        <w:gridCol w:w="8647"/>
      </w:tblGrid>
      <w:tr w:rsidR="00381C8A" w14:paraId="58799C8D" w14:textId="77777777" w:rsidTr="001E1AFB">
        <w:tc>
          <w:tcPr>
            <w:tcW w:w="2268" w:type="dxa"/>
            <w:shd w:val="clear" w:color="auto" w:fill="9BBB59" w:themeFill="accent3"/>
          </w:tcPr>
          <w:p w14:paraId="33AC63EC" w14:textId="77777777" w:rsidR="00381C8A" w:rsidRDefault="00381C8A" w:rsidP="001E1AFB">
            <w:r>
              <w:t xml:space="preserve">April </w:t>
            </w:r>
          </w:p>
        </w:tc>
        <w:tc>
          <w:tcPr>
            <w:tcW w:w="8647" w:type="dxa"/>
            <w:shd w:val="clear" w:color="auto" w:fill="9BBB59" w:themeFill="accent3"/>
          </w:tcPr>
          <w:p w14:paraId="77823008" w14:textId="77777777" w:rsidR="00381C8A" w:rsidRDefault="00381C8A" w:rsidP="001E1AFB"/>
        </w:tc>
      </w:tr>
      <w:tr w:rsidR="00381C8A" w14:paraId="2E9D165A" w14:textId="77777777" w:rsidTr="001E1AFB">
        <w:tc>
          <w:tcPr>
            <w:tcW w:w="2268" w:type="dxa"/>
            <w:shd w:val="clear" w:color="auto" w:fill="FFFFFF" w:themeFill="background1"/>
          </w:tcPr>
          <w:p w14:paraId="4C77B632" w14:textId="77777777" w:rsidR="00381C8A" w:rsidRDefault="00381C8A" w:rsidP="001E1AFB">
            <w:r>
              <w:t>13</w:t>
            </w:r>
            <w:r w:rsidRPr="007B3BC3">
              <w:rPr>
                <w:vertAlign w:val="superscript"/>
              </w:rPr>
              <w:t>th</w:t>
            </w:r>
            <w:r>
              <w:t xml:space="preserve"> April </w:t>
            </w:r>
          </w:p>
        </w:tc>
        <w:tc>
          <w:tcPr>
            <w:tcW w:w="8647" w:type="dxa"/>
            <w:shd w:val="clear" w:color="auto" w:fill="FFFFFF" w:themeFill="background1"/>
          </w:tcPr>
          <w:p w14:paraId="2795885D" w14:textId="53D94E3F" w:rsidR="00381C8A" w:rsidRDefault="00381C8A" w:rsidP="001E1AFB">
            <w:r>
              <w:t xml:space="preserve">INSET day </w:t>
            </w:r>
            <w:r w:rsidR="00273C80">
              <w:t>for staff – School closed for children</w:t>
            </w:r>
          </w:p>
        </w:tc>
      </w:tr>
      <w:tr w:rsidR="00381C8A" w14:paraId="446229EB" w14:textId="77777777" w:rsidTr="001E1AFB">
        <w:tc>
          <w:tcPr>
            <w:tcW w:w="2268" w:type="dxa"/>
            <w:shd w:val="clear" w:color="auto" w:fill="FFFFFF" w:themeFill="background1"/>
          </w:tcPr>
          <w:p w14:paraId="5B6F47DF" w14:textId="77777777" w:rsidR="00381C8A" w:rsidRDefault="00381C8A" w:rsidP="001E1AFB">
            <w:r>
              <w:t>14</w:t>
            </w:r>
            <w:r w:rsidRPr="007B3BC3">
              <w:rPr>
                <w:vertAlign w:val="superscript"/>
              </w:rPr>
              <w:t>th</w:t>
            </w:r>
            <w:r>
              <w:t xml:space="preserve"> April </w:t>
            </w:r>
          </w:p>
        </w:tc>
        <w:tc>
          <w:tcPr>
            <w:tcW w:w="8647" w:type="dxa"/>
            <w:shd w:val="clear" w:color="auto" w:fill="FFFFFF" w:themeFill="background1"/>
          </w:tcPr>
          <w:p w14:paraId="5725134C" w14:textId="77777777" w:rsidR="00381C8A" w:rsidRDefault="00381C8A" w:rsidP="001E1AFB">
            <w:r>
              <w:t xml:space="preserve">Children back in school </w:t>
            </w:r>
          </w:p>
        </w:tc>
      </w:tr>
      <w:tr w:rsidR="00A73DA8" w14:paraId="29C7FAB0" w14:textId="77777777" w:rsidTr="001E1AFB">
        <w:tc>
          <w:tcPr>
            <w:tcW w:w="2268" w:type="dxa"/>
            <w:shd w:val="clear" w:color="auto" w:fill="FFFFFF" w:themeFill="background1"/>
          </w:tcPr>
          <w:p w14:paraId="308772D0" w14:textId="711822FC" w:rsidR="00A73DA8" w:rsidRDefault="00A73DA8" w:rsidP="001E1AFB">
            <w:r>
              <w:t>14</w:t>
            </w:r>
            <w:r w:rsidRPr="00A73DA8">
              <w:rPr>
                <w:vertAlign w:val="superscript"/>
              </w:rPr>
              <w:t>th</w:t>
            </w:r>
            <w:r>
              <w:t xml:space="preserve"> April </w:t>
            </w:r>
          </w:p>
        </w:tc>
        <w:tc>
          <w:tcPr>
            <w:tcW w:w="8647" w:type="dxa"/>
            <w:shd w:val="clear" w:color="auto" w:fill="FFFFFF" w:themeFill="background1"/>
          </w:tcPr>
          <w:p w14:paraId="574C6B94" w14:textId="6B8211F8" w:rsidR="00A73DA8" w:rsidRDefault="00A73DA8" w:rsidP="001E1AFB">
            <w:r>
              <w:t>FOSA pre-love</w:t>
            </w:r>
            <w:r w:rsidR="000961BD">
              <w:t>d uniform sale</w:t>
            </w:r>
          </w:p>
        </w:tc>
      </w:tr>
      <w:tr w:rsidR="00981ECE" w14:paraId="74B69367" w14:textId="77777777" w:rsidTr="001E1AFB">
        <w:tc>
          <w:tcPr>
            <w:tcW w:w="2268" w:type="dxa"/>
            <w:shd w:val="clear" w:color="auto" w:fill="FFFFFF" w:themeFill="background1"/>
          </w:tcPr>
          <w:p w14:paraId="0EAAC867" w14:textId="5B04CE82" w:rsidR="00981ECE" w:rsidRDefault="00981ECE" w:rsidP="001E1AFB">
            <w:r>
              <w:t>16</w:t>
            </w:r>
            <w:r w:rsidRPr="00981ECE">
              <w:rPr>
                <w:vertAlign w:val="superscript"/>
              </w:rPr>
              <w:t>th</w:t>
            </w:r>
            <w:r>
              <w:t xml:space="preserve"> April </w:t>
            </w:r>
          </w:p>
        </w:tc>
        <w:tc>
          <w:tcPr>
            <w:tcW w:w="8647" w:type="dxa"/>
            <w:shd w:val="clear" w:color="auto" w:fill="FFFFFF" w:themeFill="background1"/>
          </w:tcPr>
          <w:p w14:paraId="48D6D502" w14:textId="291310CF" w:rsidR="00981ECE" w:rsidRDefault="00981ECE" w:rsidP="001E1AFB">
            <w:r>
              <w:t xml:space="preserve">FOSA non uniform day – gift donations of £1 please </w:t>
            </w:r>
            <w:r w:rsidR="00273C80">
              <w:t>towards events (NB also World PJ Day!!)</w:t>
            </w:r>
          </w:p>
        </w:tc>
      </w:tr>
      <w:tr w:rsidR="005063D3" w14:paraId="3B261321" w14:textId="77777777" w:rsidTr="001E1AFB">
        <w:tc>
          <w:tcPr>
            <w:tcW w:w="2268" w:type="dxa"/>
            <w:shd w:val="clear" w:color="auto" w:fill="FFFFFF" w:themeFill="background1"/>
          </w:tcPr>
          <w:p w14:paraId="46E67C18" w14:textId="1626CB2C" w:rsidR="005063D3" w:rsidRDefault="005063D3" w:rsidP="005063D3">
            <w:r>
              <w:t>17</w:t>
            </w:r>
            <w:r w:rsidRPr="005063D3">
              <w:rPr>
                <w:vertAlign w:val="superscript"/>
              </w:rPr>
              <w:t>th</w:t>
            </w:r>
            <w:r>
              <w:t xml:space="preserve"> April</w:t>
            </w:r>
          </w:p>
        </w:tc>
        <w:tc>
          <w:tcPr>
            <w:tcW w:w="8647" w:type="dxa"/>
            <w:shd w:val="clear" w:color="auto" w:fill="FFFFFF" w:themeFill="background1"/>
          </w:tcPr>
          <w:p w14:paraId="13338947" w14:textId="3C8BB11F" w:rsidR="005063D3" w:rsidRDefault="005063D3" w:rsidP="001E1AFB">
            <w:r>
              <w:t xml:space="preserve">Closing date for Governor nominations </w:t>
            </w:r>
          </w:p>
        </w:tc>
      </w:tr>
      <w:tr w:rsidR="00BA0290" w14:paraId="77A7C5D4" w14:textId="77777777" w:rsidTr="001E1AFB">
        <w:tc>
          <w:tcPr>
            <w:tcW w:w="2268" w:type="dxa"/>
            <w:shd w:val="clear" w:color="auto" w:fill="FFFFFF" w:themeFill="background1"/>
          </w:tcPr>
          <w:p w14:paraId="120007BE" w14:textId="4707711E" w:rsidR="00BA0290" w:rsidRDefault="00BA0290" w:rsidP="00BA0290">
            <w:r>
              <w:t>29</w:t>
            </w:r>
            <w:r w:rsidRPr="00BA0290">
              <w:rPr>
                <w:vertAlign w:val="superscript"/>
              </w:rPr>
              <w:t>th</w:t>
            </w:r>
            <w:r>
              <w:t xml:space="preserve"> April </w:t>
            </w:r>
          </w:p>
        </w:tc>
        <w:tc>
          <w:tcPr>
            <w:tcW w:w="8647" w:type="dxa"/>
            <w:shd w:val="clear" w:color="auto" w:fill="FFFFFF" w:themeFill="background1"/>
          </w:tcPr>
          <w:p w14:paraId="2635C3DD" w14:textId="7429CBCF" w:rsidR="00BA0290" w:rsidRDefault="006934BD" w:rsidP="001E1AFB">
            <w:r>
              <w:t xml:space="preserve">Class 4 - </w:t>
            </w:r>
            <w:r w:rsidR="00BA0290">
              <w:t xml:space="preserve">Pizza workshop </w:t>
            </w:r>
          </w:p>
        </w:tc>
      </w:tr>
      <w:tr w:rsidR="00381C8A" w14:paraId="381DA8A6" w14:textId="77777777" w:rsidTr="001E1AFB">
        <w:tc>
          <w:tcPr>
            <w:tcW w:w="2268" w:type="dxa"/>
            <w:shd w:val="clear" w:color="auto" w:fill="9BBB59" w:themeFill="accent3"/>
          </w:tcPr>
          <w:p w14:paraId="04EEF803" w14:textId="77777777" w:rsidR="00381C8A" w:rsidRDefault="00381C8A" w:rsidP="001E1AFB">
            <w:r>
              <w:t>May</w:t>
            </w:r>
          </w:p>
        </w:tc>
        <w:tc>
          <w:tcPr>
            <w:tcW w:w="8647" w:type="dxa"/>
            <w:shd w:val="clear" w:color="auto" w:fill="9BBB59" w:themeFill="accent3"/>
          </w:tcPr>
          <w:p w14:paraId="5EAD442F" w14:textId="77777777" w:rsidR="00381C8A" w:rsidRDefault="00381C8A" w:rsidP="001E1AFB"/>
        </w:tc>
      </w:tr>
      <w:tr w:rsidR="00381C8A" w14:paraId="43AFD2C0" w14:textId="77777777" w:rsidTr="001E1AFB">
        <w:tc>
          <w:tcPr>
            <w:tcW w:w="2268" w:type="dxa"/>
            <w:shd w:val="clear" w:color="auto" w:fill="FFFFFF" w:themeFill="background1"/>
          </w:tcPr>
          <w:p w14:paraId="64DBBF85" w14:textId="77777777" w:rsidR="00381C8A" w:rsidRDefault="00381C8A" w:rsidP="001E1AFB">
            <w:r>
              <w:t>4</w:t>
            </w:r>
            <w:r w:rsidRPr="00EA2382">
              <w:rPr>
                <w:vertAlign w:val="superscript"/>
              </w:rPr>
              <w:t>th</w:t>
            </w:r>
            <w:r>
              <w:t xml:space="preserve"> May </w:t>
            </w:r>
          </w:p>
        </w:tc>
        <w:tc>
          <w:tcPr>
            <w:tcW w:w="8647" w:type="dxa"/>
            <w:shd w:val="clear" w:color="auto" w:fill="FFFFFF" w:themeFill="background1"/>
          </w:tcPr>
          <w:p w14:paraId="5D4F3BA3" w14:textId="77777777" w:rsidR="00381C8A" w:rsidRDefault="00381C8A" w:rsidP="001E1AFB">
            <w:r>
              <w:t xml:space="preserve">Bank Holiday </w:t>
            </w:r>
          </w:p>
        </w:tc>
      </w:tr>
      <w:tr w:rsidR="00F749EF" w14:paraId="1FC71004" w14:textId="77777777" w:rsidTr="001E1AFB">
        <w:tc>
          <w:tcPr>
            <w:tcW w:w="2268" w:type="dxa"/>
            <w:shd w:val="clear" w:color="auto" w:fill="FFFFFF" w:themeFill="background1"/>
          </w:tcPr>
          <w:p w14:paraId="43BC3CD9" w14:textId="2AEE4E51" w:rsidR="00F749EF" w:rsidRDefault="00F749EF" w:rsidP="001E1AFB">
            <w:r>
              <w:t>5</w:t>
            </w:r>
            <w:r w:rsidRPr="00F749EF">
              <w:rPr>
                <w:vertAlign w:val="superscript"/>
              </w:rPr>
              <w:t>th</w:t>
            </w:r>
            <w:r>
              <w:t xml:space="preserve"> May </w:t>
            </w:r>
          </w:p>
        </w:tc>
        <w:tc>
          <w:tcPr>
            <w:tcW w:w="8647" w:type="dxa"/>
            <w:shd w:val="clear" w:color="auto" w:fill="FFFFFF" w:themeFill="background1"/>
          </w:tcPr>
          <w:p w14:paraId="27771E03" w14:textId="77E41DC3" w:rsidR="00F749EF" w:rsidRDefault="00F749EF" w:rsidP="001E1AFB">
            <w:r>
              <w:t>FOSA Cloth</w:t>
            </w:r>
            <w:r w:rsidR="00273C80">
              <w:t>e</w:t>
            </w:r>
            <w:r w:rsidR="008158E2">
              <w:t>s throw</w:t>
            </w:r>
          </w:p>
        </w:tc>
      </w:tr>
      <w:tr w:rsidR="00381C8A" w14:paraId="138CB789" w14:textId="77777777" w:rsidTr="001E1AFB">
        <w:tc>
          <w:tcPr>
            <w:tcW w:w="2268" w:type="dxa"/>
            <w:shd w:val="clear" w:color="auto" w:fill="FFFFFF" w:themeFill="background1"/>
          </w:tcPr>
          <w:p w14:paraId="4B34F73A" w14:textId="77777777" w:rsidR="00381C8A" w:rsidRDefault="00381C8A" w:rsidP="001E1AFB">
            <w:r>
              <w:t>w/c 11</w:t>
            </w:r>
            <w:r w:rsidRPr="00BA69EA">
              <w:rPr>
                <w:vertAlign w:val="superscript"/>
              </w:rPr>
              <w:t>th</w:t>
            </w:r>
            <w:r>
              <w:t xml:space="preserve"> May </w:t>
            </w:r>
          </w:p>
        </w:tc>
        <w:tc>
          <w:tcPr>
            <w:tcW w:w="8647" w:type="dxa"/>
            <w:shd w:val="clear" w:color="auto" w:fill="FFFFFF" w:themeFill="background1"/>
          </w:tcPr>
          <w:p w14:paraId="49FD3FFD" w14:textId="5A123ADB" w:rsidR="00381C8A" w:rsidRDefault="00381C8A" w:rsidP="001E1AFB">
            <w:r>
              <w:t>Year 6 SATS</w:t>
            </w:r>
            <w:r w:rsidR="00273C80">
              <w:t xml:space="preserve"> week</w:t>
            </w:r>
          </w:p>
        </w:tc>
      </w:tr>
      <w:tr w:rsidR="00E172FF" w14:paraId="458652B0" w14:textId="77777777" w:rsidTr="001E1AFB">
        <w:tc>
          <w:tcPr>
            <w:tcW w:w="2268" w:type="dxa"/>
            <w:shd w:val="clear" w:color="auto" w:fill="FFFFFF" w:themeFill="background1"/>
          </w:tcPr>
          <w:p w14:paraId="0149237E" w14:textId="603F7CE8" w:rsidR="00E172FF" w:rsidRDefault="00E172FF" w:rsidP="003A2724">
            <w:r>
              <w:t>12</w:t>
            </w:r>
            <w:r w:rsidRPr="00E172FF">
              <w:rPr>
                <w:vertAlign w:val="superscript"/>
              </w:rPr>
              <w:t>th</w:t>
            </w:r>
            <w:r>
              <w:t xml:space="preserve"> May </w:t>
            </w:r>
          </w:p>
        </w:tc>
        <w:tc>
          <w:tcPr>
            <w:tcW w:w="8647" w:type="dxa"/>
            <w:shd w:val="clear" w:color="auto" w:fill="FFFFFF" w:themeFill="background1"/>
          </w:tcPr>
          <w:p w14:paraId="6DE356D0" w14:textId="6B298E58" w:rsidR="00E172FF" w:rsidRDefault="00622628" w:rsidP="001E1AFB">
            <w:r>
              <w:t xml:space="preserve">FOSA pre-loved unform sale </w:t>
            </w:r>
          </w:p>
        </w:tc>
      </w:tr>
      <w:tr w:rsidR="00381C8A" w14:paraId="6D38AAC4" w14:textId="77777777" w:rsidTr="001E1AFB">
        <w:tc>
          <w:tcPr>
            <w:tcW w:w="2268" w:type="dxa"/>
            <w:shd w:val="clear" w:color="auto" w:fill="FFFFFF" w:themeFill="background1"/>
          </w:tcPr>
          <w:p w14:paraId="1869C875" w14:textId="77777777" w:rsidR="00381C8A" w:rsidRDefault="00381C8A" w:rsidP="001E1AFB">
            <w:r>
              <w:t>15</w:t>
            </w:r>
            <w:r w:rsidRPr="004333EF">
              <w:rPr>
                <w:vertAlign w:val="superscript"/>
              </w:rPr>
              <w:t>th</w:t>
            </w:r>
            <w:r>
              <w:t xml:space="preserve"> May </w:t>
            </w:r>
          </w:p>
        </w:tc>
        <w:tc>
          <w:tcPr>
            <w:tcW w:w="8647" w:type="dxa"/>
            <w:shd w:val="clear" w:color="auto" w:fill="FFFFFF" w:themeFill="background1"/>
          </w:tcPr>
          <w:p w14:paraId="2D3BE122" w14:textId="77777777" w:rsidR="00381C8A" w:rsidRDefault="00381C8A" w:rsidP="001E1AFB">
            <w:r>
              <w:t>Group Photos</w:t>
            </w:r>
          </w:p>
        </w:tc>
      </w:tr>
      <w:tr w:rsidR="00A45DEB" w14:paraId="65FF9A2C" w14:textId="77777777" w:rsidTr="001E1AFB">
        <w:tc>
          <w:tcPr>
            <w:tcW w:w="2268" w:type="dxa"/>
            <w:shd w:val="clear" w:color="auto" w:fill="FFFFFF" w:themeFill="background1"/>
          </w:tcPr>
          <w:p w14:paraId="6D7CCC0B" w14:textId="28FC813E" w:rsidR="00A45DEB" w:rsidRDefault="00A45DEB" w:rsidP="001E1AFB">
            <w:r>
              <w:t>19</w:t>
            </w:r>
            <w:r w:rsidRPr="00A45DEB">
              <w:rPr>
                <w:vertAlign w:val="superscript"/>
              </w:rPr>
              <w:t>th</w:t>
            </w:r>
            <w:r>
              <w:t xml:space="preserve"> May </w:t>
            </w:r>
          </w:p>
        </w:tc>
        <w:tc>
          <w:tcPr>
            <w:tcW w:w="8647" w:type="dxa"/>
            <w:shd w:val="clear" w:color="auto" w:fill="FFFFFF" w:themeFill="background1"/>
          </w:tcPr>
          <w:p w14:paraId="67ACA9EB" w14:textId="491231E7" w:rsidR="00A45DEB" w:rsidRDefault="00A45DEB" w:rsidP="001E1AFB">
            <w:r>
              <w:t xml:space="preserve">Olly Day </w:t>
            </w:r>
            <w:r w:rsidR="00681BCC">
              <w:t>–</w:t>
            </w:r>
            <w:r>
              <w:t xml:space="preserve"> </w:t>
            </w:r>
            <w:r w:rsidR="00681BCC">
              <w:t xml:space="preserve">Year 3 and Year </w:t>
            </w:r>
            <w:r w:rsidR="00E32122">
              <w:t>4 Road Safety Magician</w:t>
            </w:r>
          </w:p>
        </w:tc>
      </w:tr>
      <w:tr w:rsidR="00894073" w14:paraId="01CC6566" w14:textId="77777777" w:rsidTr="001E1AFB">
        <w:tc>
          <w:tcPr>
            <w:tcW w:w="2268" w:type="dxa"/>
            <w:shd w:val="clear" w:color="auto" w:fill="FFFFFF" w:themeFill="background1"/>
          </w:tcPr>
          <w:p w14:paraId="5D6BC043" w14:textId="3A012AE1" w:rsidR="00894073" w:rsidRDefault="00894073" w:rsidP="00894073">
            <w:r>
              <w:lastRenderedPageBreak/>
              <w:t>20</w:t>
            </w:r>
            <w:r w:rsidRPr="00894073">
              <w:rPr>
                <w:vertAlign w:val="superscript"/>
              </w:rPr>
              <w:t>th</w:t>
            </w:r>
            <w:r>
              <w:t xml:space="preserve"> May </w:t>
            </w:r>
          </w:p>
        </w:tc>
        <w:tc>
          <w:tcPr>
            <w:tcW w:w="8647" w:type="dxa"/>
            <w:shd w:val="clear" w:color="auto" w:fill="FFFFFF" w:themeFill="background1"/>
          </w:tcPr>
          <w:p w14:paraId="09BBB99D" w14:textId="3B06E073" w:rsidR="00894073" w:rsidRDefault="00497654" w:rsidP="001E1AFB">
            <w:r>
              <w:t xml:space="preserve">National numeracy day </w:t>
            </w:r>
          </w:p>
        </w:tc>
      </w:tr>
      <w:tr w:rsidR="00B158BC" w14:paraId="432D59F2" w14:textId="77777777" w:rsidTr="001E1AFB">
        <w:tc>
          <w:tcPr>
            <w:tcW w:w="2268" w:type="dxa"/>
            <w:shd w:val="clear" w:color="auto" w:fill="FFFFFF" w:themeFill="background1"/>
          </w:tcPr>
          <w:p w14:paraId="1D810739" w14:textId="72445AC3" w:rsidR="00B158BC" w:rsidRDefault="00B158BC" w:rsidP="001E1AFB">
            <w:r>
              <w:t>22</w:t>
            </w:r>
            <w:r w:rsidRPr="00B158BC">
              <w:rPr>
                <w:vertAlign w:val="superscript"/>
              </w:rPr>
              <w:t>nd</w:t>
            </w:r>
            <w:r>
              <w:t xml:space="preserve"> May </w:t>
            </w:r>
          </w:p>
        </w:tc>
        <w:tc>
          <w:tcPr>
            <w:tcW w:w="8647" w:type="dxa"/>
            <w:shd w:val="clear" w:color="auto" w:fill="FFFFFF" w:themeFill="background1"/>
          </w:tcPr>
          <w:p w14:paraId="79FEE893" w14:textId="1271FD14" w:rsidR="00B158BC" w:rsidRDefault="00B158BC" w:rsidP="001E1AFB">
            <w:r>
              <w:t>FOSA pocket money shop 3.15</w:t>
            </w:r>
          </w:p>
        </w:tc>
      </w:tr>
      <w:tr w:rsidR="00381C8A" w14:paraId="2FF65377" w14:textId="77777777" w:rsidTr="001E1AFB">
        <w:tc>
          <w:tcPr>
            <w:tcW w:w="2268" w:type="dxa"/>
            <w:shd w:val="clear" w:color="auto" w:fill="FFFFFF" w:themeFill="background1"/>
          </w:tcPr>
          <w:p w14:paraId="31FC241B" w14:textId="77777777" w:rsidR="00381C8A" w:rsidRDefault="00381C8A" w:rsidP="001E1AFB">
            <w:r>
              <w:t>22</w:t>
            </w:r>
            <w:r w:rsidRPr="00EA2382">
              <w:rPr>
                <w:vertAlign w:val="superscript"/>
              </w:rPr>
              <w:t>nd</w:t>
            </w:r>
            <w:r>
              <w:t xml:space="preserve"> May</w:t>
            </w:r>
          </w:p>
        </w:tc>
        <w:tc>
          <w:tcPr>
            <w:tcW w:w="8647" w:type="dxa"/>
            <w:shd w:val="clear" w:color="auto" w:fill="FFFFFF" w:themeFill="background1"/>
          </w:tcPr>
          <w:p w14:paraId="3101DFE0" w14:textId="77777777" w:rsidR="00381C8A" w:rsidRDefault="00381C8A" w:rsidP="001E1AFB">
            <w:r>
              <w:t>Last Day at school – Break up at 3.15pm</w:t>
            </w:r>
          </w:p>
        </w:tc>
      </w:tr>
      <w:tr w:rsidR="00381C8A" w14:paraId="1E01824A" w14:textId="77777777" w:rsidTr="001E1AFB">
        <w:tc>
          <w:tcPr>
            <w:tcW w:w="2268" w:type="dxa"/>
            <w:shd w:val="clear" w:color="auto" w:fill="FFFFFF" w:themeFill="background1"/>
          </w:tcPr>
          <w:p w14:paraId="17ECD3D3" w14:textId="77777777" w:rsidR="00381C8A" w:rsidRDefault="00381C8A" w:rsidP="001E1AFB">
            <w:r>
              <w:t>25</w:t>
            </w:r>
            <w:r w:rsidRPr="00185C20">
              <w:rPr>
                <w:vertAlign w:val="superscript"/>
              </w:rPr>
              <w:t>th</w:t>
            </w:r>
            <w:r>
              <w:t xml:space="preserve"> – 29</w:t>
            </w:r>
            <w:r w:rsidRPr="00185C20">
              <w:rPr>
                <w:vertAlign w:val="superscript"/>
              </w:rPr>
              <w:t>th</w:t>
            </w:r>
            <w:r>
              <w:t xml:space="preserve"> May </w:t>
            </w:r>
          </w:p>
        </w:tc>
        <w:tc>
          <w:tcPr>
            <w:tcW w:w="8647" w:type="dxa"/>
            <w:shd w:val="clear" w:color="auto" w:fill="FFFFFF" w:themeFill="background1"/>
          </w:tcPr>
          <w:p w14:paraId="73870616" w14:textId="77777777" w:rsidR="00381C8A" w:rsidRDefault="00381C8A" w:rsidP="001E1AFB">
            <w:r>
              <w:t xml:space="preserve">Half term </w:t>
            </w:r>
          </w:p>
        </w:tc>
      </w:tr>
      <w:tr w:rsidR="00381C8A" w14:paraId="7559EE5D" w14:textId="77777777" w:rsidTr="001E1AFB">
        <w:tc>
          <w:tcPr>
            <w:tcW w:w="2268" w:type="dxa"/>
            <w:shd w:val="clear" w:color="auto" w:fill="FFFFFF" w:themeFill="background1"/>
          </w:tcPr>
          <w:p w14:paraId="3AF013F2" w14:textId="77777777" w:rsidR="00381C8A" w:rsidRDefault="00381C8A" w:rsidP="001E1AFB"/>
        </w:tc>
        <w:tc>
          <w:tcPr>
            <w:tcW w:w="8647" w:type="dxa"/>
            <w:shd w:val="clear" w:color="auto" w:fill="FFFFFF" w:themeFill="background1"/>
          </w:tcPr>
          <w:p w14:paraId="2739F432" w14:textId="77777777" w:rsidR="00381C8A" w:rsidRDefault="00381C8A" w:rsidP="001E1AFB"/>
        </w:tc>
      </w:tr>
      <w:tr w:rsidR="00381C8A" w14:paraId="5661EAB7" w14:textId="77777777" w:rsidTr="001E1AFB">
        <w:tc>
          <w:tcPr>
            <w:tcW w:w="2268" w:type="dxa"/>
            <w:shd w:val="clear" w:color="auto" w:fill="9BBB59" w:themeFill="accent3"/>
          </w:tcPr>
          <w:p w14:paraId="161A5B93" w14:textId="77777777" w:rsidR="00381C8A" w:rsidRDefault="00381C8A" w:rsidP="001E1AFB">
            <w:r>
              <w:t>June</w:t>
            </w:r>
          </w:p>
        </w:tc>
        <w:tc>
          <w:tcPr>
            <w:tcW w:w="8647" w:type="dxa"/>
            <w:shd w:val="clear" w:color="auto" w:fill="9BBB59" w:themeFill="accent3"/>
          </w:tcPr>
          <w:p w14:paraId="0C37DE90" w14:textId="77777777" w:rsidR="00381C8A" w:rsidRDefault="00381C8A" w:rsidP="001E1AFB"/>
        </w:tc>
      </w:tr>
      <w:tr w:rsidR="00381C8A" w14:paraId="7621D83B" w14:textId="77777777" w:rsidTr="001E1AFB">
        <w:tc>
          <w:tcPr>
            <w:tcW w:w="2268" w:type="dxa"/>
            <w:shd w:val="clear" w:color="auto" w:fill="FFFFFF" w:themeFill="background1"/>
          </w:tcPr>
          <w:p w14:paraId="0576555C" w14:textId="77777777" w:rsidR="00381C8A" w:rsidRDefault="00381C8A" w:rsidP="001E1AFB">
            <w:r>
              <w:t>1</w:t>
            </w:r>
            <w:r w:rsidRPr="00424DB5">
              <w:rPr>
                <w:vertAlign w:val="superscript"/>
              </w:rPr>
              <w:t>st</w:t>
            </w:r>
            <w:r>
              <w:t xml:space="preserve"> June</w:t>
            </w:r>
          </w:p>
        </w:tc>
        <w:tc>
          <w:tcPr>
            <w:tcW w:w="8647" w:type="dxa"/>
            <w:shd w:val="clear" w:color="auto" w:fill="FFFFFF" w:themeFill="background1"/>
          </w:tcPr>
          <w:p w14:paraId="27B56CF6" w14:textId="77777777" w:rsidR="00381C8A" w:rsidRDefault="00381C8A" w:rsidP="001E1AFB">
            <w:r>
              <w:t>Children back in school</w:t>
            </w:r>
          </w:p>
        </w:tc>
      </w:tr>
      <w:tr w:rsidR="00312955" w14:paraId="7C7D4F3C" w14:textId="77777777" w:rsidTr="001E1AFB">
        <w:tc>
          <w:tcPr>
            <w:tcW w:w="2268" w:type="dxa"/>
            <w:shd w:val="clear" w:color="auto" w:fill="FFFFFF" w:themeFill="background1"/>
          </w:tcPr>
          <w:p w14:paraId="6A1B81D4" w14:textId="36D897EF" w:rsidR="00312955" w:rsidRDefault="00312955" w:rsidP="00312955">
            <w:r>
              <w:t>2</w:t>
            </w:r>
            <w:r w:rsidRPr="00312955">
              <w:rPr>
                <w:vertAlign w:val="superscript"/>
              </w:rPr>
              <w:t>nd</w:t>
            </w:r>
            <w:r>
              <w:t xml:space="preserve"> June</w:t>
            </w:r>
          </w:p>
        </w:tc>
        <w:tc>
          <w:tcPr>
            <w:tcW w:w="8647" w:type="dxa"/>
            <w:shd w:val="clear" w:color="auto" w:fill="FFFFFF" w:themeFill="background1"/>
          </w:tcPr>
          <w:p w14:paraId="3C50A2AB" w14:textId="4AB1C74B" w:rsidR="00312955" w:rsidRDefault="00312955" w:rsidP="001E1AFB">
            <w:r>
              <w:t xml:space="preserve">Year </w:t>
            </w:r>
            <w:r w:rsidR="008D5610">
              <w:t>R and Year 6 checks</w:t>
            </w:r>
          </w:p>
        </w:tc>
      </w:tr>
      <w:tr w:rsidR="00B07696" w14:paraId="5C1C208F" w14:textId="77777777" w:rsidTr="001E1AFB">
        <w:tc>
          <w:tcPr>
            <w:tcW w:w="2268" w:type="dxa"/>
            <w:shd w:val="clear" w:color="auto" w:fill="FFFFFF" w:themeFill="background1"/>
          </w:tcPr>
          <w:p w14:paraId="09DC3B4B" w14:textId="05B8880C" w:rsidR="00B07696" w:rsidRDefault="00B07696" w:rsidP="00B07696">
            <w:r>
              <w:t>4</w:t>
            </w:r>
            <w:r w:rsidRPr="00B07696">
              <w:rPr>
                <w:vertAlign w:val="superscript"/>
              </w:rPr>
              <w:t>th</w:t>
            </w:r>
            <w:r>
              <w:t xml:space="preserve"> June </w:t>
            </w:r>
          </w:p>
        </w:tc>
        <w:tc>
          <w:tcPr>
            <w:tcW w:w="8647" w:type="dxa"/>
            <w:shd w:val="clear" w:color="auto" w:fill="FFFFFF" w:themeFill="background1"/>
          </w:tcPr>
          <w:p w14:paraId="60DB6770" w14:textId="1FF38016" w:rsidR="00B07696" w:rsidRDefault="00B07696" w:rsidP="001E1AFB">
            <w:r>
              <w:t>New Intake evening 4.30</w:t>
            </w:r>
          </w:p>
        </w:tc>
      </w:tr>
      <w:tr w:rsidR="00D530FA" w14:paraId="1734E645" w14:textId="77777777" w:rsidTr="001E1AFB">
        <w:tc>
          <w:tcPr>
            <w:tcW w:w="2268" w:type="dxa"/>
            <w:shd w:val="clear" w:color="auto" w:fill="FFFFFF" w:themeFill="background1"/>
          </w:tcPr>
          <w:p w14:paraId="4343DDDC" w14:textId="3BDAC260" w:rsidR="00D530FA" w:rsidRDefault="00D530FA" w:rsidP="001E1AFB">
            <w:r>
              <w:t>5</w:t>
            </w:r>
            <w:r w:rsidRPr="00D530FA">
              <w:rPr>
                <w:vertAlign w:val="superscript"/>
              </w:rPr>
              <w:t>th</w:t>
            </w:r>
            <w:r>
              <w:t xml:space="preserve"> June</w:t>
            </w:r>
          </w:p>
        </w:tc>
        <w:tc>
          <w:tcPr>
            <w:tcW w:w="8647" w:type="dxa"/>
            <w:shd w:val="clear" w:color="auto" w:fill="FFFFFF" w:themeFill="background1"/>
          </w:tcPr>
          <w:p w14:paraId="1DA327A7" w14:textId="0B7D1583" w:rsidR="00D530FA" w:rsidRDefault="003B16E1" w:rsidP="001E1AFB">
            <w:r>
              <w:t xml:space="preserve">FOSA non uniform day – Rainbow raffle – details to follow. </w:t>
            </w:r>
          </w:p>
        </w:tc>
      </w:tr>
      <w:tr w:rsidR="00381C8A" w14:paraId="783C5A61" w14:textId="77777777" w:rsidTr="001E1AFB">
        <w:tc>
          <w:tcPr>
            <w:tcW w:w="2268" w:type="dxa"/>
            <w:shd w:val="clear" w:color="auto" w:fill="FFFFFF" w:themeFill="background1"/>
          </w:tcPr>
          <w:p w14:paraId="0B71387D" w14:textId="0F9A6BCE" w:rsidR="00381C8A" w:rsidRDefault="00381C8A" w:rsidP="001E1AFB">
            <w:r>
              <w:t>15</w:t>
            </w:r>
            <w:r w:rsidRPr="007742DB">
              <w:rPr>
                <w:vertAlign w:val="superscript"/>
              </w:rPr>
              <w:t>th</w:t>
            </w:r>
            <w:r w:rsidR="008717CD">
              <w:rPr>
                <w:vertAlign w:val="superscript"/>
              </w:rPr>
              <w:t xml:space="preserve"> </w:t>
            </w:r>
            <w:r w:rsidR="008717CD">
              <w:t xml:space="preserve">June </w:t>
            </w:r>
          </w:p>
        </w:tc>
        <w:tc>
          <w:tcPr>
            <w:tcW w:w="8647" w:type="dxa"/>
            <w:shd w:val="clear" w:color="auto" w:fill="FFFFFF" w:themeFill="background1"/>
          </w:tcPr>
          <w:p w14:paraId="1190BA00" w14:textId="18C5DBE1" w:rsidR="00381C8A" w:rsidRDefault="008717CD" w:rsidP="001E1AFB">
            <w:r>
              <w:t xml:space="preserve">Whole School Sports Event – Skaters – Details to follow </w:t>
            </w:r>
            <w:r w:rsidR="00381C8A">
              <w:t xml:space="preserve"> </w:t>
            </w:r>
          </w:p>
        </w:tc>
      </w:tr>
      <w:tr w:rsidR="008717CD" w14:paraId="2DCBCB4A" w14:textId="77777777" w:rsidTr="001E1AFB">
        <w:tc>
          <w:tcPr>
            <w:tcW w:w="2268" w:type="dxa"/>
            <w:shd w:val="clear" w:color="auto" w:fill="FFFFFF" w:themeFill="background1"/>
          </w:tcPr>
          <w:p w14:paraId="11477EC8" w14:textId="460EA248" w:rsidR="008717CD" w:rsidRDefault="004619B8" w:rsidP="001E1AFB">
            <w:r>
              <w:t>16</w:t>
            </w:r>
            <w:r w:rsidRPr="004619B8">
              <w:rPr>
                <w:vertAlign w:val="superscript"/>
              </w:rPr>
              <w:t>th</w:t>
            </w:r>
            <w:r>
              <w:t xml:space="preserve"> June</w:t>
            </w:r>
          </w:p>
        </w:tc>
        <w:tc>
          <w:tcPr>
            <w:tcW w:w="8647" w:type="dxa"/>
            <w:shd w:val="clear" w:color="auto" w:fill="FFFFFF" w:themeFill="background1"/>
          </w:tcPr>
          <w:p w14:paraId="7ED789BB" w14:textId="520533D5" w:rsidR="008717CD" w:rsidRDefault="004619B8" w:rsidP="001E1AFB">
            <w:r>
              <w:t xml:space="preserve">SSP Dance Show </w:t>
            </w:r>
          </w:p>
        </w:tc>
      </w:tr>
      <w:tr w:rsidR="004619B8" w14:paraId="3492A3C1" w14:textId="77777777" w:rsidTr="001E1AFB">
        <w:tc>
          <w:tcPr>
            <w:tcW w:w="2268" w:type="dxa"/>
            <w:shd w:val="clear" w:color="auto" w:fill="FFFFFF" w:themeFill="background1"/>
          </w:tcPr>
          <w:p w14:paraId="409EE209" w14:textId="6576127C" w:rsidR="004619B8" w:rsidRDefault="004619B8" w:rsidP="004619B8">
            <w:pPr>
              <w:jc w:val="both"/>
            </w:pPr>
            <w:r>
              <w:t>16</w:t>
            </w:r>
            <w:r w:rsidRPr="004619B8">
              <w:rPr>
                <w:vertAlign w:val="superscript"/>
              </w:rPr>
              <w:t>th</w:t>
            </w:r>
            <w:r>
              <w:t xml:space="preserve"> June</w:t>
            </w:r>
          </w:p>
        </w:tc>
        <w:tc>
          <w:tcPr>
            <w:tcW w:w="8647" w:type="dxa"/>
            <w:shd w:val="clear" w:color="auto" w:fill="FFFFFF" w:themeFill="background1"/>
          </w:tcPr>
          <w:p w14:paraId="2A525BA5" w14:textId="42BF72E6" w:rsidR="004619B8" w:rsidRDefault="004619B8" w:rsidP="001E1AFB">
            <w:r>
              <w:t xml:space="preserve">PM Year 6 swimming </w:t>
            </w:r>
          </w:p>
        </w:tc>
      </w:tr>
      <w:tr w:rsidR="00381C8A" w14:paraId="595E2F6D" w14:textId="77777777" w:rsidTr="001E1AFB">
        <w:tc>
          <w:tcPr>
            <w:tcW w:w="2268" w:type="dxa"/>
            <w:shd w:val="clear" w:color="auto" w:fill="FFFFFF" w:themeFill="background1"/>
          </w:tcPr>
          <w:p w14:paraId="3E6426E9" w14:textId="77777777" w:rsidR="00381C8A" w:rsidRDefault="00381C8A" w:rsidP="001E1AFB">
            <w:r>
              <w:t>16</w:t>
            </w:r>
            <w:r w:rsidRPr="004333EF">
              <w:rPr>
                <w:vertAlign w:val="superscript"/>
              </w:rPr>
              <w:t>th</w:t>
            </w:r>
            <w:r>
              <w:t xml:space="preserve"> June</w:t>
            </w:r>
          </w:p>
        </w:tc>
        <w:tc>
          <w:tcPr>
            <w:tcW w:w="8647" w:type="dxa"/>
            <w:shd w:val="clear" w:color="auto" w:fill="FFFFFF" w:themeFill="background1"/>
          </w:tcPr>
          <w:p w14:paraId="2335933C" w14:textId="77777777" w:rsidR="00381C8A" w:rsidRDefault="00381C8A" w:rsidP="001E1AFB">
            <w:r>
              <w:t>Class 4 Asian Workshop</w:t>
            </w:r>
          </w:p>
        </w:tc>
      </w:tr>
      <w:tr w:rsidR="004619B8" w14:paraId="6211A95D" w14:textId="77777777" w:rsidTr="001E1AFB">
        <w:tc>
          <w:tcPr>
            <w:tcW w:w="2268" w:type="dxa"/>
            <w:shd w:val="clear" w:color="auto" w:fill="FFFFFF" w:themeFill="background1"/>
          </w:tcPr>
          <w:p w14:paraId="2D7261F7" w14:textId="0282F109" w:rsidR="004619B8" w:rsidRDefault="004619B8" w:rsidP="004619B8">
            <w:pPr>
              <w:jc w:val="both"/>
            </w:pPr>
            <w:r>
              <w:t>17</w:t>
            </w:r>
            <w:r w:rsidRPr="004619B8">
              <w:rPr>
                <w:vertAlign w:val="superscript"/>
              </w:rPr>
              <w:t>th</w:t>
            </w:r>
            <w:r>
              <w:t xml:space="preserve"> June </w:t>
            </w:r>
          </w:p>
        </w:tc>
        <w:tc>
          <w:tcPr>
            <w:tcW w:w="8647" w:type="dxa"/>
            <w:shd w:val="clear" w:color="auto" w:fill="FFFFFF" w:themeFill="background1"/>
          </w:tcPr>
          <w:p w14:paraId="182517E0" w14:textId="448169E2" w:rsidR="004619B8" w:rsidRDefault="004619B8" w:rsidP="001E1AFB">
            <w:r>
              <w:t>SPORTS DAY – 9.30 KS2, 1.30 KS1 – Details to follow</w:t>
            </w:r>
          </w:p>
        </w:tc>
      </w:tr>
      <w:tr w:rsidR="004619B8" w14:paraId="305C24D4" w14:textId="77777777" w:rsidTr="001E1AFB">
        <w:tc>
          <w:tcPr>
            <w:tcW w:w="2268" w:type="dxa"/>
            <w:shd w:val="clear" w:color="auto" w:fill="FFFFFF" w:themeFill="background1"/>
          </w:tcPr>
          <w:p w14:paraId="6548F7B9" w14:textId="07A29901" w:rsidR="004619B8" w:rsidRDefault="004619B8" w:rsidP="004619B8">
            <w:pPr>
              <w:jc w:val="both"/>
            </w:pPr>
            <w:r>
              <w:t>19</w:t>
            </w:r>
            <w:r w:rsidRPr="004619B8">
              <w:rPr>
                <w:vertAlign w:val="superscript"/>
              </w:rPr>
              <w:t>th</w:t>
            </w:r>
            <w:r>
              <w:t xml:space="preserve"> June</w:t>
            </w:r>
          </w:p>
        </w:tc>
        <w:tc>
          <w:tcPr>
            <w:tcW w:w="8647" w:type="dxa"/>
            <w:shd w:val="clear" w:color="auto" w:fill="FFFFFF" w:themeFill="background1"/>
          </w:tcPr>
          <w:p w14:paraId="3B546965" w14:textId="038EC843" w:rsidR="004619B8" w:rsidRDefault="004619B8" w:rsidP="001E1AFB">
            <w:r>
              <w:t>2.00 pm Colour Run – Details to follow</w:t>
            </w:r>
          </w:p>
        </w:tc>
      </w:tr>
      <w:tr w:rsidR="00B07696" w14:paraId="50A72E44" w14:textId="77777777" w:rsidTr="001E1AFB">
        <w:tc>
          <w:tcPr>
            <w:tcW w:w="2268" w:type="dxa"/>
            <w:shd w:val="clear" w:color="auto" w:fill="FFFFFF" w:themeFill="background1"/>
          </w:tcPr>
          <w:p w14:paraId="44C495FD" w14:textId="5EB0643F" w:rsidR="00B07696" w:rsidRDefault="00B07696" w:rsidP="004619B8">
            <w:pPr>
              <w:jc w:val="both"/>
            </w:pPr>
            <w:r>
              <w:t>23</w:t>
            </w:r>
            <w:r w:rsidRPr="00B07696">
              <w:rPr>
                <w:vertAlign w:val="superscript"/>
              </w:rPr>
              <w:t>rd</w:t>
            </w:r>
            <w:r>
              <w:t xml:space="preserve"> June</w:t>
            </w:r>
          </w:p>
        </w:tc>
        <w:tc>
          <w:tcPr>
            <w:tcW w:w="8647" w:type="dxa"/>
            <w:shd w:val="clear" w:color="auto" w:fill="FFFFFF" w:themeFill="background1"/>
          </w:tcPr>
          <w:p w14:paraId="44BAE31A" w14:textId="7F214FCC" w:rsidR="00B07696" w:rsidRDefault="00B07696" w:rsidP="001E1AFB">
            <w:r>
              <w:t xml:space="preserve">New intake Stay and Play </w:t>
            </w:r>
          </w:p>
        </w:tc>
      </w:tr>
      <w:tr w:rsidR="00381C8A" w14:paraId="5CC9339F" w14:textId="77777777" w:rsidTr="001E1AFB">
        <w:tc>
          <w:tcPr>
            <w:tcW w:w="2268" w:type="dxa"/>
            <w:shd w:val="clear" w:color="auto" w:fill="9BBB59" w:themeFill="accent3"/>
          </w:tcPr>
          <w:p w14:paraId="0D4E3F25" w14:textId="77777777" w:rsidR="00381C8A" w:rsidRDefault="00381C8A" w:rsidP="001E1AFB">
            <w:r>
              <w:t xml:space="preserve">July </w:t>
            </w:r>
          </w:p>
        </w:tc>
        <w:tc>
          <w:tcPr>
            <w:tcW w:w="8647" w:type="dxa"/>
            <w:shd w:val="clear" w:color="auto" w:fill="9BBB59" w:themeFill="accent3"/>
          </w:tcPr>
          <w:p w14:paraId="0DD91A0E" w14:textId="77777777" w:rsidR="00381C8A" w:rsidRDefault="00381C8A" w:rsidP="001E1AFB"/>
        </w:tc>
      </w:tr>
      <w:tr w:rsidR="002337DB" w14:paraId="6B49CBBD" w14:textId="77777777" w:rsidTr="001E1AFB">
        <w:tc>
          <w:tcPr>
            <w:tcW w:w="2268" w:type="dxa"/>
            <w:shd w:val="clear" w:color="auto" w:fill="FFFFFF" w:themeFill="background1"/>
          </w:tcPr>
          <w:p w14:paraId="5E086EDC" w14:textId="0C398ED4" w:rsidR="002337DB" w:rsidRDefault="002337DB" w:rsidP="001E1AFB">
            <w:r>
              <w:t>1</w:t>
            </w:r>
            <w:r w:rsidRPr="002337DB">
              <w:rPr>
                <w:vertAlign w:val="superscript"/>
              </w:rPr>
              <w:t>st</w:t>
            </w:r>
            <w:r>
              <w:t xml:space="preserve"> July </w:t>
            </w:r>
          </w:p>
        </w:tc>
        <w:tc>
          <w:tcPr>
            <w:tcW w:w="8647" w:type="dxa"/>
            <w:shd w:val="clear" w:color="auto" w:fill="FFFFFF" w:themeFill="background1"/>
          </w:tcPr>
          <w:p w14:paraId="0491DFF7" w14:textId="6535E409" w:rsidR="002337DB" w:rsidRDefault="002337DB" w:rsidP="001E1AFB">
            <w:r>
              <w:t xml:space="preserve">New </w:t>
            </w:r>
            <w:proofErr w:type="gramStart"/>
            <w:r>
              <w:t>intake</w:t>
            </w:r>
            <w:proofErr w:type="gramEnd"/>
            <w:r>
              <w:t xml:space="preserve"> stay and play </w:t>
            </w:r>
          </w:p>
        </w:tc>
      </w:tr>
      <w:tr w:rsidR="00B01F48" w14:paraId="371265F2" w14:textId="77777777" w:rsidTr="001E1AFB">
        <w:tc>
          <w:tcPr>
            <w:tcW w:w="2268" w:type="dxa"/>
            <w:shd w:val="clear" w:color="auto" w:fill="FFFFFF" w:themeFill="background1"/>
          </w:tcPr>
          <w:p w14:paraId="408FF5B7" w14:textId="77F3BE4D" w:rsidR="00B01F48" w:rsidRDefault="00B01F48" w:rsidP="001E1AFB">
            <w:r>
              <w:t>2</w:t>
            </w:r>
            <w:r w:rsidRPr="00B01F48">
              <w:rPr>
                <w:vertAlign w:val="superscript"/>
              </w:rPr>
              <w:t>nd</w:t>
            </w:r>
            <w:r>
              <w:t xml:space="preserve"> July </w:t>
            </w:r>
          </w:p>
        </w:tc>
        <w:tc>
          <w:tcPr>
            <w:tcW w:w="8647" w:type="dxa"/>
            <w:shd w:val="clear" w:color="auto" w:fill="FFFFFF" w:themeFill="background1"/>
          </w:tcPr>
          <w:p w14:paraId="6DD2479E" w14:textId="69187F46" w:rsidR="00B01F48" w:rsidRDefault="007F324B" w:rsidP="001E1AFB">
            <w:r>
              <w:t xml:space="preserve">St Clements High Year 6 transition Day </w:t>
            </w:r>
          </w:p>
        </w:tc>
      </w:tr>
      <w:tr w:rsidR="00B01F48" w14:paraId="1E802E7B" w14:textId="77777777" w:rsidTr="001E1AFB">
        <w:tc>
          <w:tcPr>
            <w:tcW w:w="2268" w:type="dxa"/>
            <w:shd w:val="clear" w:color="auto" w:fill="FFFFFF" w:themeFill="background1"/>
          </w:tcPr>
          <w:p w14:paraId="1E02B7E7" w14:textId="08FB654F" w:rsidR="00B01F48" w:rsidRDefault="007F324B" w:rsidP="001E1AFB">
            <w:r>
              <w:t>7</w:t>
            </w:r>
            <w:r w:rsidRPr="007F324B">
              <w:rPr>
                <w:vertAlign w:val="superscript"/>
              </w:rPr>
              <w:t>th</w:t>
            </w:r>
            <w:r>
              <w:t xml:space="preserve"> July </w:t>
            </w:r>
          </w:p>
        </w:tc>
        <w:tc>
          <w:tcPr>
            <w:tcW w:w="8647" w:type="dxa"/>
            <w:shd w:val="clear" w:color="auto" w:fill="FFFFFF" w:themeFill="background1"/>
          </w:tcPr>
          <w:p w14:paraId="6955E006" w14:textId="1400AE58" w:rsidR="00B01F48" w:rsidRDefault="007F324B" w:rsidP="001E1AFB">
            <w:r>
              <w:t xml:space="preserve">St Clements High Year 5 Taster Day </w:t>
            </w:r>
          </w:p>
        </w:tc>
      </w:tr>
      <w:tr w:rsidR="002337DB" w14:paraId="2994AF58" w14:textId="77777777" w:rsidTr="001E1AFB">
        <w:tc>
          <w:tcPr>
            <w:tcW w:w="2268" w:type="dxa"/>
            <w:shd w:val="clear" w:color="auto" w:fill="FFFFFF" w:themeFill="background1"/>
          </w:tcPr>
          <w:p w14:paraId="0DF26068" w14:textId="39987CDE" w:rsidR="002337DB" w:rsidRDefault="002337DB" w:rsidP="001E1AFB">
            <w:r>
              <w:t>14</w:t>
            </w:r>
            <w:r w:rsidRPr="002337DB">
              <w:rPr>
                <w:vertAlign w:val="superscript"/>
              </w:rPr>
              <w:t>th</w:t>
            </w:r>
            <w:r>
              <w:t xml:space="preserve"> July </w:t>
            </w:r>
          </w:p>
        </w:tc>
        <w:tc>
          <w:tcPr>
            <w:tcW w:w="8647" w:type="dxa"/>
            <w:shd w:val="clear" w:color="auto" w:fill="FFFFFF" w:themeFill="background1"/>
          </w:tcPr>
          <w:p w14:paraId="26691D45" w14:textId="0E45E1C9" w:rsidR="002337DB" w:rsidRDefault="002337DB" w:rsidP="001E1AFB">
            <w:r>
              <w:t xml:space="preserve">New </w:t>
            </w:r>
            <w:proofErr w:type="gramStart"/>
            <w:r>
              <w:t>intake</w:t>
            </w:r>
            <w:proofErr w:type="gramEnd"/>
            <w:r>
              <w:t xml:space="preserve"> stay and play </w:t>
            </w:r>
          </w:p>
        </w:tc>
      </w:tr>
      <w:tr w:rsidR="00381C8A" w14:paraId="4E2636CF" w14:textId="77777777" w:rsidTr="001E1AFB">
        <w:tc>
          <w:tcPr>
            <w:tcW w:w="2268" w:type="dxa"/>
            <w:shd w:val="clear" w:color="auto" w:fill="FFFFFF" w:themeFill="background1"/>
          </w:tcPr>
          <w:p w14:paraId="2DCE3EDE" w14:textId="77777777" w:rsidR="00381C8A" w:rsidRDefault="00381C8A" w:rsidP="001E1AFB">
            <w:r>
              <w:t>17</w:t>
            </w:r>
            <w:r w:rsidRPr="008F42C5">
              <w:rPr>
                <w:vertAlign w:val="superscript"/>
              </w:rPr>
              <w:t>th</w:t>
            </w:r>
            <w:r>
              <w:t xml:space="preserve"> July </w:t>
            </w:r>
          </w:p>
        </w:tc>
        <w:tc>
          <w:tcPr>
            <w:tcW w:w="8647" w:type="dxa"/>
            <w:shd w:val="clear" w:color="auto" w:fill="FFFFFF" w:themeFill="background1"/>
          </w:tcPr>
          <w:p w14:paraId="5C4E97E6" w14:textId="5E5B7111" w:rsidR="00381C8A" w:rsidRDefault="00273C80" w:rsidP="001E1AFB">
            <w:r>
              <w:t>Leavers’ Assembly 1.45 – 2.45 – details to follow</w:t>
            </w:r>
          </w:p>
        </w:tc>
      </w:tr>
      <w:tr w:rsidR="00273C80" w14:paraId="1E7BDDBE" w14:textId="77777777" w:rsidTr="001E1AFB">
        <w:tc>
          <w:tcPr>
            <w:tcW w:w="2268" w:type="dxa"/>
            <w:shd w:val="clear" w:color="auto" w:fill="FFFFFF" w:themeFill="background1"/>
          </w:tcPr>
          <w:p w14:paraId="38D8D497" w14:textId="0A2BBCC6" w:rsidR="00273C80" w:rsidRDefault="00273C80" w:rsidP="00273C80">
            <w:r>
              <w:t>17</w:t>
            </w:r>
            <w:r w:rsidRPr="00906896">
              <w:rPr>
                <w:vertAlign w:val="superscript"/>
              </w:rPr>
              <w:t>th</w:t>
            </w:r>
            <w:r>
              <w:t xml:space="preserve"> July </w:t>
            </w:r>
          </w:p>
        </w:tc>
        <w:tc>
          <w:tcPr>
            <w:tcW w:w="8647" w:type="dxa"/>
            <w:shd w:val="clear" w:color="auto" w:fill="FFFFFF" w:themeFill="background1"/>
          </w:tcPr>
          <w:p w14:paraId="71608283" w14:textId="6342B336" w:rsidR="00273C80" w:rsidRDefault="00273C80" w:rsidP="00273C80">
            <w:r>
              <w:t>Last day of school – Break up at 3.15</w:t>
            </w:r>
          </w:p>
        </w:tc>
      </w:tr>
      <w:tr w:rsidR="00273C80" w14:paraId="4D498DC2" w14:textId="77777777" w:rsidTr="001E1AFB">
        <w:tc>
          <w:tcPr>
            <w:tcW w:w="2268" w:type="dxa"/>
            <w:shd w:val="clear" w:color="auto" w:fill="FFFFFF" w:themeFill="background1"/>
          </w:tcPr>
          <w:p w14:paraId="2B117E63" w14:textId="77777777" w:rsidR="00273C80" w:rsidRDefault="00273C80" w:rsidP="00273C80">
            <w:r>
              <w:t>20</w:t>
            </w:r>
            <w:r w:rsidRPr="002F2CDD">
              <w:rPr>
                <w:vertAlign w:val="superscript"/>
              </w:rPr>
              <w:t>th</w:t>
            </w:r>
            <w:r>
              <w:t xml:space="preserve"> July </w:t>
            </w:r>
          </w:p>
        </w:tc>
        <w:tc>
          <w:tcPr>
            <w:tcW w:w="8647" w:type="dxa"/>
            <w:shd w:val="clear" w:color="auto" w:fill="FFFFFF" w:themeFill="background1"/>
          </w:tcPr>
          <w:p w14:paraId="592A77FA" w14:textId="77777777" w:rsidR="00273C80" w:rsidRDefault="00273C80" w:rsidP="00273C80">
            <w:r>
              <w:t xml:space="preserve">INSET – training day for staff – School closed for children </w:t>
            </w:r>
          </w:p>
        </w:tc>
      </w:tr>
    </w:tbl>
    <w:p w14:paraId="604EADE6" w14:textId="2E08D950" w:rsidR="00D9472C" w:rsidRDefault="00D9472C" w:rsidP="001A4F6A">
      <w:pPr>
        <w:ind w:left="567"/>
      </w:pPr>
    </w:p>
    <w:tbl>
      <w:tblPr>
        <w:tblStyle w:val="TableGrid1"/>
        <w:tblW w:w="10915" w:type="dxa"/>
        <w:tblInd w:w="562" w:type="dxa"/>
        <w:tblLook w:val="04A0" w:firstRow="1" w:lastRow="0" w:firstColumn="1" w:lastColumn="0" w:noHBand="0" w:noVBand="1"/>
      </w:tblPr>
      <w:tblGrid>
        <w:gridCol w:w="2268"/>
        <w:gridCol w:w="8647"/>
      </w:tblGrid>
      <w:tr w:rsidR="00CE6B9A" w14:paraId="7A244C61" w14:textId="77777777" w:rsidTr="00D30D44">
        <w:tc>
          <w:tcPr>
            <w:tcW w:w="2268" w:type="dxa"/>
            <w:shd w:val="clear" w:color="auto" w:fill="9BBB59" w:themeFill="accent3"/>
          </w:tcPr>
          <w:p w14:paraId="1F1B4C11" w14:textId="35783B54" w:rsidR="00CE6B9A" w:rsidRDefault="00CE6B9A" w:rsidP="00D30D44">
            <w:r>
              <w:t xml:space="preserve">Sept </w:t>
            </w:r>
            <w:r w:rsidR="00BF4930">
              <w:t>2026</w:t>
            </w:r>
          </w:p>
        </w:tc>
        <w:tc>
          <w:tcPr>
            <w:tcW w:w="8647" w:type="dxa"/>
            <w:shd w:val="clear" w:color="auto" w:fill="9BBB59" w:themeFill="accent3"/>
          </w:tcPr>
          <w:p w14:paraId="7541D8BA" w14:textId="77777777" w:rsidR="00CE6B9A" w:rsidRDefault="00CE6B9A" w:rsidP="00D30D44"/>
        </w:tc>
      </w:tr>
      <w:tr w:rsidR="002337DB" w14:paraId="648EC30D" w14:textId="77777777" w:rsidTr="00D30D44">
        <w:tc>
          <w:tcPr>
            <w:tcW w:w="2268" w:type="dxa"/>
            <w:shd w:val="clear" w:color="auto" w:fill="FFFFFF" w:themeFill="background1"/>
          </w:tcPr>
          <w:p w14:paraId="4FCCE2DF" w14:textId="50B1AFA0" w:rsidR="002337DB" w:rsidRDefault="002337DB" w:rsidP="00D30D44">
            <w:r>
              <w:t>1</w:t>
            </w:r>
            <w:r w:rsidRPr="002337DB">
              <w:rPr>
                <w:vertAlign w:val="superscript"/>
              </w:rPr>
              <w:t>st</w:t>
            </w:r>
            <w:r>
              <w:t>/2</w:t>
            </w:r>
            <w:r w:rsidRPr="002337DB">
              <w:rPr>
                <w:vertAlign w:val="superscript"/>
              </w:rPr>
              <w:t>nd</w:t>
            </w:r>
            <w:r>
              <w:t xml:space="preserve"> Sept</w:t>
            </w:r>
          </w:p>
        </w:tc>
        <w:tc>
          <w:tcPr>
            <w:tcW w:w="8647" w:type="dxa"/>
            <w:shd w:val="clear" w:color="auto" w:fill="FFFFFF" w:themeFill="background1"/>
          </w:tcPr>
          <w:p w14:paraId="0228714A" w14:textId="14E50640" w:rsidR="002337DB" w:rsidRDefault="002337DB" w:rsidP="00D30D44">
            <w:r>
              <w:t xml:space="preserve">INSET Days </w:t>
            </w:r>
          </w:p>
        </w:tc>
      </w:tr>
      <w:tr w:rsidR="002337DB" w14:paraId="105E0054" w14:textId="77777777" w:rsidTr="00D30D44">
        <w:tc>
          <w:tcPr>
            <w:tcW w:w="2268" w:type="dxa"/>
            <w:shd w:val="clear" w:color="auto" w:fill="FFFFFF" w:themeFill="background1"/>
          </w:tcPr>
          <w:p w14:paraId="5EE7A47E" w14:textId="193F7637" w:rsidR="002337DB" w:rsidRDefault="002337DB" w:rsidP="00D30D44">
            <w:r>
              <w:t>3</w:t>
            </w:r>
            <w:r w:rsidRPr="002337DB">
              <w:rPr>
                <w:vertAlign w:val="superscript"/>
              </w:rPr>
              <w:t>rd</w:t>
            </w:r>
            <w:r>
              <w:t xml:space="preserve"> Sept</w:t>
            </w:r>
          </w:p>
        </w:tc>
        <w:tc>
          <w:tcPr>
            <w:tcW w:w="8647" w:type="dxa"/>
            <w:shd w:val="clear" w:color="auto" w:fill="FFFFFF" w:themeFill="background1"/>
          </w:tcPr>
          <w:p w14:paraId="779E5634" w14:textId="003FCAA5" w:rsidR="002337DB" w:rsidRDefault="002337DB" w:rsidP="00D30D44">
            <w:r>
              <w:t xml:space="preserve">Children back to school </w:t>
            </w:r>
          </w:p>
        </w:tc>
      </w:tr>
      <w:tr w:rsidR="00CE6B9A" w14:paraId="36A14D69" w14:textId="77777777" w:rsidTr="00D30D44">
        <w:tc>
          <w:tcPr>
            <w:tcW w:w="2268" w:type="dxa"/>
            <w:shd w:val="clear" w:color="auto" w:fill="FFFFFF" w:themeFill="background1"/>
          </w:tcPr>
          <w:p w14:paraId="5D932C55" w14:textId="05CC8BF6" w:rsidR="00CE6B9A" w:rsidRDefault="00474136" w:rsidP="00D30D44">
            <w:r>
              <w:t>25</w:t>
            </w:r>
            <w:r w:rsidRPr="00474136">
              <w:rPr>
                <w:vertAlign w:val="superscript"/>
              </w:rPr>
              <w:t>th</w:t>
            </w:r>
            <w:r>
              <w:t xml:space="preserve"> Sept </w:t>
            </w:r>
          </w:p>
        </w:tc>
        <w:tc>
          <w:tcPr>
            <w:tcW w:w="8647" w:type="dxa"/>
            <w:shd w:val="clear" w:color="auto" w:fill="FFFFFF" w:themeFill="background1"/>
          </w:tcPr>
          <w:p w14:paraId="7218A5E6" w14:textId="3CFADE0E" w:rsidR="00CE6B9A" w:rsidRDefault="00474136" w:rsidP="00D30D44">
            <w:r>
              <w:t xml:space="preserve">Whole School flu immunisation </w:t>
            </w:r>
          </w:p>
        </w:tc>
      </w:tr>
      <w:tr w:rsidR="00CE6B9A" w14:paraId="19D0512A" w14:textId="77777777" w:rsidTr="00D30D44">
        <w:tc>
          <w:tcPr>
            <w:tcW w:w="2268" w:type="dxa"/>
            <w:shd w:val="clear" w:color="auto" w:fill="FFFFFF" w:themeFill="background1"/>
          </w:tcPr>
          <w:p w14:paraId="65237B80" w14:textId="5FCD54C0" w:rsidR="00CE6B9A" w:rsidRDefault="00CE6B9A" w:rsidP="00D30D44"/>
        </w:tc>
        <w:tc>
          <w:tcPr>
            <w:tcW w:w="8647" w:type="dxa"/>
            <w:shd w:val="clear" w:color="auto" w:fill="FFFFFF" w:themeFill="background1"/>
          </w:tcPr>
          <w:p w14:paraId="1D45CCD9" w14:textId="7F2594E0" w:rsidR="00CE6B9A" w:rsidRDefault="00CE6B9A" w:rsidP="00D30D44"/>
        </w:tc>
      </w:tr>
      <w:tr w:rsidR="00CE6B9A" w14:paraId="0A7BDB49" w14:textId="77777777" w:rsidTr="00D30D44">
        <w:tc>
          <w:tcPr>
            <w:tcW w:w="2268" w:type="dxa"/>
            <w:shd w:val="clear" w:color="auto" w:fill="FFFFFF" w:themeFill="background1"/>
          </w:tcPr>
          <w:p w14:paraId="3FF91A1E" w14:textId="786861FF" w:rsidR="00CE6B9A" w:rsidRDefault="00CE6B9A" w:rsidP="00D30D44"/>
        </w:tc>
        <w:tc>
          <w:tcPr>
            <w:tcW w:w="8647" w:type="dxa"/>
            <w:shd w:val="clear" w:color="auto" w:fill="FFFFFF" w:themeFill="background1"/>
          </w:tcPr>
          <w:p w14:paraId="526BBE99" w14:textId="7B7FFF0C" w:rsidR="00CE6B9A" w:rsidRDefault="00CE6B9A" w:rsidP="00D30D44"/>
        </w:tc>
      </w:tr>
      <w:tr w:rsidR="00474136" w14:paraId="40F90F52" w14:textId="77777777" w:rsidTr="00D30D44">
        <w:tc>
          <w:tcPr>
            <w:tcW w:w="2268" w:type="dxa"/>
            <w:shd w:val="clear" w:color="auto" w:fill="9BBB59" w:themeFill="accent3"/>
          </w:tcPr>
          <w:p w14:paraId="75C078C0" w14:textId="1639A74D" w:rsidR="00474136" w:rsidRDefault="00474136" w:rsidP="00D30D44">
            <w:r>
              <w:t>Nov 2026</w:t>
            </w:r>
          </w:p>
        </w:tc>
        <w:tc>
          <w:tcPr>
            <w:tcW w:w="8647" w:type="dxa"/>
            <w:shd w:val="clear" w:color="auto" w:fill="9BBB59" w:themeFill="accent3"/>
          </w:tcPr>
          <w:p w14:paraId="73E55BA0" w14:textId="77777777" w:rsidR="00474136" w:rsidRDefault="00474136" w:rsidP="00D30D44"/>
        </w:tc>
      </w:tr>
      <w:tr w:rsidR="00CE6B9A" w14:paraId="053E943A" w14:textId="77777777" w:rsidTr="00D30D44">
        <w:tc>
          <w:tcPr>
            <w:tcW w:w="2268" w:type="dxa"/>
            <w:shd w:val="clear" w:color="auto" w:fill="FFFFFF" w:themeFill="background1"/>
          </w:tcPr>
          <w:p w14:paraId="4C9841FB" w14:textId="21FC0DB2" w:rsidR="00CE6B9A" w:rsidRDefault="00474136" w:rsidP="00D30D44">
            <w:r>
              <w:t>24</w:t>
            </w:r>
            <w:r w:rsidRPr="00474136">
              <w:rPr>
                <w:vertAlign w:val="superscript"/>
              </w:rPr>
              <w:t>th</w:t>
            </w:r>
            <w:r>
              <w:t xml:space="preserve"> Nov</w:t>
            </w:r>
          </w:p>
        </w:tc>
        <w:tc>
          <w:tcPr>
            <w:tcW w:w="8647" w:type="dxa"/>
            <w:shd w:val="clear" w:color="auto" w:fill="FFFFFF" w:themeFill="background1"/>
          </w:tcPr>
          <w:p w14:paraId="08281872" w14:textId="3EBEF3EC" w:rsidR="00CE6B9A" w:rsidRDefault="00474136" w:rsidP="00D30D44">
            <w:r>
              <w:t xml:space="preserve">Whole school flu </w:t>
            </w:r>
            <w:r w:rsidR="0039378E">
              <w:t>immunisation -</w:t>
            </w:r>
            <w:r>
              <w:t xml:space="preserve"> follow up</w:t>
            </w:r>
          </w:p>
        </w:tc>
      </w:tr>
      <w:tr w:rsidR="00CE6B9A" w14:paraId="03ECB45F" w14:textId="77777777" w:rsidTr="00D30D44">
        <w:tc>
          <w:tcPr>
            <w:tcW w:w="2268" w:type="dxa"/>
            <w:shd w:val="clear" w:color="auto" w:fill="FFFFFF" w:themeFill="background1"/>
          </w:tcPr>
          <w:p w14:paraId="4CC91B22" w14:textId="71A117C4" w:rsidR="00CE6B9A" w:rsidRDefault="00CE6B9A" w:rsidP="00D30D44"/>
        </w:tc>
        <w:tc>
          <w:tcPr>
            <w:tcW w:w="8647" w:type="dxa"/>
            <w:shd w:val="clear" w:color="auto" w:fill="FFFFFF" w:themeFill="background1"/>
          </w:tcPr>
          <w:p w14:paraId="5A22CBAE" w14:textId="02AAE85E" w:rsidR="00CE6B9A" w:rsidRDefault="00CE6B9A" w:rsidP="00D30D44"/>
        </w:tc>
      </w:tr>
    </w:tbl>
    <w:p w14:paraId="0D723B77" w14:textId="356F964A" w:rsidR="004347B5" w:rsidRPr="00401DCB" w:rsidRDefault="004347B5" w:rsidP="004347B5">
      <w:pPr>
        <w:jc w:val="center"/>
        <w:rPr>
          <w:lang w:val="en-GB"/>
        </w:rPr>
      </w:pPr>
    </w:p>
    <w:sectPr w:rsidR="004347B5" w:rsidRPr="00401DCB" w:rsidSect="009543D9">
      <w:headerReference w:type="default" r:id="rId24"/>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7C886" w14:textId="77777777" w:rsidR="00BA23F6" w:rsidRDefault="00BA23F6" w:rsidP="001B451D">
      <w:pPr>
        <w:spacing w:after="0" w:line="240" w:lineRule="auto"/>
      </w:pPr>
      <w:r>
        <w:separator/>
      </w:r>
    </w:p>
  </w:endnote>
  <w:endnote w:type="continuationSeparator" w:id="0">
    <w:p w14:paraId="03B11F07" w14:textId="77777777" w:rsidR="00BA23F6" w:rsidRDefault="00BA23F6" w:rsidP="001B451D">
      <w:pPr>
        <w:spacing w:after="0" w:line="240" w:lineRule="auto"/>
      </w:pPr>
      <w:r>
        <w:continuationSeparator/>
      </w:r>
    </w:p>
  </w:endnote>
  <w:endnote w:type="continuationNotice" w:id="1">
    <w:p w14:paraId="46BCAEC1" w14:textId="77777777" w:rsidR="00BA23F6" w:rsidRDefault="00BA23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DDDD" w14:textId="77777777" w:rsidR="0019128D" w:rsidRDefault="0019128D">
    <w:pPr>
      <w:pStyle w:val="Footer"/>
    </w:pPr>
    <w:r>
      <w:rPr>
        <w:noProof/>
      </w:rPr>
      <mc:AlternateContent>
        <mc:Choice Requires="wps">
          <w:drawing>
            <wp:anchor distT="0" distB="0" distL="114300" distR="114300" simplePos="0" relativeHeight="251658243" behindDoc="0" locked="0" layoutInCell="1" allowOverlap="1" wp14:anchorId="2AD01FAE" wp14:editId="0D5C13B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D01FAE" id="_x0000_t202" coordsize="21600,21600" o:spt="202" path="m,l,21600r21600,l21600,xe">
              <v:stroke joinstyle="miter"/>
              <v:path gradientshapeok="t" o:connecttype="rect"/>
            </v:shapetype>
            <v:shape id="_x0000_s1038" type="#_x0000_t202" style="position:absolute;margin-left:472.3pt;margin-top:.4pt;width:86.1pt;height:69.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k9tgX7gEAAMMDAAAOAAAAAAAAAAAAAAAAAC4CAABkcnMvZTJv&#10;RG9jLnhtbFBLAQItABQABgAIAAAAIQCzwFm23wAAAAkBAAAPAAAAAAAAAAAAAAAAAEgEAABkcnMv&#10;ZG93bnJldi54bWxQSwUGAAAAAAQABADzAAAAVAUAAAAA&#10;" filled="f" stroked="f" strokeweight="0">
              <v:textbox inset="0,0,0,0">
                <w:txbxContent>
                  <w:p w14:paraId="65E2A21F" w14:textId="77777777"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06DA548" wp14:editId="296A856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06DA548" id="_x0000_s1039" type="#_x0000_t202" style="position:absolute;margin-left:360.5pt;margin-top:.4pt;width:91.25pt;height:69.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" filled="f" stroked="f" strokeweight="0">
              <v:textbox inset="0,0,0,0">
                <w:txbxContent>
                  <w:p w14:paraId="39609A24" w14:textId="77777777" w:rsidR="0019128D" w:rsidRPr="00891ACE" w:rsidRDefault="003A2F88"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68CE735" wp14:editId="168EC2D5">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8CE735" id="_x0000_s1040" type="#_x0000_t202" style="position:absolute;margin-left:161pt;margin-top:.1pt;width:103.3pt;height:6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BdxkkjtAQAAwwMAAA4AAAAAAAAAAAAAAAAALgIAAGRycy9lMm9E&#10;b2MueG1sUEsBAi0AFAAGAAgAAAAhADvWll/fAAAACAEAAA8AAAAAAAAAAAAAAAAARwQAAGRycy9k&#10;b3ducmV2LnhtbFBLBQYAAAAABAAEAPMAAABTBQAAAAA=&#10;" filled="f" stroked="f" strokeweight="0">
              <v:textbox inset="0,0,0,0">
                <w:txbxContent>
                  <w:p w14:paraId="6AE2D54A" w14:textId="77777777"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58241" behindDoc="0" locked="0" layoutInCell="1" allowOverlap="1" wp14:anchorId="7DD5327A" wp14:editId="76FE6EFF">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D5327A" id="_x0000_s1041" type="#_x0000_t202" style="position:absolute;margin-left:284.55pt;margin-top:.55pt;width:56.15pt;height:69.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G7o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iWAlJsE2EF7IgkQJovRk6CgB/zF2UD2&#10;anj4eRCoODOfHMmYvLgEuAS7JRBOUmrDZUTOps1NzK6dqFyTwJ3O5J9qz02SUbIms6mTE//c57+e&#10;nt72N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N1MbujsAQAAwgMAAA4AAAAAAAAAAAAAAAAALgIAAGRycy9lMm9E&#10;b2MueG1sUEsBAi0AFAAGAAgAAAAhACPtvL3gAAAACQEAAA8AAAAAAAAAAAAAAAAARgQAAGRycy9k&#10;b3ducmV2LnhtbFBLBQYAAAAABAAEAPMAAABTBQAAAAA=&#10;" filled="f" stroked="f" strokeweight="0">
              <v:textbox inset="0,0,0,0">
                <w:txbxContent>
                  <w:p w14:paraId="53D9DE38" w14:textId="77777777"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19F5366F" wp14:editId="6F35F54C">
          <wp:extent cx="7562850" cy="876300"/>
          <wp:effectExtent l="0" t="0" r="0" b="0"/>
          <wp:docPr id="998199887" name="Picture 998199887"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73282" w14:textId="77777777" w:rsidR="00BA23F6" w:rsidRDefault="00BA23F6" w:rsidP="001B451D">
      <w:pPr>
        <w:spacing w:after="0" w:line="240" w:lineRule="auto"/>
      </w:pPr>
      <w:r>
        <w:separator/>
      </w:r>
    </w:p>
  </w:footnote>
  <w:footnote w:type="continuationSeparator" w:id="0">
    <w:p w14:paraId="18065549" w14:textId="77777777" w:rsidR="00BA23F6" w:rsidRDefault="00BA23F6" w:rsidP="001B451D">
      <w:pPr>
        <w:spacing w:after="0" w:line="240" w:lineRule="auto"/>
      </w:pPr>
      <w:r>
        <w:continuationSeparator/>
      </w:r>
    </w:p>
  </w:footnote>
  <w:footnote w:type="continuationNotice" w:id="1">
    <w:p w14:paraId="697B7EE5" w14:textId="77777777" w:rsidR="00BA23F6" w:rsidRDefault="00BA23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B47FD" w14:textId="77777777" w:rsidR="0019128D" w:rsidRDefault="0019128D">
    <w:pPr>
      <w:pStyle w:val="Header"/>
    </w:pPr>
    <w:r>
      <w:rPr>
        <w:noProof/>
      </w:rPr>
      <mc:AlternateContent>
        <mc:Choice Requires="wpg">
          <w:drawing>
            <wp:anchor distT="0" distB="0" distL="114300" distR="114300" simplePos="0" relativeHeight="251658244" behindDoc="0" locked="0" layoutInCell="1" allowOverlap="1" wp14:anchorId="712A3B9B" wp14:editId="0F209E9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194586331"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wps:txbx>
                      <wps:bodyPr rot="0" vert="horz" wrap="square" lIns="0" tIns="0" rIns="0" bIns="0" anchor="ctr" anchorCtr="0">
                        <a:noAutofit/>
                      </wps:bodyPr>
                    </wps:wsp>
                    <pic:pic xmlns:pic="http://schemas.openxmlformats.org/drawingml/2006/picture">
                      <pic:nvPicPr>
                        <pic:cNvPr id="1972918853"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36025835"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14:paraId="35F89491" w14:textId="4B00CAC7"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741CA3">
                              <w:rPr>
                                <w:rFonts w:ascii="Gotham" w:hAnsi="Gotham" w:cstheme="minorHAnsi"/>
                                <w:b/>
                                <w:color w:val="25336B"/>
                                <w:sz w:val="23"/>
                                <w:szCs w:val="23"/>
                              </w:rPr>
                              <w:t>April</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12A3B9B" id="Group 1" o:spid="_x0000_s1028" style="position:absolute;margin-left:227.5pt;margin-top:30.95pt;width:268.55pt;height:118.1pt;z-index:251658244;mso-position-horizontal-relative:text;mso-position-vertical-relative:text;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">
              <v:shapetype id="_x0000_t202" coordsize="21600,21600" o:spt="202" path="m,l,21600r21600,l21600,xe">
                <v:stroke joinstyle="miter"/>
                <v:path gradientshapeok="t" o:connecttype="rect"/>
              </v:shapetype>
              <v:shape id="_x0000_s1029"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14:paraId="3A154ECD" w14:textId="77777777" w:rsidR="0019128D" w:rsidRPr="003A2F88" w:rsidRDefault="003A2F88" w:rsidP="00582ACE">
                      <w:pPr>
                        <w:rPr>
                          <w:rFonts w:ascii="Gotham Book" w:hAnsi="Gotham Book" w:cstheme="minorHAnsi"/>
                          <w:color w:val="0F243E" w:themeColor="text2" w:themeShade="80"/>
                          <w:sz w:val="15"/>
                          <w:szCs w:val="15"/>
                        </w:rPr>
                      </w:pPr>
                      <w:proofErr w:type="spellStart"/>
                      <w:r w:rsidRPr="003A2F88">
                        <w:rPr>
                          <w:rFonts w:ascii="Gotham Book" w:hAnsi="Gotham Book" w:cstheme="minorHAnsi"/>
                          <w:color w:val="0F243E" w:themeColor="text2" w:themeShade="80"/>
                          <w:sz w:val="15"/>
                          <w:szCs w:val="15"/>
                        </w:rPr>
                        <w:t>Hollycroft</w:t>
                      </w:r>
                      <w:proofErr w:type="spellEnd"/>
                      <w:r w:rsidRPr="003A2F88">
                        <w:rPr>
                          <w:rFonts w:ascii="Gotham Book" w:hAnsi="Gotham Book" w:cstheme="minorHAnsi"/>
                          <w:color w:val="0F243E" w:themeColor="text2" w:themeShade="80"/>
                          <w:sz w:val="15"/>
                          <w:szCs w:val="15"/>
                        </w:rPr>
                        <w:t xml:space="preserve"> Road, </w:t>
                      </w:r>
                      <w:proofErr w:type="spellStart"/>
                      <w:r w:rsidRPr="003A2F88">
                        <w:rPr>
                          <w:rFonts w:ascii="Gotham Book" w:hAnsi="Gotham Book" w:cstheme="minorHAnsi"/>
                          <w:color w:val="0F243E" w:themeColor="text2" w:themeShade="80"/>
                          <w:sz w:val="15"/>
                          <w:szCs w:val="15"/>
                        </w:rPr>
                        <w:t>Emneth</w:t>
                      </w:r>
                      <w:proofErr w:type="spellEnd"/>
                      <w:r w:rsidRPr="003A2F88">
                        <w:rPr>
                          <w:rFonts w:ascii="Gotham Book" w:hAnsi="Gotham Book" w:cstheme="minorHAnsi"/>
                          <w:color w:val="0F243E" w:themeColor="text2" w:themeShade="80"/>
                          <w:sz w:val="15"/>
                          <w:szCs w:val="15"/>
                        </w:rPr>
                        <w:t>, Wisbech, Cambridgeshire, PE14 8AY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31"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" filled="f" stroked="f" strokeweight="0">
                <v:textbox inset="0,0,0,0">
                  <w:txbxContent>
                    <w:p w14:paraId="76FAACFA"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01945 583 885</w:t>
                      </w:r>
                    </w:p>
                  </w:txbxContent>
                </v:textbox>
              </v:shape>
              <v:shape id="Picture 10" o:spid="_x0000_s1032"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33"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14:paraId="46C6625D"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office@ema.eastern-mat.co.uk</w:t>
                      </w:r>
                    </w:p>
                  </w:txbxContent>
                </v:textbox>
              </v:shape>
              <v:shape id="Picture 12" o:spid="_x0000_s1034"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">
                <v:imagedata r:id="rId7" o:title=""/>
              </v:shape>
              <v:shape id="_x0000_s1035"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" filled="f" stroked="f" strokeweight="0">
                <v:textbox inset="0,0,0,0">
                  <w:txbxContent>
                    <w:p w14:paraId="118B3D0E" w14:textId="77777777" w:rsidR="0019128D" w:rsidRPr="003A2F88" w:rsidRDefault="003A2F88" w:rsidP="00582ACE">
                      <w:pPr>
                        <w:rPr>
                          <w:rFonts w:ascii="Gotham Book" w:hAnsi="Gotham Book" w:cstheme="minorHAnsi"/>
                          <w:color w:val="0F243E" w:themeColor="text2" w:themeShade="80"/>
                          <w:sz w:val="15"/>
                          <w:szCs w:val="15"/>
                        </w:rPr>
                      </w:pPr>
                      <w:r w:rsidRPr="003A2F88">
                        <w:rPr>
                          <w:rFonts w:ascii="Gotham Book" w:hAnsi="Gotham Book" w:cstheme="minorHAnsi"/>
                          <w:color w:val="0F243E" w:themeColor="text2" w:themeShade="80"/>
                          <w:sz w:val="15"/>
                          <w:szCs w:val="15"/>
                        </w:rPr>
                        <w:t>www.emnethacademy.co.uk</w:t>
                      </w:r>
                    </w:p>
                  </w:txbxContent>
                </v:textbox>
              </v:shape>
              <v:shape id="Picture 17" o:spid="_x0000_s1036"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37"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14:paraId="35F89491" w14:textId="4B00CAC7" w:rsidR="0019128D" w:rsidRPr="00671FEF" w:rsidRDefault="009F08B7" w:rsidP="00582ACE">
                      <w:pPr>
                        <w:jc w:val="center"/>
                        <w:rPr>
                          <w:rFonts w:ascii="Gotham" w:hAnsi="Gotham" w:cstheme="minorHAnsi"/>
                          <w:b/>
                          <w:color w:val="25336B"/>
                          <w:sz w:val="23"/>
                          <w:szCs w:val="23"/>
                        </w:rPr>
                      </w:pPr>
                      <w:r>
                        <w:rPr>
                          <w:rFonts w:ascii="Gotham" w:hAnsi="Gotham" w:cstheme="minorHAnsi"/>
                          <w:b/>
                          <w:color w:val="25336B"/>
                          <w:sz w:val="23"/>
                          <w:szCs w:val="23"/>
                        </w:rPr>
                        <w:t xml:space="preserve"> </w:t>
                      </w:r>
                      <w:r w:rsidR="00741CA3">
                        <w:rPr>
                          <w:rFonts w:ascii="Gotham" w:hAnsi="Gotham" w:cstheme="minorHAnsi"/>
                          <w:b/>
                          <w:color w:val="25336B"/>
                          <w:sz w:val="23"/>
                          <w:szCs w:val="23"/>
                        </w:rPr>
                        <w:t>April</w:t>
                      </w:r>
                      <w:r w:rsidR="003E4255">
                        <w:rPr>
                          <w:rFonts w:ascii="Gotham" w:hAnsi="Gotham" w:cstheme="minorHAnsi"/>
                          <w:b/>
                          <w:color w:val="25336B"/>
                          <w:sz w:val="23"/>
                          <w:szCs w:val="23"/>
                        </w:rPr>
                        <w:t xml:space="preserve"> </w:t>
                      </w:r>
                      <w:r w:rsidR="004C7259">
                        <w:rPr>
                          <w:rFonts w:ascii="Gotham" w:hAnsi="Gotham" w:cstheme="minorHAnsi"/>
                          <w:b/>
                          <w:color w:val="25336B"/>
                          <w:sz w:val="23"/>
                          <w:szCs w:val="23"/>
                        </w:rPr>
                        <w:t>2026</w:t>
                      </w:r>
                      <w:r>
                        <w:rPr>
                          <w:rFonts w:ascii="Gotham" w:hAnsi="Gotham" w:cstheme="minorHAnsi"/>
                          <w:b/>
                          <w:color w:val="25336B"/>
                          <w:sz w:val="23"/>
                          <w:szCs w:val="23"/>
                        </w:rPr>
                        <w:t xml:space="preserve"> </w:t>
                      </w:r>
                    </w:p>
                  </w:txbxContent>
                </v:textbox>
              </v:shape>
            </v:group>
          </w:pict>
        </mc:Fallback>
      </mc:AlternateContent>
    </w:r>
    <w:r>
      <w:rPr>
        <w:noProof/>
      </w:rPr>
      <w:drawing>
        <wp:inline distT="0" distB="0" distL="0" distR="0" wp14:anchorId="6272115F" wp14:editId="4D1146A6">
          <wp:extent cx="7501921" cy="2380649"/>
          <wp:effectExtent l="0" t="0" r="3810" b="635"/>
          <wp:docPr id="1067621777" name="Picture 106762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5E52F" w14:textId="6DF73089" w:rsidR="00F423E8" w:rsidRPr="00CA5CC2" w:rsidRDefault="00F423E8" w:rsidP="00CA5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04A"/>
    <w:multiLevelType w:val="hybridMultilevel"/>
    <w:tmpl w:val="020E3784"/>
    <w:lvl w:ilvl="0" w:tplc="E53CC2A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B557B2"/>
    <w:multiLevelType w:val="hybridMultilevel"/>
    <w:tmpl w:val="05606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644244"/>
    <w:multiLevelType w:val="hybridMultilevel"/>
    <w:tmpl w:val="EF8C6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D5654"/>
    <w:multiLevelType w:val="hybridMultilevel"/>
    <w:tmpl w:val="2E42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6729668">
    <w:abstractNumId w:val="1"/>
  </w:num>
  <w:num w:numId="2" w16cid:durableId="1138885888">
    <w:abstractNumId w:val="2"/>
  </w:num>
  <w:num w:numId="3" w16cid:durableId="1264145078">
    <w:abstractNumId w:val="3"/>
  </w:num>
  <w:num w:numId="4" w16cid:durableId="1841658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24B5"/>
    <w:rsid w:val="0000455C"/>
    <w:rsid w:val="00004B95"/>
    <w:rsid w:val="0000565A"/>
    <w:rsid w:val="00006083"/>
    <w:rsid w:val="00010E31"/>
    <w:rsid w:val="00010EA5"/>
    <w:rsid w:val="0001162F"/>
    <w:rsid w:val="000137BE"/>
    <w:rsid w:val="00013896"/>
    <w:rsid w:val="00013E7F"/>
    <w:rsid w:val="0001471D"/>
    <w:rsid w:val="0001741B"/>
    <w:rsid w:val="000176EF"/>
    <w:rsid w:val="00017A76"/>
    <w:rsid w:val="00027824"/>
    <w:rsid w:val="00031501"/>
    <w:rsid w:val="00031B89"/>
    <w:rsid w:val="00031DAD"/>
    <w:rsid w:val="00032142"/>
    <w:rsid w:val="000400F1"/>
    <w:rsid w:val="000426D7"/>
    <w:rsid w:val="0004477F"/>
    <w:rsid w:val="00045BBA"/>
    <w:rsid w:val="000474FD"/>
    <w:rsid w:val="00047CA9"/>
    <w:rsid w:val="0005108B"/>
    <w:rsid w:val="00052050"/>
    <w:rsid w:val="000524E9"/>
    <w:rsid w:val="000552DE"/>
    <w:rsid w:val="00056F3C"/>
    <w:rsid w:val="00061102"/>
    <w:rsid w:val="0006328A"/>
    <w:rsid w:val="0006547D"/>
    <w:rsid w:val="000707BE"/>
    <w:rsid w:val="000724DC"/>
    <w:rsid w:val="00073BC5"/>
    <w:rsid w:val="00075671"/>
    <w:rsid w:val="00077796"/>
    <w:rsid w:val="00082322"/>
    <w:rsid w:val="000835C2"/>
    <w:rsid w:val="00083BD5"/>
    <w:rsid w:val="00085296"/>
    <w:rsid w:val="00085659"/>
    <w:rsid w:val="00085D1A"/>
    <w:rsid w:val="00095FBA"/>
    <w:rsid w:val="000961BD"/>
    <w:rsid w:val="000A3811"/>
    <w:rsid w:val="000A5308"/>
    <w:rsid w:val="000A761E"/>
    <w:rsid w:val="000A7A63"/>
    <w:rsid w:val="000B0933"/>
    <w:rsid w:val="000B1E81"/>
    <w:rsid w:val="000B36FD"/>
    <w:rsid w:val="000B6721"/>
    <w:rsid w:val="000B7F16"/>
    <w:rsid w:val="000C0D55"/>
    <w:rsid w:val="000C1793"/>
    <w:rsid w:val="000C1AE2"/>
    <w:rsid w:val="000C2D64"/>
    <w:rsid w:val="000C3967"/>
    <w:rsid w:val="000C3B8C"/>
    <w:rsid w:val="000D21A1"/>
    <w:rsid w:val="000D3245"/>
    <w:rsid w:val="000D437A"/>
    <w:rsid w:val="000D4A7C"/>
    <w:rsid w:val="000E1DB0"/>
    <w:rsid w:val="000E1FFE"/>
    <w:rsid w:val="000E28FC"/>
    <w:rsid w:val="000E7F97"/>
    <w:rsid w:val="000F41C2"/>
    <w:rsid w:val="000F6244"/>
    <w:rsid w:val="0010172B"/>
    <w:rsid w:val="00107880"/>
    <w:rsid w:val="0011242C"/>
    <w:rsid w:val="001129DB"/>
    <w:rsid w:val="00116362"/>
    <w:rsid w:val="00117086"/>
    <w:rsid w:val="00120C3D"/>
    <w:rsid w:val="00121D86"/>
    <w:rsid w:val="00122CD8"/>
    <w:rsid w:val="00126C16"/>
    <w:rsid w:val="0012715E"/>
    <w:rsid w:val="00127687"/>
    <w:rsid w:val="00130A1C"/>
    <w:rsid w:val="00140FD4"/>
    <w:rsid w:val="00143386"/>
    <w:rsid w:val="00143397"/>
    <w:rsid w:val="00147449"/>
    <w:rsid w:val="00147AEC"/>
    <w:rsid w:val="00151653"/>
    <w:rsid w:val="00154F85"/>
    <w:rsid w:val="001550E2"/>
    <w:rsid w:val="00155B63"/>
    <w:rsid w:val="00160967"/>
    <w:rsid w:val="00161D0A"/>
    <w:rsid w:val="001621D8"/>
    <w:rsid w:val="00162A0C"/>
    <w:rsid w:val="00165BEC"/>
    <w:rsid w:val="00172ECE"/>
    <w:rsid w:val="001735C2"/>
    <w:rsid w:val="00173994"/>
    <w:rsid w:val="00174E5C"/>
    <w:rsid w:val="001810B3"/>
    <w:rsid w:val="00182E09"/>
    <w:rsid w:val="00183147"/>
    <w:rsid w:val="00185C20"/>
    <w:rsid w:val="00186439"/>
    <w:rsid w:val="00187EA9"/>
    <w:rsid w:val="00190314"/>
    <w:rsid w:val="00191264"/>
    <w:rsid w:val="0019128D"/>
    <w:rsid w:val="0019147A"/>
    <w:rsid w:val="001914EC"/>
    <w:rsid w:val="001915C6"/>
    <w:rsid w:val="0019163D"/>
    <w:rsid w:val="00192806"/>
    <w:rsid w:val="00192A58"/>
    <w:rsid w:val="00193BD0"/>
    <w:rsid w:val="0019784F"/>
    <w:rsid w:val="001A005E"/>
    <w:rsid w:val="001A188B"/>
    <w:rsid w:val="001A194E"/>
    <w:rsid w:val="001A2774"/>
    <w:rsid w:val="001A2EDF"/>
    <w:rsid w:val="001A3EC4"/>
    <w:rsid w:val="001A4F6A"/>
    <w:rsid w:val="001A66DE"/>
    <w:rsid w:val="001B032E"/>
    <w:rsid w:val="001B043E"/>
    <w:rsid w:val="001B0446"/>
    <w:rsid w:val="001B0EED"/>
    <w:rsid w:val="001B1178"/>
    <w:rsid w:val="001B2A18"/>
    <w:rsid w:val="001B2C4B"/>
    <w:rsid w:val="001B343C"/>
    <w:rsid w:val="001B451D"/>
    <w:rsid w:val="001B5842"/>
    <w:rsid w:val="001C1657"/>
    <w:rsid w:val="001C6374"/>
    <w:rsid w:val="001C737B"/>
    <w:rsid w:val="001C7462"/>
    <w:rsid w:val="001D1B44"/>
    <w:rsid w:val="001D52DC"/>
    <w:rsid w:val="001D591C"/>
    <w:rsid w:val="001D63B2"/>
    <w:rsid w:val="001D70A8"/>
    <w:rsid w:val="001D7A3B"/>
    <w:rsid w:val="001E1C3A"/>
    <w:rsid w:val="001E1CF9"/>
    <w:rsid w:val="001E25AD"/>
    <w:rsid w:val="001E2734"/>
    <w:rsid w:val="001E353F"/>
    <w:rsid w:val="001E48A7"/>
    <w:rsid w:val="001E72C2"/>
    <w:rsid w:val="001E7D75"/>
    <w:rsid w:val="001F4A45"/>
    <w:rsid w:val="001F53DA"/>
    <w:rsid w:val="001F63A3"/>
    <w:rsid w:val="001F6449"/>
    <w:rsid w:val="002000F4"/>
    <w:rsid w:val="00200AB0"/>
    <w:rsid w:val="0020228B"/>
    <w:rsid w:val="00202CD0"/>
    <w:rsid w:val="00203EFD"/>
    <w:rsid w:val="0020452A"/>
    <w:rsid w:val="00205BE4"/>
    <w:rsid w:val="00210483"/>
    <w:rsid w:val="00210E4F"/>
    <w:rsid w:val="00213583"/>
    <w:rsid w:val="002139B6"/>
    <w:rsid w:val="00215992"/>
    <w:rsid w:val="0021631E"/>
    <w:rsid w:val="00217588"/>
    <w:rsid w:val="002204EE"/>
    <w:rsid w:val="00222988"/>
    <w:rsid w:val="00222CD4"/>
    <w:rsid w:val="002236DB"/>
    <w:rsid w:val="002239CD"/>
    <w:rsid w:val="002243B0"/>
    <w:rsid w:val="0022524C"/>
    <w:rsid w:val="002300A6"/>
    <w:rsid w:val="0023072D"/>
    <w:rsid w:val="00230E8A"/>
    <w:rsid w:val="00232834"/>
    <w:rsid w:val="002337DB"/>
    <w:rsid w:val="00237F24"/>
    <w:rsid w:val="00241EF5"/>
    <w:rsid w:val="00243D6A"/>
    <w:rsid w:val="002451EC"/>
    <w:rsid w:val="00245553"/>
    <w:rsid w:val="00245C87"/>
    <w:rsid w:val="00245F2F"/>
    <w:rsid w:val="00247DC7"/>
    <w:rsid w:val="00250C4F"/>
    <w:rsid w:val="002518D5"/>
    <w:rsid w:val="00253914"/>
    <w:rsid w:val="00254593"/>
    <w:rsid w:val="00254685"/>
    <w:rsid w:val="0025502F"/>
    <w:rsid w:val="00255460"/>
    <w:rsid w:val="00260451"/>
    <w:rsid w:val="002626B5"/>
    <w:rsid w:val="00264EF7"/>
    <w:rsid w:val="00265F93"/>
    <w:rsid w:val="00266DE5"/>
    <w:rsid w:val="002679C4"/>
    <w:rsid w:val="00270E0B"/>
    <w:rsid w:val="00273C80"/>
    <w:rsid w:val="0027452E"/>
    <w:rsid w:val="00277F89"/>
    <w:rsid w:val="00277FB8"/>
    <w:rsid w:val="0028060E"/>
    <w:rsid w:val="00280740"/>
    <w:rsid w:val="002821FE"/>
    <w:rsid w:val="0028321A"/>
    <w:rsid w:val="00284CB8"/>
    <w:rsid w:val="002852F2"/>
    <w:rsid w:val="00286670"/>
    <w:rsid w:val="00286ABC"/>
    <w:rsid w:val="00286B12"/>
    <w:rsid w:val="00291970"/>
    <w:rsid w:val="0029467D"/>
    <w:rsid w:val="00297321"/>
    <w:rsid w:val="00297FC8"/>
    <w:rsid w:val="002A0170"/>
    <w:rsid w:val="002A1CCD"/>
    <w:rsid w:val="002A2EE3"/>
    <w:rsid w:val="002A3A7D"/>
    <w:rsid w:val="002A4510"/>
    <w:rsid w:val="002A5D7D"/>
    <w:rsid w:val="002A6F71"/>
    <w:rsid w:val="002A7BDD"/>
    <w:rsid w:val="002B0DED"/>
    <w:rsid w:val="002B19C4"/>
    <w:rsid w:val="002B273A"/>
    <w:rsid w:val="002B2A7C"/>
    <w:rsid w:val="002B2C83"/>
    <w:rsid w:val="002B55A9"/>
    <w:rsid w:val="002B60B0"/>
    <w:rsid w:val="002B6CE0"/>
    <w:rsid w:val="002C55A8"/>
    <w:rsid w:val="002C574D"/>
    <w:rsid w:val="002C5853"/>
    <w:rsid w:val="002C6941"/>
    <w:rsid w:val="002C7036"/>
    <w:rsid w:val="002C7376"/>
    <w:rsid w:val="002D07CE"/>
    <w:rsid w:val="002D1EFD"/>
    <w:rsid w:val="002D3709"/>
    <w:rsid w:val="002D49A2"/>
    <w:rsid w:val="002D4EDF"/>
    <w:rsid w:val="002D7594"/>
    <w:rsid w:val="002E160A"/>
    <w:rsid w:val="002E4610"/>
    <w:rsid w:val="002E5DD3"/>
    <w:rsid w:val="002E6B02"/>
    <w:rsid w:val="002E6D0A"/>
    <w:rsid w:val="002F0782"/>
    <w:rsid w:val="002F080E"/>
    <w:rsid w:val="002F110B"/>
    <w:rsid w:val="002F2479"/>
    <w:rsid w:val="002F288F"/>
    <w:rsid w:val="002F2CDD"/>
    <w:rsid w:val="002F3848"/>
    <w:rsid w:val="002F4911"/>
    <w:rsid w:val="002F54B8"/>
    <w:rsid w:val="0030050D"/>
    <w:rsid w:val="00300E8D"/>
    <w:rsid w:val="003031CD"/>
    <w:rsid w:val="00304BA9"/>
    <w:rsid w:val="003071EE"/>
    <w:rsid w:val="003077D2"/>
    <w:rsid w:val="003103F6"/>
    <w:rsid w:val="0031151D"/>
    <w:rsid w:val="0031226F"/>
    <w:rsid w:val="00312856"/>
    <w:rsid w:val="00312955"/>
    <w:rsid w:val="00321D3B"/>
    <w:rsid w:val="00322106"/>
    <w:rsid w:val="00322273"/>
    <w:rsid w:val="003235BC"/>
    <w:rsid w:val="00323B04"/>
    <w:rsid w:val="003242EA"/>
    <w:rsid w:val="003254D2"/>
    <w:rsid w:val="00325746"/>
    <w:rsid w:val="00325A87"/>
    <w:rsid w:val="00327676"/>
    <w:rsid w:val="00332423"/>
    <w:rsid w:val="00334B13"/>
    <w:rsid w:val="003361AC"/>
    <w:rsid w:val="003374F4"/>
    <w:rsid w:val="0034082E"/>
    <w:rsid w:val="003414CF"/>
    <w:rsid w:val="003419EE"/>
    <w:rsid w:val="00343503"/>
    <w:rsid w:val="0034361C"/>
    <w:rsid w:val="00345658"/>
    <w:rsid w:val="0034700A"/>
    <w:rsid w:val="00347E47"/>
    <w:rsid w:val="00350CD2"/>
    <w:rsid w:val="00351959"/>
    <w:rsid w:val="00351E69"/>
    <w:rsid w:val="003531F0"/>
    <w:rsid w:val="003536A6"/>
    <w:rsid w:val="00356962"/>
    <w:rsid w:val="00361AA1"/>
    <w:rsid w:val="003624DB"/>
    <w:rsid w:val="00364F8A"/>
    <w:rsid w:val="00367577"/>
    <w:rsid w:val="003705C4"/>
    <w:rsid w:val="00370E02"/>
    <w:rsid w:val="00371F83"/>
    <w:rsid w:val="003805AE"/>
    <w:rsid w:val="003811C0"/>
    <w:rsid w:val="00381C8A"/>
    <w:rsid w:val="00384089"/>
    <w:rsid w:val="00386E58"/>
    <w:rsid w:val="00387A13"/>
    <w:rsid w:val="00391B44"/>
    <w:rsid w:val="00392CF6"/>
    <w:rsid w:val="0039378E"/>
    <w:rsid w:val="00393ED7"/>
    <w:rsid w:val="0039496D"/>
    <w:rsid w:val="0039610F"/>
    <w:rsid w:val="003971E7"/>
    <w:rsid w:val="00397D1E"/>
    <w:rsid w:val="003A039F"/>
    <w:rsid w:val="003A2724"/>
    <w:rsid w:val="003A2909"/>
    <w:rsid w:val="003A2F88"/>
    <w:rsid w:val="003A3921"/>
    <w:rsid w:val="003A66CA"/>
    <w:rsid w:val="003A7FFC"/>
    <w:rsid w:val="003B16E1"/>
    <w:rsid w:val="003B2C83"/>
    <w:rsid w:val="003B2E48"/>
    <w:rsid w:val="003B2FF3"/>
    <w:rsid w:val="003B421E"/>
    <w:rsid w:val="003B590A"/>
    <w:rsid w:val="003B5E76"/>
    <w:rsid w:val="003B619B"/>
    <w:rsid w:val="003B78DB"/>
    <w:rsid w:val="003C27B2"/>
    <w:rsid w:val="003C2CA6"/>
    <w:rsid w:val="003D0AAF"/>
    <w:rsid w:val="003D18FC"/>
    <w:rsid w:val="003D1E1C"/>
    <w:rsid w:val="003D26F4"/>
    <w:rsid w:val="003D36F0"/>
    <w:rsid w:val="003D6A97"/>
    <w:rsid w:val="003E1202"/>
    <w:rsid w:val="003E3DE4"/>
    <w:rsid w:val="003E4255"/>
    <w:rsid w:val="003E44EB"/>
    <w:rsid w:val="003E7426"/>
    <w:rsid w:val="003E7B31"/>
    <w:rsid w:val="003F0315"/>
    <w:rsid w:val="003F0401"/>
    <w:rsid w:val="003F1D98"/>
    <w:rsid w:val="003F3875"/>
    <w:rsid w:val="003F45D7"/>
    <w:rsid w:val="003F4ACB"/>
    <w:rsid w:val="003F4CA0"/>
    <w:rsid w:val="003F50DB"/>
    <w:rsid w:val="003F6977"/>
    <w:rsid w:val="0040025D"/>
    <w:rsid w:val="00400E86"/>
    <w:rsid w:val="00401280"/>
    <w:rsid w:val="00401DCB"/>
    <w:rsid w:val="0040257E"/>
    <w:rsid w:val="00404AEE"/>
    <w:rsid w:val="00405366"/>
    <w:rsid w:val="004078B2"/>
    <w:rsid w:val="00407B0D"/>
    <w:rsid w:val="00411922"/>
    <w:rsid w:val="0041239D"/>
    <w:rsid w:val="0041254A"/>
    <w:rsid w:val="00412631"/>
    <w:rsid w:val="00412DC1"/>
    <w:rsid w:val="004132E2"/>
    <w:rsid w:val="0041395B"/>
    <w:rsid w:val="00413AB8"/>
    <w:rsid w:val="004179DA"/>
    <w:rsid w:val="00422068"/>
    <w:rsid w:val="00423A08"/>
    <w:rsid w:val="00424DB5"/>
    <w:rsid w:val="00426B1F"/>
    <w:rsid w:val="004270DF"/>
    <w:rsid w:val="00431F36"/>
    <w:rsid w:val="0043235B"/>
    <w:rsid w:val="004333EF"/>
    <w:rsid w:val="00433687"/>
    <w:rsid w:val="004347B5"/>
    <w:rsid w:val="00437778"/>
    <w:rsid w:val="00437F1D"/>
    <w:rsid w:val="00440285"/>
    <w:rsid w:val="00440CA6"/>
    <w:rsid w:val="0044141C"/>
    <w:rsid w:val="00441786"/>
    <w:rsid w:val="00443108"/>
    <w:rsid w:val="004477C9"/>
    <w:rsid w:val="00450019"/>
    <w:rsid w:val="00452071"/>
    <w:rsid w:val="00452773"/>
    <w:rsid w:val="004560E9"/>
    <w:rsid w:val="00457E16"/>
    <w:rsid w:val="004602B4"/>
    <w:rsid w:val="00461958"/>
    <w:rsid w:val="004619B8"/>
    <w:rsid w:val="0046221B"/>
    <w:rsid w:val="00462FB7"/>
    <w:rsid w:val="00465054"/>
    <w:rsid w:val="00467408"/>
    <w:rsid w:val="004714BC"/>
    <w:rsid w:val="00474136"/>
    <w:rsid w:val="004749C7"/>
    <w:rsid w:val="004753BE"/>
    <w:rsid w:val="004757FB"/>
    <w:rsid w:val="00476256"/>
    <w:rsid w:val="004762CF"/>
    <w:rsid w:val="00480D21"/>
    <w:rsid w:val="00480E6F"/>
    <w:rsid w:val="00483BBC"/>
    <w:rsid w:val="004841C5"/>
    <w:rsid w:val="00490851"/>
    <w:rsid w:val="00491407"/>
    <w:rsid w:val="0049223C"/>
    <w:rsid w:val="00493B5D"/>
    <w:rsid w:val="004958CB"/>
    <w:rsid w:val="0049645B"/>
    <w:rsid w:val="00497654"/>
    <w:rsid w:val="004A09D1"/>
    <w:rsid w:val="004A2070"/>
    <w:rsid w:val="004A38AA"/>
    <w:rsid w:val="004A6105"/>
    <w:rsid w:val="004A7880"/>
    <w:rsid w:val="004B08D3"/>
    <w:rsid w:val="004B0C81"/>
    <w:rsid w:val="004B5C4B"/>
    <w:rsid w:val="004B5D80"/>
    <w:rsid w:val="004B63FC"/>
    <w:rsid w:val="004B6EA1"/>
    <w:rsid w:val="004B7B31"/>
    <w:rsid w:val="004C0A61"/>
    <w:rsid w:val="004C0CFC"/>
    <w:rsid w:val="004C187E"/>
    <w:rsid w:val="004C1FA7"/>
    <w:rsid w:val="004C4C83"/>
    <w:rsid w:val="004C5994"/>
    <w:rsid w:val="004C5C65"/>
    <w:rsid w:val="004C6C1B"/>
    <w:rsid w:val="004C70E7"/>
    <w:rsid w:val="004C7259"/>
    <w:rsid w:val="004D0053"/>
    <w:rsid w:val="004D2C53"/>
    <w:rsid w:val="004D4250"/>
    <w:rsid w:val="004D6127"/>
    <w:rsid w:val="004D672C"/>
    <w:rsid w:val="004D684E"/>
    <w:rsid w:val="004E0635"/>
    <w:rsid w:val="004E0BFB"/>
    <w:rsid w:val="004E1B78"/>
    <w:rsid w:val="004E2767"/>
    <w:rsid w:val="004E34AC"/>
    <w:rsid w:val="004E725A"/>
    <w:rsid w:val="004F0095"/>
    <w:rsid w:val="004F1C1F"/>
    <w:rsid w:val="004F5ADD"/>
    <w:rsid w:val="004F747D"/>
    <w:rsid w:val="004F7E18"/>
    <w:rsid w:val="004F7FE7"/>
    <w:rsid w:val="00500EBF"/>
    <w:rsid w:val="00501832"/>
    <w:rsid w:val="005021DB"/>
    <w:rsid w:val="00502D4F"/>
    <w:rsid w:val="005046BA"/>
    <w:rsid w:val="005063D3"/>
    <w:rsid w:val="005144FE"/>
    <w:rsid w:val="00515B53"/>
    <w:rsid w:val="00516292"/>
    <w:rsid w:val="00517118"/>
    <w:rsid w:val="0052028E"/>
    <w:rsid w:val="00521CD4"/>
    <w:rsid w:val="0052329C"/>
    <w:rsid w:val="00523802"/>
    <w:rsid w:val="00524538"/>
    <w:rsid w:val="00524F7D"/>
    <w:rsid w:val="00525838"/>
    <w:rsid w:val="00525979"/>
    <w:rsid w:val="005271B7"/>
    <w:rsid w:val="005277F5"/>
    <w:rsid w:val="0053249D"/>
    <w:rsid w:val="005343CB"/>
    <w:rsid w:val="00534A4E"/>
    <w:rsid w:val="00536E4E"/>
    <w:rsid w:val="00537749"/>
    <w:rsid w:val="00541DCB"/>
    <w:rsid w:val="00542F9F"/>
    <w:rsid w:val="00543EC9"/>
    <w:rsid w:val="00546B58"/>
    <w:rsid w:val="00550B5F"/>
    <w:rsid w:val="00551578"/>
    <w:rsid w:val="00552216"/>
    <w:rsid w:val="00556BA2"/>
    <w:rsid w:val="00560D8E"/>
    <w:rsid w:val="00567B94"/>
    <w:rsid w:val="00571196"/>
    <w:rsid w:val="005721B1"/>
    <w:rsid w:val="005721F9"/>
    <w:rsid w:val="00572411"/>
    <w:rsid w:val="00572A79"/>
    <w:rsid w:val="00573D45"/>
    <w:rsid w:val="005748B4"/>
    <w:rsid w:val="00574AB2"/>
    <w:rsid w:val="0057528A"/>
    <w:rsid w:val="00575963"/>
    <w:rsid w:val="0057775E"/>
    <w:rsid w:val="00580A3D"/>
    <w:rsid w:val="00582ACE"/>
    <w:rsid w:val="0058317A"/>
    <w:rsid w:val="00583C2C"/>
    <w:rsid w:val="00585269"/>
    <w:rsid w:val="0058527B"/>
    <w:rsid w:val="0058551C"/>
    <w:rsid w:val="00585BD0"/>
    <w:rsid w:val="005869C4"/>
    <w:rsid w:val="00593C8C"/>
    <w:rsid w:val="00593E9B"/>
    <w:rsid w:val="00595EB6"/>
    <w:rsid w:val="005969BD"/>
    <w:rsid w:val="00597101"/>
    <w:rsid w:val="00597E67"/>
    <w:rsid w:val="005A11C5"/>
    <w:rsid w:val="005A3131"/>
    <w:rsid w:val="005A35B1"/>
    <w:rsid w:val="005A3E23"/>
    <w:rsid w:val="005A4023"/>
    <w:rsid w:val="005B0214"/>
    <w:rsid w:val="005B17A9"/>
    <w:rsid w:val="005B2914"/>
    <w:rsid w:val="005B35D8"/>
    <w:rsid w:val="005B419E"/>
    <w:rsid w:val="005B431C"/>
    <w:rsid w:val="005B4B18"/>
    <w:rsid w:val="005C0E74"/>
    <w:rsid w:val="005C31AB"/>
    <w:rsid w:val="005C4A1C"/>
    <w:rsid w:val="005C7D72"/>
    <w:rsid w:val="005C7DE6"/>
    <w:rsid w:val="005D12A1"/>
    <w:rsid w:val="005D1778"/>
    <w:rsid w:val="005D1D83"/>
    <w:rsid w:val="005D1EE7"/>
    <w:rsid w:val="005D6D8C"/>
    <w:rsid w:val="005D7B77"/>
    <w:rsid w:val="005E0BF0"/>
    <w:rsid w:val="005E1D5C"/>
    <w:rsid w:val="005E32D5"/>
    <w:rsid w:val="005E3816"/>
    <w:rsid w:val="005E4A6F"/>
    <w:rsid w:val="005E5344"/>
    <w:rsid w:val="005E6006"/>
    <w:rsid w:val="005E7569"/>
    <w:rsid w:val="005E7CBD"/>
    <w:rsid w:val="005E7D2B"/>
    <w:rsid w:val="005F0785"/>
    <w:rsid w:val="005F50DF"/>
    <w:rsid w:val="005F51F5"/>
    <w:rsid w:val="005F5EDA"/>
    <w:rsid w:val="005F5F05"/>
    <w:rsid w:val="005F7244"/>
    <w:rsid w:val="005F7A50"/>
    <w:rsid w:val="005F7B56"/>
    <w:rsid w:val="0060211A"/>
    <w:rsid w:val="006034A6"/>
    <w:rsid w:val="006071BB"/>
    <w:rsid w:val="00610B93"/>
    <w:rsid w:val="00610CE5"/>
    <w:rsid w:val="006125A0"/>
    <w:rsid w:val="00613575"/>
    <w:rsid w:val="00614282"/>
    <w:rsid w:val="006171D8"/>
    <w:rsid w:val="006173B4"/>
    <w:rsid w:val="00617E79"/>
    <w:rsid w:val="006219B8"/>
    <w:rsid w:val="00622579"/>
    <w:rsid w:val="00622628"/>
    <w:rsid w:val="00623188"/>
    <w:rsid w:val="00623253"/>
    <w:rsid w:val="0062459B"/>
    <w:rsid w:val="00624655"/>
    <w:rsid w:val="00624731"/>
    <w:rsid w:val="00630ED7"/>
    <w:rsid w:val="00631286"/>
    <w:rsid w:val="00632B6B"/>
    <w:rsid w:val="00632D32"/>
    <w:rsid w:val="006344C7"/>
    <w:rsid w:val="006349BB"/>
    <w:rsid w:val="0063753B"/>
    <w:rsid w:val="006407C5"/>
    <w:rsid w:val="00641693"/>
    <w:rsid w:val="00645CE4"/>
    <w:rsid w:val="00645DC6"/>
    <w:rsid w:val="00646390"/>
    <w:rsid w:val="006508B8"/>
    <w:rsid w:val="00650D5B"/>
    <w:rsid w:val="0065786C"/>
    <w:rsid w:val="00660726"/>
    <w:rsid w:val="00661EEE"/>
    <w:rsid w:val="006657D3"/>
    <w:rsid w:val="00666A45"/>
    <w:rsid w:val="00670597"/>
    <w:rsid w:val="0067072B"/>
    <w:rsid w:val="00670C06"/>
    <w:rsid w:val="00671F40"/>
    <w:rsid w:val="00671FEF"/>
    <w:rsid w:val="0067271C"/>
    <w:rsid w:val="00672A58"/>
    <w:rsid w:val="006735A2"/>
    <w:rsid w:val="00675C7D"/>
    <w:rsid w:val="00675CBA"/>
    <w:rsid w:val="0067614F"/>
    <w:rsid w:val="006771AA"/>
    <w:rsid w:val="0068038F"/>
    <w:rsid w:val="00681BCC"/>
    <w:rsid w:val="0068531A"/>
    <w:rsid w:val="00690D4F"/>
    <w:rsid w:val="006921E5"/>
    <w:rsid w:val="006934BD"/>
    <w:rsid w:val="00694767"/>
    <w:rsid w:val="00694DFF"/>
    <w:rsid w:val="006953A9"/>
    <w:rsid w:val="006A0073"/>
    <w:rsid w:val="006A094D"/>
    <w:rsid w:val="006A20BA"/>
    <w:rsid w:val="006A26BA"/>
    <w:rsid w:val="006A39F2"/>
    <w:rsid w:val="006A755A"/>
    <w:rsid w:val="006A7D3B"/>
    <w:rsid w:val="006B412C"/>
    <w:rsid w:val="006B6999"/>
    <w:rsid w:val="006C29CC"/>
    <w:rsid w:val="006C2E3F"/>
    <w:rsid w:val="006C3F13"/>
    <w:rsid w:val="006C461A"/>
    <w:rsid w:val="006C6914"/>
    <w:rsid w:val="006C7A21"/>
    <w:rsid w:val="006C7BBE"/>
    <w:rsid w:val="006C7D2B"/>
    <w:rsid w:val="006D340D"/>
    <w:rsid w:val="006D3E16"/>
    <w:rsid w:val="006D5AA1"/>
    <w:rsid w:val="006D7244"/>
    <w:rsid w:val="006E067D"/>
    <w:rsid w:val="006E119F"/>
    <w:rsid w:val="006E1F4D"/>
    <w:rsid w:val="006E23BD"/>
    <w:rsid w:val="006E2669"/>
    <w:rsid w:val="006F023C"/>
    <w:rsid w:val="006F0EA3"/>
    <w:rsid w:val="006F1EE9"/>
    <w:rsid w:val="006F39C2"/>
    <w:rsid w:val="006F49B4"/>
    <w:rsid w:val="007033F7"/>
    <w:rsid w:val="00705496"/>
    <w:rsid w:val="00706680"/>
    <w:rsid w:val="00706DCF"/>
    <w:rsid w:val="0071404C"/>
    <w:rsid w:val="00715211"/>
    <w:rsid w:val="00717807"/>
    <w:rsid w:val="00721438"/>
    <w:rsid w:val="00722EEA"/>
    <w:rsid w:val="00724AB8"/>
    <w:rsid w:val="00724BF2"/>
    <w:rsid w:val="007279EF"/>
    <w:rsid w:val="00731320"/>
    <w:rsid w:val="0073195C"/>
    <w:rsid w:val="007321D9"/>
    <w:rsid w:val="00732535"/>
    <w:rsid w:val="00732602"/>
    <w:rsid w:val="00733696"/>
    <w:rsid w:val="0073746B"/>
    <w:rsid w:val="00741CA3"/>
    <w:rsid w:val="00741FDD"/>
    <w:rsid w:val="0074564A"/>
    <w:rsid w:val="00746F5A"/>
    <w:rsid w:val="00750819"/>
    <w:rsid w:val="007523CD"/>
    <w:rsid w:val="00752841"/>
    <w:rsid w:val="00753453"/>
    <w:rsid w:val="0075433B"/>
    <w:rsid w:val="00754BA3"/>
    <w:rsid w:val="00756DA5"/>
    <w:rsid w:val="00757461"/>
    <w:rsid w:val="007612FD"/>
    <w:rsid w:val="00764949"/>
    <w:rsid w:val="00764A8D"/>
    <w:rsid w:val="00766CD3"/>
    <w:rsid w:val="0076702C"/>
    <w:rsid w:val="0077277E"/>
    <w:rsid w:val="00773042"/>
    <w:rsid w:val="00773F67"/>
    <w:rsid w:val="0077406D"/>
    <w:rsid w:val="007742DB"/>
    <w:rsid w:val="00774847"/>
    <w:rsid w:val="0077490E"/>
    <w:rsid w:val="00775610"/>
    <w:rsid w:val="00785141"/>
    <w:rsid w:val="00785576"/>
    <w:rsid w:val="00786A56"/>
    <w:rsid w:val="00792025"/>
    <w:rsid w:val="00795EF9"/>
    <w:rsid w:val="0079646D"/>
    <w:rsid w:val="007A174E"/>
    <w:rsid w:val="007A3D8F"/>
    <w:rsid w:val="007A3FF2"/>
    <w:rsid w:val="007A58CE"/>
    <w:rsid w:val="007A6ABC"/>
    <w:rsid w:val="007A6E7F"/>
    <w:rsid w:val="007B1FD0"/>
    <w:rsid w:val="007B39ED"/>
    <w:rsid w:val="007B3BC3"/>
    <w:rsid w:val="007B6C26"/>
    <w:rsid w:val="007C531E"/>
    <w:rsid w:val="007C5BAB"/>
    <w:rsid w:val="007C6154"/>
    <w:rsid w:val="007D2995"/>
    <w:rsid w:val="007D50E0"/>
    <w:rsid w:val="007D533E"/>
    <w:rsid w:val="007D56D0"/>
    <w:rsid w:val="007D701F"/>
    <w:rsid w:val="007D75F1"/>
    <w:rsid w:val="007E0981"/>
    <w:rsid w:val="007E1F67"/>
    <w:rsid w:val="007E2B0B"/>
    <w:rsid w:val="007E3593"/>
    <w:rsid w:val="007E45F5"/>
    <w:rsid w:val="007E496C"/>
    <w:rsid w:val="007E6AA8"/>
    <w:rsid w:val="007E6BDC"/>
    <w:rsid w:val="007E6D78"/>
    <w:rsid w:val="007F1428"/>
    <w:rsid w:val="007F1807"/>
    <w:rsid w:val="007F20A3"/>
    <w:rsid w:val="007F2E03"/>
    <w:rsid w:val="007F324B"/>
    <w:rsid w:val="007F4EC2"/>
    <w:rsid w:val="007F5145"/>
    <w:rsid w:val="007F7B69"/>
    <w:rsid w:val="008040A7"/>
    <w:rsid w:val="008049DE"/>
    <w:rsid w:val="00805A17"/>
    <w:rsid w:val="00805CBE"/>
    <w:rsid w:val="00805D7F"/>
    <w:rsid w:val="00810022"/>
    <w:rsid w:val="00811B72"/>
    <w:rsid w:val="008133D3"/>
    <w:rsid w:val="00813E6B"/>
    <w:rsid w:val="0081447D"/>
    <w:rsid w:val="008147C1"/>
    <w:rsid w:val="00814CA0"/>
    <w:rsid w:val="008158E2"/>
    <w:rsid w:val="00815AB6"/>
    <w:rsid w:val="00817B51"/>
    <w:rsid w:val="00817E40"/>
    <w:rsid w:val="00820B07"/>
    <w:rsid w:val="00821363"/>
    <w:rsid w:val="00822B92"/>
    <w:rsid w:val="008235F6"/>
    <w:rsid w:val="00823A8C"/>
    <w:rsid w:val="008258E4"/>
    <w:rsid w:val="008266DE"/>
    <w:rsid w:val="00826ED9"/>
    <w:rsid w:val="008277D7"/>
    <w:rsid w:val="00831AB2"/>
    <w:rsid w:val="008332CF"/>
    <w:rsid w:val="008349AA"/>
    <w:rsid w:val="00834AF2"/>
    <w:rsid w:val="00840894"/>
    <w:rsid w:val="00842CD3"/>
    <w:rsid w:val="00843C5E"/>
    <w:rsid w:val="00844DB6"/>
    <w:rsid w:val="00845153"/>
    <w:rsid w:val="00846B78"/>
    <w:rsid w:val="008475F5"/>
    <w:rsid w:val="0085087B"/>
    <w:rsid w:val="00852630"/>
    <w:rsid w:val="00852B62"/>
    <w:rsid w:val="008531A5"/>
    <w:rsid w:val="00853377"/>
    <w:rsid w:val="00854679"/>
    <w:rsid w:val="008548B8"/>
    <w:rsid w:val="0085499B"/>
    <w:rsid w:val="008554A0"/>
    <w:rsid w:val="0085647B"/>
    <w:rsid w:val="0085678C"/>
    <w:rsid w:val="008573DD"/>
    <w:rsid w:val="008612F7"/>
    <w:rsid w:val="00865219"/>
    <w:rsid w:val="00866A1D"/>
    <w:rsid w:val="0087067D"/>
    <w:rsid w:val="00870B4C"/>
    <w:rsid w:val="008717CD"/>
    <w:rsid w:val="00874456"/>
    <w:rsid w:val="008747D5"/>
    <w:rsid w:val="00875A29"/>
    <w:rsid w:val="00875BAF"/>
    <w:rsid w:val="00876A3C"/>
    <w:rsid w:val="00877D3D"/>
    <w:rsid w:val="00880E23"/>
    <w:rsid w:val="00882242"/>
    <w:rsid w:val="00886808"/>
    <w:rsid w:val="00890160"/>
    <w:rsid w:val="0089065E"/>
    <w:rsid w:val="00890A56"/>
    <w:rsid w:val="00890EED"/>
    <w:rsid w:val="00891242"/>
    <w:rsid w:val="00891ACE"/>
    <w:rsid w:val="00894073"/>
    <w:rsid w:val="00894476"/>
    <w:rsid w:val="008955F3"/>
    <w:rsid w:val="00895DB1"/>
    <w:rsid w:val="00895EA3"/>
    <w:rsid w:val="00896A80"/>
    <w:rsid w:val="008A001D"/>
    <w:rsid w:val="008A5D15"/>
    <w:rsid w:val="008A79FE"/>
    <w:rsid w:val="008B0D93"/>
    <w:rsid w:val="008B0E7D"/>
    <w:rsid w:val="008B3704"/>
    <w:rsid w:val="008B391F"/>
    <w:rsid w:val="008B4A8D"/>
    <w:rsid w:val="008B4F23"/>
    <w:rsid w:val="008B512E"/>
    <w:rsid w:val="008B6356"/>
    <w:rsid w:val="008C0D30"/>
    <w:rsid w:val="008C38CD"/>
    <w:rsid w:val="008C4C07"/>
    <w:rsid w:val="008C63FC"/>
    <w:rsid w:val="008C6E17"/>
    <w:rsid w:val="008C6F27"/>
    <w:rsid w:val="008D0AF0"/>
    <w:rsid w:val="008D1935"/>
    <w:rsid w:val="008D2F23"/>
    <w:rsid w:val="008D5610"/>
    <w:rsid w:val="008D71E3"/>
    <w:rsid w:val="008E1925"/>
    <w:rsid w:val="008E1FF2"/>
    <w:rsid w:val="008E24B6"/>
    <w:rsid w:val="008E7C63"/>
    <w:rsid w:val="008F1AC7"/>
    <w:rsid w:val="008F35D9"/>
    <w:rsid w:val="008F42C5"/>
    <w:rsid w:val="008F7F82"/>
    <w:rsid w:val="0090188A"/>
    <w:rsid w:val="00904AC7"/>
    <w:rsid w:val="0090500B"/>
    <w:rsid w:val="00906801"/>
    <w:rsid w:val="00906896"/>
    <w:rsid w:val="00914732"/>
    <w:rsid w:val="00915B6D"/>
    <w:rsid w:val="00917BBE"/>
    <w:rsid w:val="009207C8"/>
    <w:rsid w:val="00920EFA"/>
    <w:rsid w:val="009232AC"/>
    <w:rsid w:val="00923B5D"/>
    <w:rsid w:val="00924FF8"/>
    <w:rsid w:val="00925B7D"/>
    <w:rsid w:val="009269DD"/>
    <w:rsid w:val="00931AC6"/>
    <w:rsid w:val="00933716"/>
    <w:rsid w:val="0093525A"/>
    <w:rsid w:val="00935CC8"/>
    <w:rsid w:val="00940F78"/>
    <w:rsid w:val="009428AA"/>
    <w:rsid w:val="00943778"/>
    <w:rsid w:val="00945877"/>
    <w:rsid w:val="009509B2"/>
    <w:rsid w:val="00950ABB"/>
    <w:rsid w:val="00951739"/>
    <w:rsid w:val="00952870"/>
    <w:rsid w:val="00953EC7"/>
    <w:rsid w:val="009543D9"/>
    <w:rsid w:val="0095727C"/>
    <w:rsid w:val="00961B25"/>
    <w:rsid w:val="0096286E"/>
    <w:rsid w:val="0096320E"/>
    <w:rsid w:val="00963DAF"/>
    <w:rsid w:val="009654D1"/>
    <w:rsid w:val="0096561E"/>
    <w:rsid w:val="009672A2"/>
    <w:rsid w:val="00977305"/>
    <w:rsid w:val="009808D3"/>
    <w:rsid w:val="00981ECE"/>
    <w:rsid w:val="00982AD8"/>
    <w:rsid w:val="00984015"/>
    <w:rsid w:val="00990CCB"/>
    <w:rsid w:val="00994156"/>
    <w:rsid w:val="00995984"/>
    <w:rsid w:val="00995B0C"/>
    <w:rsid w:val="009A338E"/>
    <w:rsid w:val="009A4E14"/>
    <w:rsid w:val="009A5ECF"/>
    <w:rsid w:val="009A70ED"/>
    <w:rsid w:val="009A7D55"/>
    <w:rsid w:val="009B13CD"/>
    <w:rsid w:val="009B1FDC"/>
    <w:rsid w:val="009B57E6"/>
    <w:rsid w:val="009B67A6"/>
    <w:rsid w:val="009B7375"/>
    <w:rsid w:val="009B7A8B"/>
    <w:rsid w:val="009C051B"/>
    <w:rsid w:val="009C05C6"/>
    <w:rsid w:val="009C156D"/>
    <w:rsid w:val="009C1EFE"/>
    <w:rsid w:val="009C3DB9"/>
    <w:rsid w:val="009D059E"/>
    <w:rsid w:val="009D0ADC"/>
    <w:rsid w:val="009D0D2C"/>
    <w:rsid w:val="009D16ED"/>
    <w:rsid w:val="009D4C24"/>
    <w:rsid w:val="009D586B"/>
    <w:rsid w:val="009D5D0C"/>
    <w:rsid w:val="009D67BC"/>
    <w:rsid w:val="009E1DDC"/>
    <w:rsid w:val="009E42D0"/>
    <w:rsid w:val="009E7717"/>
    <w:rsid w:val="009F08B3"/>
    <w:rsid w:val="009F08B7"/>
    <w:rsid w:val="009F263F"/>
    <w:rsid w:val="009F5042"/>
    <w:rsid w:val="009F7C02"/>
    <w:rsid w:val="00A01161"/>
    <w:rsid w:val="00A01C0C"/>
    <w:rsid w:val="00A044E9"/>
    <w:rsid w:val="00A0779D"/>
    <w:rsid w:val="00A079BB"/>
    <w:rsid w:val="00A10AA5"/>
    <w:rsid w:val="00A11974"/>
    <w:rsid w:val="00A12A6A"/>
    <w:rsid w:val="00A14365"/>
    <w:rsid w:val="00A2027E"/>
    <w:rsid w:val="00A20D20"/>
    <w:rsid w:val="00A211E8"/>
    <w:rsid w:val="00A21D2B"/>
    <w:rsid w:val="00A21F2B"/>
    <w:rsid w:val="00A22856"/>
    <w:rsid w:val="00A237EF"/>
    <w:rsid w:val="00A2608C"/>
    <w:rsid w:val="00A2636A"/>
    <w:rsid w:val="00A2641B"/>
    <w:rsid w:val="00A264A8"/>
    <w:rsid w:val="00A27E61"/>
    <w:rsid w:val="00A30C52"/>
    <w:rsid w:val="00A31736"/>
    <w:rsid w:val="00A335C8"/>
    <w:rsid w:val="00A34C89"/>
    <w:rsid w:val="00A355AE"/>
    <w:rsid w:val="00A359A7"/>
    <w:rsid w:val="00A368FD"/>
    <w:rsid w:val="00A377BD"/>
    <w:rsid w:val="00A40698"/>
    <w:rsid w:val="00A415E1"/>
    <w:rsid w:val="00A41B6D"/>
    <w:rsid w:val="00A41D8D"/>
    <w:rsid w:val="00A44031"/>
    <w:rsid w:val="00A4507C"/>
    <w:rsid w:val="00A45DEB"/>
    <w:rsid w:val="00A45FBB"/>
    <w:rsid w:val="00A501BE"/>
    <w:rsid w:val="00A50667"/>
    <w:rsid w:val="00A51B14"/>
    <w:rsid w:val="00A61145"/>
    <w:rsid w:val="00A61326"/>
    <w:rsid w:val="00A63018"/>
    <w:rsid w:val="00A64F60"/>
    <w:rsid w:val="00A716BD"/>
    <w:rsid w:val="00A72804"/>
    <w:rsid w:val="00A73820"/>
    <w:rsid w:val="00A73DA8"/>
    <w:rsid w:val="00A74520"/>
    <w:rsid w:val="00A83A98"/>
    <w:rsid w:val="00A84063"/>
    <w:rsid w:val="00A86495"/>
    <w:rsid w:val="00A870CF"/>
    <w:rsid w:val="00A8784D"/>
    <w:rsid w:val="00A90239"/>
    <w:rsid w:val="00A90371"/>
    <w:rsid w:val="00A9163D"/>
    <w:rsid w:val="00A92993"/>
    <w:rsid w:val="00A92E5D"/>
    <w:rsid w:val="00A944A4"/>
    <w:rsid w:val="00A96FA7"/>
    <w:rsid w:val="00AA3322"/>
    <w:rsid w:val="00AA4082"/>
    <w:rsid w:val="00AA529D"/>
    <w:rsid w:val="00AA5C01"/>
    <w:rsid w:val="00AA694B"/>
    <w:rsid w:val="00AA73DF"/>
    <w:rsid w:val="00AB61A0"/>
    <w:rsid w:val="00AC0648"/>
    <w:rsid w:val="00AC0EDE"/>
    <w:rsid w:val="00AC112A"/>
    <w:rsid w:val="00AC175E"/>
    <w:rsid w:val="00AC3E4F"/>
    <w:rsid w:val="00AC418A"/>
    <w:rsid w:val="00AC512C"/>
    <w:rsid w:val="00AC7238"/>
    <w:rsid w:val="00AC7740"/>
    <w:rsid w:val="00AD0BD9"/>
    <w:rsid w:val="00AD5D2F"/>
    <w:rsid w:val="00AD7B5C"/>
    <w:rsid w:val="00AE04B2"/>
    <w:rsid w:val="00AE055B"/>
    <w:rsid w:val="00AE0919"/>
    <w:rsid w:val="00AE16C7"/>
    <w:rsid w:val="00AE261A"/>
    <w:rsid w:val="00AE3EC2"/>
    <w:rsid w:val="00AE434D"/>
    <w:rsid w:val="00AE4491"/>
    <w:rsid w:val="00AE47E3"/>
    <w:rsid w:val="00AF0493"/>
    <w:rsid w:val="00AF10DB"/>
    <w:rsid w:val="00AF1134"/>
    <w:rsid w:val="00AF153D"/>
    <w:rsid w:val="00AF1AA4"/>
    <w:rsid w:val="00AF325A"/>
    <w:rsid w:val="00AF5257"/>
    <w:rsid w:val="00B00BF3"/>
    <w:rsid w:val="00B00C8A"/>
    <w:rsid w:val="00B01F48"/>
    <w:rsid w:val="00B01FD4"/>
    <w:rsid w:val="00B066CE"/>
    <w:rsid w:val="00B06C66"/>
    <w:rsid w:val="00B07696"/>
    <w:rsid w:val="00B101CC"/>
    <w:rsid w:val="00B1042A"/>
    <w:rsid w:val="00B106AD"/>
    <w:rsid w:val="00B11984"/>
    <w:rsid w:val="00B12232"/>
    <w:rsid w:val="00B12F86"/>
    <w:rsid w:val="00B15083"/>
    <w:rsid w:val="00B158BC"/>
    <w:rsid w:val="00B17799"/>
    <w:rsid w:val="00B22298"/>
    <w:rsid w:val="00B234C1"/>
    <w:rsid w:val="00B25F3F"/>
    <w:rsid w:val="00B25F4F"/>
    <w:rsid w:val="00B27917"/>
    <w:rsid w:val="00B319AE"/>
    <w:rsid w:val="00B33EC5"/>
    <w:rsid w:val="00B35368"/>
    <w:rsid w:val="00B36CF6"/>
    <w:rsid w:val="00B37E4E"/>
    <w:rsid w:val="00B42023"/>
    <w:rsid w:val="00B42BE2"/>
    <w:rsid w:val="00B45752"/>
    <w:rsid w:val="00B46F67"/>
    <w:rsid w:val="00B4709B"/>
    <w:rsid w:val="00B47E82"/>
    <w:rsid w:val="00B50516"/>
    <w:rsid w:val="00B51263"/>
    <w:rsid w:val="00B53AB8"/>
    <w:rsid w:val="00B54253"/>
    <w:rsid w:val="00B565BF"/>
    <w:rsid w:val="00B570F8"/>
    <w:rsid w:val="00B574AB"/>
    <w:rsid w:val="00B61493"/>
    <w:rsid w:val="00B62C62"/>
    <w:rsid w:val="00B643BC"/>
    <w:rsid w:val="00B645A2"/>
    <w:rsid w:val="00B671A8"/>
    <w:rsid w:val="00B67463"/>
    <w:rsid w:val="00B7485E"/>
    <w:rsid w:val="00B74C61"/>
    <w:rsid w:val="00B76F95"/>
    <w:rsid w:val="00B851D9"/>
    <w:rsid w:val="00B85D63"/>
    <w:rsid w:val="00B8771E"/>
    <w:rsid w:val="00B9034C"/>
    <w:rsid w:val="00B932BE"/>
    <w:rsid w:val="00B96D0E"/>
    <w:rsid w:val="00B97689"/>
    <w:rsid w:val="00BA0290"/>
    <w:rsid w:val="00BA060F"/>
    <w:rsid w:val="00BA0703"/>
    <w:rsid w:val="00BA0DEA"/>
    <w:rsid w:val="00BA13F9"/>
    <w:rsid w:val="00BA1CBB"/>
    <w:rsid w:val="00BA23F6"/>
    <w:rsid w:val="00BA29D0"/>
    <w:rsid w:val="00BA6354"/>
    <w:rsid w:val="00BA69EA"/>
    <w:rsid w:val="00BA7A1B"/>
    <w:rsid w:val="00BB1646"/>
    <w:rsid w:val="00BB1935"/>
    <w:rsid w:val="00BB2B2F"/>
    <w:rsid w:val="00BB51C3"/>
    <w:rsid w:val="00BB7C19"/>
    <w:rsid w:val="00BB7DA8"/>
    <w:rsid w:val="00BC094B"/>
    <w:rsid w:val="00BC0B6F"/>
    <w:rsid w:val="00BC18E5"/>
    <w:rsid w:val="00BC686E"/>
    <w:rsid w:val="00BC6905"/>
    <w:rsid w:val="00BC7A55"/>
    <w:rsid w:val="00BD285E"/>
    <w:rsid w:val="00BD2B86"/>
    <w:rsid w:val="00BD347A"/>
    <w:rsid w:val="00BD3B8E"/>
    <w:rsid w:val="00BD46A5"/>
    <w:rsid w:val="00BD6A09"/>
    <w:rsid w:val="00BE068C"/>
    <w:rsid w:val="00BF2E37"/>
    <w:rsid w:val="00BF4214"/>
    <w:rsid w:val="00BF4930"/>
    <w:rsid w:val="00BF5496"/>
    <w:rsid w:val="00BF572A"/>
    <w:rsid w:val="00BF5B57"/>
    <w:rsid w:val="00BF6A9B"/>
    <w:rsid w:val="00C0071F"/>
    <w:rsid w:val="00C02023"/>
    <w:rsid w:val="00C04FBE"/>
    <w:rsid w:val="00C05E02"/>
    <w:rsid w:val="00C07D53"/>
    <w:rsid w:val="00C10E5E"/>
    <w:rsid w:val="00C115BD"/>
    <w:rsid w:val="00C12039"/>
    <w:rsid w:val="00C12569"/>
    <w:rsid w:val="00C12BBD"/>
    <w:rsid w:val="00C13D19"/>
    <w:rsid w:val="00C144DC"/>
    <w:rsid w:val="00C16671"/>
    <w:rsid w:val="00C17173"/>
    <w:rsid w:val="00C171BB"/>
    <w:rsid w:val="00C17B29"/>
    <w:rsid w:val="00C22FE1"/>
    <w:rsid w:val="00C2340D"/>
    <w:rsid w:val="00C23E67"/>
    <w:rsid w:val="00C245CB"/>
    <w:rsid w:val="00C26CF7"/>
    <w:rsid w:val="00C34514"/>
    <w:rsid w:val="00C42E05"/>
    <w:rsid w:val="00C42E4E"/>
    <w:rsid w:val="00C43B31"/>
    <w:rsid w:val="00C46598"/>
    <w:rsid w:val="00C5281A"/>
    <w:rsid w:val="00C5367D"/>
    <w:rsid w:val="00C542DF"/>
    <w:rsid w:val="00C548F0"/>
    <w:rsid w:val="00C54A2A"/>
    <w:rsid w:val="00C6178F"/>
    <w:rsid w:val="00C62CB8"/>
    <w:rsid w:val="00C62F87"/>
    <w:rsid w:val="00C63E74"/>
    <w:rsid w:val="00C63ED1"/>
    <w:rsid w:val="00C67399"/>
    <w:rsid w:val="00C7392E"/>
    <w:rsid w:val="00C7508B"/>
    <w:rsid w:val="00C75BC7"/>
    <w:rsid w:val="00C76B93"/>
    <w:rsid w:val="00C813E7"/>
    <w:rsid w:val="00C82822"/>
    <w:rsid w:val="00C82BFA"/>
    <w:rsid w:val="00C84640"/>
    <w:rsid w:val="00C853DA"/>
    <w:rsid w:val="00C860C1"/>
    <w:rsid w:val="00C86747"/>
    <w:rsid w:val="00C93510"/>
    <w:rsid w:val="00C95E20"/>
    <w:rsid w:val="00CA3962"/>
    <w:rsid w:val="00CA493B"/>
    <w:rsid w:val="00CA5CC2"/>
    <w:rsid w:val="00CA661C"/>
    <w:rsid w:val="00CA720E"/>
    <w:rsid w:val="00CA7355"/>
    <w:rsid w:val="00CB1796"/>
    <w:rsid w:val="00CB5004"/>
    <w:rsid w:val="00CB510D"/>
    <w:rsid w:val="00CB5933"/>
    <w:rsid w:val="00CB6930"/>
    <w:rsid w:val="00CB74B4"/>
    <w:rsid w:val="00CB7FE2"/>
    <w:rsid w:val="00CC231C"/>
    <w:rsid w:val="00CC5E50"/>
    <w:rsid w:val="00CC6DE5"/>
    <w:rsid w:val="00CC7ACA"/>
    <w:rsid w:val="00CD56D7"/>
    <w:rsid w:val="00CD6BA0"/>
    <w:rsid w:val="00CD733F"/>
    <w:rsid w:val="00CD7A9D"/>
    <w:rsid w:val="00CE0714"/>
    <w:rsid w:val="00CE0F97"/>
    <w:rsid w:val="00CE2E70"/>
    <w:rsid w:val="00CE4D22"/>
    <w:rsid w:val="00CE555E"/>
    <w:rsid w:val="00CE6B9A"/>
    <w:rsid w:val="00CE76C2"/>
    <w:rsid w:val="00CF3D3F"/>
    <w:rsid w:val="00CF65EF"/>
    <w:rsid w:val="00CF7AA7"/>
    <w:rsid w:val="00D043C3"/>
    <w:rsid w:val="00D04DA3"/>
    <w:rsid w:val="00D06E87"/>
    <w:rsid w:val="00D11408"/>
    <w:rsid w:val="00D13FFC"/>
    <w:rsid w:val="00D14F5B"/>
    <w:rsid w:val="00D17469"/>
    <w:rsid w:val="00D17EB5"/>
    <w:rsid w:val="00D17F89"/>
    <w:rsid w:val="00D219CE"/>
    <w:rsid w:val="00D22E0B"/>
    <w:rsid w:val="00D24D44"/>
    <w:rsid w:val="00D251E2"/>
    <w:rsid w:val="00D30168"/>
    <w:rsid w:val="00D32FEC"/>
    <w:rsid w:val="00D33367"/>
    <w:rsid w:val="00D34F4B"/>
    <w:rsid w:val="00D35092"/>
    <w:rsid w:val="00D358F8"/>
    <w:rsid w:val="00D40749"/>
    <w:rsid w:val="00D4252A"/>
    <w:rsid w:val="00D43431"/>
    <w:rsid w:val="00D442CC"/>
    <w:rsid w:val="00D450DD"/>
    <w:rsid w:val="00D4695E"/>
    <w:rsid w:val="00D46B6A"/>
    <w:rsid w:val="00D475EF"/>
    <w:rsid w:val="00D530FA"/>
    <w:rsid w:val="00D53114"/>
    <w:rsid w:val="00D544F6"/>
    <w:rsid w:val="00D55C9C"/>
    <w:rsid w:val="00D57B98"/>
    <w:rsid w:val="00D623E8"/>
    <w:rsid w:val="00D625A3"/>
    <w:rsid w:val="00D6513C"/>
    <w:rsid w:val="00D677DB"/>
    <w:rsid w:val="00D6786C"/>
    <w:rsid w:val="00D71779"/>
    <w:rsid w:val="00D71C18"/>
    <w:rsid w:val="00D71CDD"/>
    <w:rsid w:val="00D74732"/>
    <w:rsid w:val="00D750EB"/>
    <w:rsid w:val="00D75A29"/>
    <w:rsid w:val="00D75F91"/>
    <w:rsid w:val="00D762F4"/>
    <w:rsid w:val="00D77C03"/>
    <w:rsid w:val="00D77CED"/>
    <w:rsid w:val="00D80C83"/>
    <w:rsid w:val="00D811AE"/>
    <w:rsid w:val="00D84CC4"/>
    <w:rsid w:val="00D84E61"/>
    <w:rsid w:val="00D86053"/>
    <w:rsid w:val="00D8776B"/>
    <w:rsid w:val="00D91B2E"/>
    <w:rsid w:val="00D9472C"/>
    <w:rsid w:val="00D960FB"/>
    <w:rsid w:val="00D96DCF"/>
    <w:rsid w:val="00DA0BBB"/>
    <w:rsid w:val="00DA26EB"/>
    <w:rsid w:val="00DA3044"/>
    <w:rsid w:val="00DA4535"/>
    <w:rsid w:val="00DA4D7F"/>
    <w:rsid w:val="00DA62E4"/>
    <w:rsid w:val="00DA6582"/>
    <w:rsid w:val="00DB09FE"/>
    <w:rsid w:val="00DB1642"/>
    <w:rsid w:val="00DB2DFE"/>
    <w:rsid w:val="00DB5371"/>
    <w:rsid w:val="00DB6A0E"/>
    <w:rsid w:val="00DC1654"/>
    <w:rsid w:val="00DC357F"/>
    <w:rsid w:val="00DC3EAD"/>
    <w:rsid w:val="00DD2032"/>
    <w:rsid w:val="00DD4E77"/>
    <w:rsid w:val="00DD506C"/>
    <w:rsid w:val="00DE1174"/>
    <w:rsid w:val="00DE13EE"/>
    <w:rsid w:val="00DE2FB9"/>
    <w:rsid w:val="00DE3E92"/>
    <w:rsid w:val="00DF0DE5"/>
    <w:rsid w:val="00DF1085"/>
    <w:rsid w:val="00DF1895"/>
    <w:rsid w:val="00DF7FE1"/>
    <w:rsid w:val="00E01889"/>
    <w:rsid w:val="00E01C72"/>
    <w:rsid w:val="00E01DD9"/>
    <w:rsid w:val="00E024B6"/>
    <w:rsid w:val="00E0353C"/>
    <w:rsid w:val="00E03C2D"/>
    <w:rsid w:val="00E103B8"/>
    <w:rsid w:val="00E13870"/>
    <w:rsid w:val="00E150B7"/>
    <w:rsid w:val="00E16F2A"/>
    <w:rsid w:val="00E172FF"/>
    <w:rsid w:val="00E17795"/>
    <w:rsid w:val="00E17865"/>
    <w:rsid w:val="00E20632"/>
    <w:rsid w:val="00E20F3A"/>
    <w:rsid w:val="00E210DA"/>
    <w:rsid w:val="00E2360A"/>
    <w:rsid w:val="00E24DE1"/>
    <w:rsid w:val="00E25F55"/>
    <w:rsid w:val="00E31A37"/>
    <w:rsid w:val="00E32122"/>
    <w:rsid w:val="00E33047"/>
    <w:rsid w:val="00E35B26"/>
    <w:rsid w:val="00E36B1D"/>
    <w:rsid w:val="00E40C30"/>
    <w:rsid w:val="00E44181"/>
    <w:rsid w:val="00E44EB9"/>
    <w:rsid w:val="00E44F58"/>
    <w:rsid w:val="00E4637D"/>
    <w:rsid w:val="00E46469"/>
    <w:rsid w:val="00E515D3"/>
    <w:rsid w:val="00E5303F"/>
    <w:rsid w:val="00E53D3C"/>
    <w:rsid w:val="00E56BD8"/>
    <w:rsid w:val="00E56EF2"/>
    <w:rsid w:val="00E57D54"/>
    <w:rsid w:val="00E60B8C"/>
    <w:rsid w:val="00E62521"/>
    <w:rsid w:val="00E6287A"/>
    <w:rsid w:val="00E62A1B"/>
    <w:rsid w:val="00E63B15"/>
    <w:rsid w:val="00E64EF6"/>
    <w:rsid w:val="00E660B7"/>
    <w:rsid w:val="00E6737E"/>
    <w:rsid w:val="00E67760"/>
    <w:rsid w:val="00E67C6C"/>
    <w:rsid w:val="00E70460"/>
    <w:rsid w:val="00E706D7"/>
    <w:rsid w:val="00E7265F"/>
    <w:rsid w:val="00E76996"/>
    <w:rsid w:val="00E77476"/>
    <w:rsid w:val="00E77633"/>
    <w:rsid w:val="00E77A57"/>
    <w:rsid w:val="00E80800"/>
    <w:rsid w:val="00E80F0F"/>
    <w:rsid w:val="00E81778"/>
    <w:rsid w:val="00E82B40"/>
    <w:rsid w:val="00E84CCC"/>
    <w:rsid w:val="00E90196"/>
    <w:rsid w:val="00E91215"/>
    <w:rsid w:val="00E91A9E"/>
    <w:rsid w:val="00E91E1F"/>
    <w:rsid w:val="00E92C87"/>
    <w:rsid w:val="00E93CC1"/>
    <w:rsid w:val="00E940C9"/>
    <w:rsid w:val="00E94485"/>
    <w:rsid w:val="00E97169"/>
    <w:rsid w:val="00E97F98"/>
    <w:rsid w:val="00EA2382"/>
    <w:rsid w:val="00EA3E99"/>
    <w:rsid w:val="00EB0949"/>
    <w:rsid w:val="00EB2712"/>
    <w:rsid w:val="00EB2A74"/>
    <w:rsid w:val="00EB4DB1"/>
    <w:rsid w:val="00EB5171"/>
    <w:rsid w:val="00EB5AA8"/>
    <w:rsid w:val="00EB639B"/>
    <w:rsid w:val="00EB6475"/>
    <w:rsid w:val="00EB6ADF"/>
    <w:rsid w:val="00EB7C18"/>
    <w:rsid w:val="00EC0E4A"/>
    <w:rsid w:val="00EC3C11"/>
    <w:rsid w:val="00EC47E6"/>
    <w:rsid w:val="00EC63B7"/>
    <w:rsid w:val="00EC6A77"/>
    <w:rsid w:val="00EC6DDD"/>
    <w:rsid w:val="00ED10C7"/>
    <w:rsid w:val="00ED22E5"/>
    <w:rsid w:val="00ED33D3"/>
    <w:rsid w:val="00ED3DE1"/>
    <w:rsid w:val="00ED4F4D"/>
    <w:rsid w:val="00ED4F91"/>
    <w:rsid w:val="00ED501B"/>
    <w:rsid w:val="00EE03AC"/>
    <w:rsid w:val="00EE71BF"/>
    <w:rsid w:val="00EF09BB"/>
    <w:rsid w:val="00EF1C59"/>
    <w:rsid w:val="00EF296D"/>
    <w:rsid w:val="00EF335F"/>
    <w:rsid w:val="00EF39E2"/>
    <w:rsid w:val="00EF53EB"/>
    <w:rsid w:val="00EF634D"/>
    <w:rsid w:val="00F01EF8"/>
    <w:rsid w:val="00F03008"/>
    <w:rsid w:val="00F04C4E"/>
    <w:rsid w:val="00F04E6E"/>
    <w:rsid w:val="00F06892"/>
    <w:rsid w:val="00F100AC"/>
    <w:rsid w:val="00F10EC8"/>
    <w:rsid w:val="00F11B8C"/>
    <w:rsid w:val="00F13411"/>
    <w:rsid w:val="00F147F9"/>
    <w:rsid w:val="00F1719A"/>
    <w:rsid w:val="00F171D7"/>
    <w:rsid w:val="00F20414"/>
    <w:rsid w:val="00F204A7"/>
    <w:rsid w:val="00F23B94"/>
    <w:rsid w:val="00F247A7"/>
    <w:rsid w:val="00F248FF"/>
    <w:rsid w:val="00F252B1"/>
    <w:rsid w:val="00F26309"/>
    <w:rsid w:val="00F26BF4"/>
    <w:rsid w:val="00F26EC4"/>
    <w:rsid w:val="00F26FD6"/>
    <w:rsid w:val="00F27597"/>
    <w:rsid w:val="00F3079B"/>
    <w:rsid w:val="00F331DE"/>
    <w:rsid w:val="00F33B31"/>
    <w:rsid w:val="00F34326"/>
    <w:rsid w:val="00F34908"/>
    <w:rsid w:val="00F367FA"/>
    <w:rsid w:val="00F379B9"/>
    <w:rsid w:val="00F40262"/>
    <w:rsid w:val="00F423E8"/>
    <w:rsid w:val="00F42CF6"/>
    <w:rsid w:val="00F459F1"/>
    <w:rsid w:val="00F507C0"/>
    <w:rsid w:val="00F5133B"/>
    <w:rsid w:val="00F51370"/>
    <w:rsid w:val="00F51E3B"/>
    <w:rsid w:val="00F5459E"/>
    <w:rsid w:val="00F55186"/>
    <w:rsid w:val="00F56E69"/>
    <w:rsid w:val="00F5749B"/>
    <w:rsid w:val="00F64387"/>
    <w:rsid w:val="00F647BE"/>
    <w:rsid w:val="00F66355"/>
    <w:rsid w:val="00F668D4"/>
    <w:rsid w:val="00F67130"/>
    <w:rsid w:val="00F701AC"/>
    <w:rsid w:val="00F71861"/>
    <w:rsid w:val="00F739CA"/>
    <w:rsid w:val="00F749EF"/>
    <w:rsid w:val="00F74A6B"/>
    <w:rsid w:val="00F777AC"/>
    <w:rsid w:val="00F8127B"/>
    <w:rsid w:val="00F827CA"/>
    <w:rsid w:val="00F864E1"/>
    <w:rsid w:val="00F8688D"/>
    <w:rsid w:val="00F8708A"/>
    <w:rsid w:val="00F8728F"/>
    <w:rsid w:val="00F87822"/>
    <w:rsid w:val="00F91F40"/>
    <w:rsid w:val="00F946B3"/>
    <w:rsid w:val="00F97C3C"/>
    <w:rsid w:val="00FA0E0B"/>
    <w:rsid w:val="00FA1F1E"/>
    <w:rsid w:val="00FA2739"/>
    <w:rsid w:val="00FA488F"/>
    <w:rsid w:val="00FA679B"/>
    <w:rsid w:val="00FA76F4"/>
    <w:rsid w:val="00FA7EE3"/>
    <w:rsid w:val="00FB07AF"/>
    <w:rsid w:val="00FB0D25"/>
    <w:rsid w:val="00FB19B5"/>
    <w:rsid w:val="00FB2C8B"/>
    <w:rsid w:val="00FB33A6"/>
    <w:rsid w:val="00FB5198"/>
    <w:rsid w:val="00FB6A4E"/>
    <w:rsid w:val="00FB6D5F"/>
    <w:rsid w:val="00FB7143"/>
    <w:rsid w:val="00FC7348"/>
    <w:rsid w:val="00FC7B8D"/>
    <w:rsid w:val="00FD1276"/>
    <w:rsid w:val="00FD127E"/>
    <w:rsid w:val="00FD418D"/>
    <w:rsid w:val="00FD532B"/>
    <w:rsid w:val="00FD6989"/>
    <w:rsid w:val="00FE0928"/>
    <w:rsid w:val="00FE0A0A"/>
    <w:rsid w:val="00FE1AB7"/>
    <w:rsid w:val="00FE43CC"/>
    <w:rsid w:val="00FE4ED7"/>
    <w:rsid w:val="00FE5251"/>
    <w:rsid w:val="00FE53E8"/>
    <w:rsid w:val="00FE6FB3"/>
    <w:rsid w:val="00FF1112"/>
    <w:rsid w:val="00FF374E"/>
    <w:rsid w:val="00FF7B6B"/>
    <w:rsid w:val="01B8E90C"/>
    <w:rsid w:val="043CE28A"/>
    <w:rsid w:val="0533FE89"/>
    <w:rsid w:val="079F6C31"/>
    <w:rsid w:val="083F200E"/>
    <w:rsid w:val="0AF03397"/>
    <w:rsid w:val="0B9C99A1"/>
    <w:rsid w:val="10356796"/>
    <w:rsid w:val="1441F041"/>
    <w:rsid w:val="176EFE70"/>
    <w:rsid w:val="18EDD3EA"/>
    <w:rsid w:val="1C796CB6"/>
    <w:rsid w:val="2052B072"/>
    <w:rsid w:val="21D86958"/>
    <w:rsid w:val="25D8C154"/>
    <w:rsid w:val="2664F4C1"/>
    <w:rsid w:val="2A7C213C"/>
    <w:rsid w:val="2B4EAF8E"/>
    <w:rsid w:val="2D184494"/>
    <w:rsid w:val="32244F03"/>
    <w:rsid w:val="326B3E45"/>
    <w:rsid w:val="32CDE296"/>
    <w:rsid w:val="38FD9A6C"/>
    <w:rsid w:val="3DFC328F"/>
    <w:rsid w:val="4145AE19"/>
    <w:rsid w:val="43DE7C44"/>
    <w:rsid w:val="47ADAF91"/>
    <w:rsid w:val="47BB9235"/>
    <w:rsid w:val="49C558E8"/>
    <w:rsid w:val="4FB49D11"/>
    <w:rsid w:val="5123A6C4"/>
    <w:rsid w:val="51679570"/>
    <w:rsid w:val="51DC3CCF"/>
    <w:rsid w:val="51E4EAB4"/>
    <w:rsid w:val="5573F241"/>
    <w:rsid w:val="5604A8F6"/>
    <w:rsid w:val="57CE10E6"/>
    <w:rsid w:val="59DBB20D"/>
    <w:rsid w:val="5CD07C77"/>
    <w:rsid w:val="5E971EB5"/>
    <w:rsid w:val="5FF58D25"/>
    <w:rsid w:val="61AC4614"/>
    <w:rsid w:val="62C5BBB5"/>
    <w:rsid w:val="6359C453"/>
    <w:rsid w:val="64A2EAD9"/>
    <w:rsid w:val="67DE8AC8"/>
    <w:rsid w:val="6B2AF959"/>
    <w:rsid w:val="6F69401D"/>
    <w:rsid w:val="705C9C06"/>
    <w:rsid w:val="72CEA87A"/>
    <w:rsid w:val="76C0A5D2"/>
    <w:rsid w:val="76D44C6D"/>
    <w:rsid w:val="77F6794C"/>
    <w:rsid w:val="77F75A34"/>
    <w:rsid w:val="78CD73F7"/>
    <w:rsid w:val="7A7C7506"/>
    <w:rsid w:val="7E02FD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2FB30"/>
  <w15:docId w15:val="{2967CAA8-A0B6-47B2-96E4-2B329205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21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379B9"/>
    <w:pPr>
      <w:keepNext/>
      <w:keepLines/>
      <w:spacing w:before="40" w:after="0"/>
      <w:outlineLvl w:val="2"/>
    </w:pPr>
    <w:rPr>
      <w:rFonts w:asciiTheme="majorHAnsi" w:eastAsiaTheme="majorEastAsia" w:hAnsiTheme="majorHAnsi" w:cstheme="majorBidi"/>
      <w:color w:val="243F60" w:themeColor="accent1" w:themeShade="7F"/>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3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character" w:customStyle="1" w:styleId="Heading3Char">
    <w:name w:val="Heading 3 Char"/>
    <w:basedOn w:val="DefaultParagraphFont"/>
    <w:link w:val="Heading3"/>
    <w:uiPriority w:val="9"/>
    <w:rsid w:val="00F379B9"/>
    <w:rPr>
      <w:rFonts w:asciiTheme="majorHAnsi" w:eastAsiaTheme="majorEastAsia" w:hAnsiTheme="majorHAnsi" w:cstheme="majorBidi"/>
      <w:color w:val="243F60" w:themeColor="accent1" w:themeShade="7F"/>
      <w:sz w:val="24"/>
      <w:szCs w:val="24"/>
      <w:lang w:val="en-GB"/>
    </w:rPr>
  </w:style>
  <w:style w:type="table" w:customStyle="1" w:styleId="TableGrid1">
    <w:name w:val="Table Grid1"/>
    <w:basedOn w:val="TableNormal"/>
    <w:next w:val="TableGrid"/>
    <w:uiPriority w:val="39"/>
    <w:rsid w:val="00F379B9"/>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776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15211"/>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F701AC"/>
    <w:pPr>
      <w:spacing w:after="160"/>
      <w:ind w:left="720"/>
      <w:contextualSpacing/>
    </w:pPr>
    <w:rPr>
      <w:rFonts w:eastAsiaTheme="minorEastAsia"/>
      <w:sz w:val="21"/>
      <w:szCs w:val="21"/>
      <w:lang w:val="en-GB"/>
    </w:rPr>
  </w:style>
  <w:style w:type="character" w:styleId="Hyperlink">
    <w:name w:val="Hyperlink"/>
    <w:basedOn w:val="DefaultParagraphFont"/>
    <w:uiPriority w:val="99"/>
    <w:unhideWhenUsed/>
    <w:rsid w:val="00756DA5"/>
    <w:rPr>
      <w:color w:val="0000FF" w:themeColor="hyperlink"/>
      <w:u w:val="single"/>
    </w:rPr>
  </w:style>
  <w:style w:type="character" w:styleId="UnresolvedMention">
    <w:name w:val="Unresolved Mention"/>
    <w:basedOn w:val="DefaultParagraphFont"/>
    <w:uiPriority w:val="99"/>
    <w:semiHidden/>
    <w:unhideWhenUsed/>
    <w:rsid w:val="0075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91122">
      <w:bodyDiv w:val="1"/>
      <w:marLeft w:val="0"/>
      <w:marRight w:val="0"/>
      <w:marTop w:val="0"/>
      <w:marBottom w:val="0"/>
      <w:divBdr>
        <w:top w:val="none" w:sz="0" w:space="0" w:color="auto"/>
        <w:left w:val="none" w:sz="0" w:space="0" w:color="auto"/>
        <w:bottom w:val="none" w:sz="0" w:space="0" w:color="auto"/>
        <w:right w:val="none" w:sz="0" w:space="0" w:color="auto"/>
      </w:divBdr>
      <w:divsChild>
        <w:div w:id="989135195">
          <w:marLeft w:val="0"/>
          <w:marRight w:val="0"/>
          <w:marTop w:val="0"/>
          <w:marBottom w:val="0"/>
          <w:divBdr>
            <w:top w:val="none" w:sz="0" w:space="0" w:color="auto"/>
            <w:left w:val="none" w:sz="0" w:space="0" w:color="auto"/>
            <w:bottom w:val="none" w:sz="0" w:space="0" w:color="auto"/>
            <w:right w:val="none" w:sz="0" w:space="0" w:color="auto"/>
          </w:divBdr>
        </w:div>
        <w:div w:id="225260719">
          <w:marLeft w:val="0"/>
          <w:marRight w:val="0"/>
          <w:marTop w:val="0"/>
          <w:marBottom w:val="0"/>
          <w:divBdr>
            <w:top w:val="none" w:sz="0" w:space="0" w:color="auto"/>
            <w:left w:val="none" w:sz="0" w:space="0" w:color="auto"/>
            <w:bottom w:val="none" w:sz="0" w:space="0" w:color="auto"/>
            <w:right w:val="none" w:sz="0" w:space="0" w:color="auto"/>
          </w:divBdr>
        </w:div>
        <w:div w:id="726685329">
          <w:marLeft w:val="0"/>
          <w:marRight w:val="0"/>
          <w:marTop w:val="0"/>
          <w:marBottom w:val="0"/>
          <w:divBdr>
            <w:top w:val="none" w:sz="0" w:space="0" w:color="auto"/>
            <w:left w:val="none" w:sz="0" w:space="0" w:color="auto"/>
            <w:bottom w:val="none" w:sz="0" w:space="0" w:color="auto"/>
            <w:right w:val="none" w:sz="0" w:space="0" w:color="auto"/>
          </w:divBdr>
        </w:div>
        <w:div w:id="219827463">
          <w:marLeft w:val="0"/>
          <w:marRight w:val="0"/>
          <w:marTop w:val="0"/>
          <w:marBottom w:val="0"/>
          <w:divBdr>
            <w:top w:val="none" w:sz="0" w:space="0" w:color="auto"/>
            <w:left w:val="none" w:sz="0" w:space="0" w:color="auto"/>
            <w:bottom w:val="none" w:sz="0" w:space="0" w:color="auto"/>
            <w:right w:val="none" w:sz="0" w:space="0" w:color="auto"/>
          </w:divBdr>
        </w:div>
        <w:div w:id="359934019">
          <w:marLeft w:val="0"/>
          <w:marRight w:val="0"/>
          <w:marTop w:val="0"/>
          <w:marBottom w:val="0"/>
          <w:divBdr>
            <w:top w:val="none" w:sz="0" w:space="0" w:color="auto"/>
            <w:left w:val="none" w:sz="0" w:space="0" w:color="auto"/>
            <w:bottom w:val="none" w:sz="0" w:space="0" w:color="auto"/>
            <w:right w:val="none" w:sz="0" w:space="0" w:color="auto"/>
          </w:divBdr>
        </w:div>
        <w:div w:id="728308495">
          <w:marLeft w:val="0"/>
          <w:marRight w:val="0"/>
          <w:marTop w:val="0"/>
          <w:marBottom w:val="0"/>
          <w:divBdr>
            <w:top w:val="none" w:sz="0" w:space="0" w:color="auto"/>
            <w:left w:val="none" w:sz="0" w:space="0" w:color="auto"/>
            <w:bottom w:val="none" w:sz="0" w:space="0" w:color="auto"/>
            <w:right w:val="none" w:sz="0" w:space="0" w:color="auto"/>
          </w:divBdr>
        </w:div>
        <w:div w:id="718092904">
          <w:marLeft w:val="0"/>
          <w:marRight w:val="0"/>
          <w:marTop w:val="0"/>
          <w:marBottom w:val="0"/>
          <w:divBdr>
            <w:top w:val="none" w:sz="0" w:space="0" w:color="auto"/>
            <w:left w:val="none" w:sz="0" w:space="0" w:color="auto"/>
            <w:bottom w:val="none" w:sz="0" w:space="0" w:color="auto"/>
            <w:right w:val="none" w:sz="0" w:space="0" w:color="auto"/>
          </w:divBdr>
        </w:div>
        <w:div w:id="1087118440">
          <w:marLeft w:val="0"/>
          <w:marRight w:val="0"/>
          <w:marTop w:val="0"/>
          <w:marBottom w:val="0"/>
          <w:divBdr>
            <w:top w:val="none" w:sz="0" w:space="0" w:color="auto"/>
            <w:left w:val="none" w:sz="0" w:space="0" w:color="auto"/>
            <w:bottom w:val="none" w:sz="0" w:space="0" w:color="auto"/>
            <w:right w:val="none" w:sz="0" w:space="0" w:color="auto"/>
          </w:divBdr>
        </w:div>
        <w:div w:id="1062410853">
          <w:marLeft w:val="0"/>
          <w:marRight w:val="0"/>
          <w:marTop w:val="0"/>
          <w:marBottom w:val="0"/>
          <w:divBdr>
            <w:top w:val="none" w:sz="0" w:space="0" w:color="auto"/>
            <w:left w:val="none" w:sz="0" w:space="0" w:color="auto"/>
            <w:bottom w:val="none" w:sz="0" w:space="0" w:color="auto"/>
            <w:right w:val="none" w:sz="0" w:space="0" w:color="auto"/>
          </w:divBdr>
        </w:div>
        <w:div w:id="828792888">
          <w:marLeft w:val="0"/>
          <w:marRight w:val="0"/>
          <w:marTop w:val="0"/>
          <w:marBottom w:val="0"/>
          <w:divBdr>
            <w:top w:val="none" w:sz="0" w:space="0" w:color="auto"/>
            <w:left w:val="none" w:sz="0" w:space="0" w:color="auto"/>
            <w:bottom w:val="none" w:sz="0" w:space="0" w:color="auto"/>
            <w:right w:val="none" w:sz="0" w:space="0" w:color="auto"/>
          </w:divBdr>
        </w:div>
        <w:div w:id="2032299872">
          <w:marLeft w:val="0"/>
          <w:marRight w:val="0"/>
          <w:marTop w:val="0"/>
          <w:marBottom w:val="0"/>
          <w:divBdr>
            <w:top w:val="none" w:sz="0" w:space="0" w:color="auto"/>
            <w:left w:val="none" w:sz="0" w:space="0" w:color="auto"/>
            <w:bottom w:val="none" w:sz="0" w:space="0" w:color="auto"/>
            <w:right w:val="none" w:sz="0" w:space="0" w:color="auto"/>
          </w:divBdr>
        </w:div>
        <w:div w:id="1735158198">
          <w:marLeft w:val="0"/>
          <w:marRight w:val="0"/>
          <w:marTop w:val="0"/>
          <w:marBottom w:val="0"/>
          <w:divBdr>
            <w:top w:val="none" w:sz="0" w:space="0" w:color="auto"/>
            <w:left w:val="none" w:sz="0" w:space="0" w:color="auto"/>
            <w:bottom w:val="none" w:sz="0" w:space="0" w:color="auto"/>
            <w:right w:val="none" w:sz="0" w:space="0" w:color="auto"/>
          </w:divBdr>
        </w:div>
        <w:div w:id="584459053">
          <w:marLeft w:val="0"/>
          <w:marRight w:val="0"/>
          <w:marTop w:val="0"/>
          <w:marBottom w:val="0"/>
          <w:divBdr>
            <w:top w:val="none" w:sz="0" w:space="0" w:color="auto"/>
            <w:left w:val="none" w:sz="0" w:space="0" w:color="auto"/>
            <w:bottom w:val="none" w:sz="0" w:space="0" w:color="auto"/>
            <w:right w:val="none" w:sz="0" w:space="0" w:color="auto"/>
          </w:divBdr>
        </w:div>
        <w:div w:id="198708008">
          <w:marLeft w:val="0"/>
          <w:marRight w:val="0"/>
          <w:marTop w:val="0"/>
          <w:marBottom w:val="0"/>
          <w:divBdr>
            <w:top w:val="none" w:sz="0" w:space="0" w:color="auto"/>
            <w:left w:val="none" w:sz="0" w:space="0" w:color="auto"/>
            <w:bottom w:val="none" w:sz="0" w:space="0" w:color="auto"/>
            <w:right w:val="none" w:sz="0" w:space="0" w:color="auto"/>
          </w:divBdr>
        </w:div>
        <w:div w:id="193546052">
          <w:marLeft w:val="0"/>
          <w:marRight w:val="0"/>
          <w:marTop w:val="0"/>
          <w:marBottom w:val="0"/>
          <w:divBdr>
            <w:top w:val="none" w:sz="0" w:space="0" w:color="auto"/>
            <w:left w:val="none" w:sz="0" w:space="0" w:color="auto"/>
            <w:bottom w:val="none" w:sz="0" w:space="0" w:color="auto"/>
            <w:right w:val="none" w:sz="0" w:space="0" w:color="auto"/>
          </w:divBdr>
        </w:div>
        <w:div w:id="302930007">
          <w:marLeft w:val="0"/>
          <w:marRight w:val="0"/>
          <w:marTop w:val="0"/>
          <w:marBottom w:val="0"/>
          <w:divBdr>
            <w:top w:val="none" w:sz="0" w:space="0" w:color="auto"/>
            <w:left w:val="none" w:sz="0" w:space="0" w:color="auto"/>
            <w:bottom w:val="none" w:sz="0" w:space="0" w:color="auto"/>
            <w:right w:val="none" w:sz="0" w:space="0" w:color="auto"/>
          </w:divBdr>
        </w:div>
        <w:div w:id="919212058">
          <w:marLeft w:val="0"/>
          <w:marRight w:val="0"/>
          <w:marTop w:val="0"/>
          <w:marBottom w:val="0"/>
          <w:divBdr>
            <w:top w:val="none" w:sz="0" w:space="0" w:color="auto"/>
            <w:left w:val="none" w:sz="0" w:space="0" w:color="auto"/>
            <w:bottom w:val="none" w:sz="0" w:space="0" w:color="auto"/>
            <w:right w:val="none" w:sz="0" w:space="0" w:color="auto"/>
          </w:divBdr>
        </w:div>
        <w:div w:id="1050835632">
          <w:marLeft w:val="0"/>
          <w:marRight w:val="0"/>
          <w:marTop w:val="0"/>
          <w:marBottom w:val="0"/>
          <w:divBdr>
            <w:top w:val="none" w:sz="0" w:space="0" w:color="auto"/>
            <w:left w:val="none" w:sz="0" w:space="0" w:color="auto"/>
            <w:bottom w:val="none" w:sz="0" w:space="0" w:color="auto"/>
            <w:right w:val="none" w:sz="0" w:space="0" w:color="auto"/>
          </w:divBdr>
        </w:div>
        <w:div w:id="1368339254">
          <w:marLeft w:val="0"/>
          <w:marRight w:val="0"/>
          <w:marTop w:val="0"/>
          <w:marBottom w:val="0"/>
          <w:divBdr>
            <w:top w:val="none" w:sz="0" w:space="0" w:color="auto"/>
            <w:left w:val="none" w:sz="0" w:space="0" w:color="auto"/>
            <w:bottom w:val="none" w:sz="0" w:space="0" w:color="auto"/>
            <w:right w:val="none" w:sz="0" w:space="0" w:color="auto"/>
          </w:divBdr>
        </w:div>
        <w:div w:id="690765495">
          <w:marLeft w:val="0"/>
          <w:marRight w:val="0"/>
          <w:marTop w:val="0"/>
          <w:marBottom w:val="0"/>
          <w:divBdr>
            <w:top w:val="none" w:sz="0" w:space="0" w:color="auto"/>
            <w:left w:val="none" w:sz="0" w:space="0" w:color="auto"/>
            <w:bottom w:val="none" w:sz="0" w:space="0" w:color="auto"/>
            <w:right w:val="none" w:sz="0" w:space="0" w:color="auto"/>
          </w:divBdr>
        </w:div>
        <w:div w:id="544565703">
          <w:marLeft w:val="0"/>
          <w:marRight w:val="0"/>
          <w:marTop w:val="0"/>
          <w:marBottom w:val="0"/>
          <w:divBdr>
            <w:top w:val="none" w:sz="0" w:space="0" w:color="auto"/>
            <w:left w:val="none" w:sz="0" w:space="0" w:color="auto"/>
            <w:bottom w:val="none" w:sz="0" w:space="0" w:color="auto"/>
            <w:right w:val="none" w:sz="0" w:space="0" w:color="auto"/>
          </w:divBdr>
          <w:divsChild>
            <w:div w:id="468865234">
              <w:marLeft w:val="0"/>
              <w:marRight w:val="0"/>
              <w:marTop w:val="0"/>
              <w:marBottom w:val="0"/>
              <w:divBdr>
                <w:top w:val="none" w:sz="0" w:space="0" w:color="auto"/>
                <w:left w:val="none" w:sz="0" w:space="0" w:color="auto"/>
                <w:bottom w:val="none" w:sz="0" w:space="0" w:color="auto"/>
                <w:right w:val="none" w:sz="0" w:space="0" w:color="auto"/>
              </w:divBdr>
            </w:div>
            <w:div w:id="912666651">
              <w:marLeft w:val="0"/>
              <w:marRight w:val="0"/>
              <w:marTop w:val="0"/>
              <w:marBottom w:val="0"/>
              <w:divBdr>
                <w:top w:val="none" w:sz="0" w:space="0" w:color="auto"/>
                <w:left w:val="none" w:sz="0" w:space="0" w:color="auto"/>
                <w:bottom w:val="none" w:sz="0" w:space="0" w:color="auto"/>
                <w:right w:val="none" w:sz="0" w:space="0" w:color="auto"/>
              </w:divBdr>
            </w:div>
            <w:div w:id="85656815">
              <w:marLeft w:val="0"/>
              <w:marRight w:val="0"/>
              <w:marTop w:val="0"/>
              <w:marBottom w:val="0"/>
              <w:divBdr>
                <w:top w:val="none" w:sz="0" w:space="0" w:color="auto"/>
                <w:left w:val="none" w:sz="0" w:space="0" w:color="auto"/>
                <w:bottom w:val="none" w:sz="0" w:space="0" w:color="auto"/>
                <w:right w:val="none" w:sz="0" w:space="0" w:color="auto"/>
              </w:divBdr>
            </w:div>
            <w:div w:id="1317807338">
              <w:marLeft w:val="0"/>
              <w:marRight w:val="0"/>
              <w:marTop w:val="0"/>
              <w:marBottom w:val="0"/>
              <w:divBdr>
                <w:top w:val="none" w:sz="0" w:space="0" w:color="auto"/>
                <w:left w:val="none" w:sz="0" w:space="0" w:color="auto"/>
                <w:bottom w:val="none" w:sz="0" w:space="0" w:color="auto"/>
                <w:right w:val="none" w:sz="0" w:space="0" w:color="auto"/>
              </w:divBdr>
            </w:div>
            <w:div w:id="1195994401">
              <w:marLeft w:val="0"/>
              <w:marRight w:val="0"/>
              <w:marTop w:val="0"/>
              <w:marBottom w:val="0"/>
              <w:divBdr>
                <w:top w:val="none" w:sz="0" w:space="0" w:color="auto"/>
                <w:left w:val="none" w:sz="0" w:space="0" w:color="auto"/>
                <w:bottom w:val="none" w:sz="0" w:space="0" w:color="auto"/>
                <w:right w:val="none" w:sz="0" w:space="0" w:color="auto"/>
              </w:divBdr>
            </w:div>
            <w:div w:id="561986258">
              <w:marLeft w:val="0"/>
              <w:marRight w:val="0"/>
              <w:marTop w:val="0"/>
              <w:marBottom w:val="0"/>
              <w:divBdr>
                <w:top w:val="none" w:sz="0" w:space="0" w:color="auto"/>
                <w:left w:val="none" w:sz="0" w:space="0" w:color="auto"/>
                <w:bottom w:val="none" w:sz="0" w:space="0" w:color="auto"/>
                <w:right w:val="none" w:sz="0" w:space="0" w:color="auto"/>
              </w:divBdr>
            </w:div>
          </w:divsChild>
        </w:div>
        <w:div w:id="315689291">
          <w:marLeft w:val="0"/>
          <w:marRight w:val="0"/>
          <w:marTop w:val="0"/>
          <w:marBottom w:val="0"/>
          <w:divBdr>
            <w:top w:val="none" w:sz="0" w:space="0" w:color="auto"/>
            <w:left w:val="none" w:sz="0" w:space="0" w:color="auto"/>
            <w:bottom w:val="none" w:sz="0" w:space="0" w:color="auto"/>
            <w:right w:val="none" w:sz="0" w:space="0" w:color="auto"/>
          </w:divBdr>
        </w:div>
      </w:divsChild>
    </w:div>
    <w:div w:id="56128974">
      <w:bodyDiv w:val="1"/>
      <w:marLeft w:val="0"/>
      <w:marRight w:val="0"/>
      <w:marTop w:val="0"/>
      <w:marBottom w:val="0"/>
      <w:divBdr>
        <w:top w:val="none" w:sz="0" w:space="0" w:color="auto"/>
        <w:left w:val="none" w:sz="0" w:space="0" w:color="auto"/>
        <w:bottom w:val="none" w:sz="0" w:space="0" w:color="auto"/>
        <w:right w:val="none" w:sz="0" w:space="0" w:color="auto"/>
      </w:divBdr>
    </w:div>
    <w:div w:id="65305213">
      <w:bodyDiv w:val="1"/>
      <w:marLeft w:val="0"/>
      <w:marRight w:val="0"/>
      <w:marTop w:val="0"/>
      <w:marBottom w:val="0"/>
      <w:divBdr>
        <w:top w:val="none" w:sz="0" w:space="0" w:color="auto"/>
        <w:left w:val="none" w:sz="0" w:space="0" w:color="auto"/>
        <w:bottom w:val="none" w:sz="0" w:space="0" w:color="auto"/>
        <w:right w:val="none" w:sz="0" w:space="0" w:color="auto"/>
      </w:divBdr>
    </w:div>
    <w:div w:id="113015851">
      <w:bodyDiv w:val="1"/>
      <w:marLeft w:val="0"/>
      <w:marRight w:val="0"/>
      <w:marTop w:val="0"/>
      <w:marBottom w:val="0"/>
      <w:divBdr>
        <w:top w:val="none" w:sz="0" w:space="0" w:color="auto"/>
        <w:left w:val="none" w:sz="0" w:space="0" w:color="auto"/>
        <w:bottom w:val="none" w:sz="0" w:space="0" w:color="auto"/>
        <w:right w:val="none" w:sz="0" w:space="0" w:color="auto"/>
      </w:divBdr>
    </w:div>
    <w:div w:id="197742272">
      <w:bodyDiv w:val="1"/>
      <w:marLeft w:val="0"/>
      <w:marRight w:val="0"/>
      <w:marTop w:val="0"/>
      <w:marBottom w:val="0"/>
      <w:divBdr>
        <w:top w:val="none" w:sz="0" w:space="0" w:color="auto"/>
        <w:left w:val="none" w:sz="0" w:space="0" w:color="auto"/>
        <w:bottom w:val="none" w:sz="0" w:space="0" w:color="auto"/>
        <w:right w:val="none" w:sz="0" w:space="0" w:color="auto"/>
      </w:divBdr>
    </w:div>
    <w:div w:id="369379147">
      <w:bodyDiv w:val="1"/>
      <w:marLeft w:val="0"/>
      <w:marRight w:val="0"/>
      <w:marTop w:val="0"/>
      <w:marBottom w:val="0"/>
      <w:divBdr>
        <w:top w:val="none" w:sz="0" w:space="0" w:color="auto"/>
        <w:left w:val="none" w:sz="0" w:space="0" w:color="auto"/>
        <w:bottom w:val="none" w:sz="0" w:space="0" w:color="auto"/>
        <w:right w:val="none" w:sz="0" w:space="0" w:color="auto"/>
      </w:divBdr>
    </w:div>
    <w:div w:id="376130493">
      <w:bodyDiv w:val="1"/>
      <w:marLeft w:val="0"/>
      <w:marRight w:val="0"/>
      <w:marTop w:val="0"/>
      <w:marBottom w:val="0"/>
      <w:divBdr>
        <w:top w:val="none" w:sz="0" w:space="0" w:color="auto"/>
        <w:left w:val="none" w:sz="0" w:space="0" w:color="auto"/>
        <w:bottom w:val="none" w:sz="0" w:space="0" w:color="auto"/>
        <w:right w:val="none" w:sz="0" w:space="0" w:color="auto"/>
      </w:divBdr>
    </w:div>
    <w:div w:id="411775045">
      <w:bodyDiv w:val="1"/>
      <w:marLeft w:val="0"/>
      <w:marRight w:val="0"/>
      <w:marTop w:val="0"/>
      <w:marBottom w:val="0"/>
      <w:divBdr>
        <w:top w:val="none" w:sz="0" w:space="0" w:color="auto"/>
        <w:left w:val="none" w:sz="0" w:space="0" w:color="auto"/>
        <w:bottom w:val="none" w:sz="0" w:space="0" w:color="auto"/>
        <w:right w:val="none" w:sz="0" w:space="0" w:color="auto"/>
      </w:divBdr>
    </w:div>
    <w:div w:id="422381979">
      <w:bodyDiv w:val="1"/>
      <w:marLeft w:val="0"/>
      <w:marRight w:val="0"/>
      <w:marTop w:val="0"/>
      <w:marBottom w:val="0"/>
      <w:divBdr>
        <w:top w:val="none" w:sz="0" w:space="0" w:color="auto"/>
        <w:left w:val="none" w:sz="0" w:space="0" w:color="auto"/>
        <w:bottom w:val="none" w:sz="0" w:space="0" w:color="auto"/>
        <w:right w:val="none" w:sz="0" w:space="0" w:color="auto"/>
      </w:divBdr>
    </w:div>
    <w:div w:id="443117514">
      <w:bodyDiv w:val="1"/>
      <w:marLeft w:val="0"/>
      <w:marRight w:val="0"/>
      <w:marTop w:val="0"/>
      <w:marBottom w:val="0"/>
      <w:divBdr>
        <w:top w:val="none" w:sz="0" w:space="0" w:color="auto"/>
        <w:left w:val="none" w:sz="0" w:space="0" w:color="auto"/>
        <w:bottom w:val="none" w:sz="0" w:space="0" w:color="auto"/>
        <w:right w:val="none" w:sz="0" w:space="0" w:color="auto"/>
      </w:divBdr>
      <w:divsChild>
        <w:div w:id="1250042535">
          <w:marLeft w:val="0"/>
          <w:marRight w:val="0"/>
          <w:marTop w:val="0"/>
          <w:marBottom w:val="0"/>
          <w:divBdr>
            <w:top w:val="none" w:sz="0" w:space="0" w:color="auto"/>
            <w:left w:val="none" w:sz="0" w:space="0" w:color="auto"/>
            <w:bottom w:val="none" w:sz="0" w:space="0" w:color="auto"/>
            <w:right w:val="none" w:sz="0" w:space="0" w:color="auto"/>
          </w:divBdr>
        </w:div>
        <w:div w:id="1882353889">
          <w:marLeft w:val="0"/>
          <w:marRight w:val="0"/>
          <w:marTop w:val="0"/>
          <w:marBottom w:val="0"/>
          <w:divBdr>
            <w:top w:val="none" w:sz="0" w:space="0" w:color="auto"/>
            <w:left w:val="none" w:sz="0" w:space="0" w:color="auto"/>
            <w:bottom w:val="none" w:sz="0" w:space="0" w:color="auto"/>
            <w:right w:val="none" w:sz="0" w:space="0" w:color="auto"/>
          </w:divBdr>
        </w:div>
        <w:div w:id="458306549">
          <w:marLeft w:val="0"/>
          <w:marRight w:val="0"/>
          <w:marTop w:val="0"/>
          <w:marBottom w:val="0"/>
          <w:divBdr>
            <w:top w:val="none" w:sz="0" w:space="0" w:color="auto"/>
            <w:left w:val="none" w:sz="0" w:space="0" w:color="auto"/>
            <w:bottom w:val="none" w:sz="0" w:space="0" w:color="auto"/>
            <w:right w:val="none" w:sz="0" w:space="0" w:color="auto"/>
          </w:divBdr>
        </w:div>
        <w:div w:id="1563129885">
          <w:marLeft w:val="0"/>
          <w:marRight w:val="0"/>
          <w:marTop w:val="0"/>
          <w:marBottom w:val="0"/>
          <w:divBdr>
            <w:top w:val="none" w:sz="0" w:space="0" w:color="auto"/>
            <w:left w:val="none" w:sz="0" w:space="0" w:color="auto"/>
            <w:bottom w:val="none" w:sz="0" w:space="0" w:color="auto"/>
            <w:right w:val="none" w:sz="0" w:space="0" w:color="auto"/>
          </w:divBdr>
        </w:div>
        <w:div w:id="493763385">
          <w:marLeft w:val="0"/>
          <w:marRight w:val="0"/>
          <w:marTop w:val="0"/>
          <w:marBottom w:val="0"/>
          <w:divBdr>
            <w:top w:val="none" w:sz="0" w:space="0" w:color="auto"/>
            <w:left w:val="none" w:sz="0" w:space="0" w:color="auto"/>
            <w:bottom w:val="none" w:sz="0" w:space="0" w:color="auto"/>
            <w:right w:val="none" w:sz="0" w:space="0" w:color="auto"/>
          </w:divBdr>
        </w:div>
        <w:div w:id="134373181">
          <w:marLeft w:val="0"/>
          <w:marRight w:val="0"/>
          <w:marTop w:val="0"/>
          <w:marBottom w:val="0"/>
          <w:divBdr>
            <w:top w:val="none" w:sz="0" w:space="0" w:color="auto"/>
            <w:left w:val="none" w:sz="0" w:space="0" w:color="auto"/>
            <w:bottom w:val="none" w:sz="0" w:space="0" w:color="auto"/>
            <w:right w:val="none" w:sz="0" w:space="0" w:color="auto"/>
          </w:divBdr>
        </w:div>
        <w:div w:id="1555462777">
          <w:marLeft w:val="0"/>
          <w:marRight w:val="0"/>
          <w:marTop w:val="0"/>
          <w:marBottom w:val="0"/>
          <w:divBdr>
            <w:top w:val="none" w:sz="0" w:space="0" w:color="auto"/>
            <w:left w:val="none" w:sz="0" w:space="0" w:color="auto"/>
            <w:bottom w:val="none" w:sz="0" w:space="0" w:color="auto"/>
            <w:right w:val="none" w:sz="0" w:space="0" w:color="auto"/>
          </w:divBdr>
        </w:div>
      </w:divsChild>
    </w:div>
    <w:div w:id="497308720">
      <w:bodyDiv w:val="1"/>
      <w:marLeft w:val="0"/>
      <w:marRight w:val="0"/>
      <w:marTop w:val="0"/>
      <w:marBottom w:val="0"/>
      <w:divBdr>
        <w:top w:val="none" w:sz="0" w:space="0" w:color="auto"/>
        <w:left w:val="none" w:sz="0" w:space="0" w:color="auto"/>
        <w:bottom w:val="none" w:sz="0" w:space="0" w:color="auto"/>
        <w:right w:val="none" w:sz="0" w:space="0" w:color="auto"/>
      </w:divBdr>
    </w:div>
    <w:div w:id="546995645">
      <w:bodyDiv w:val="1"/>
      <w:marLeft w:val="0"/>
      <w:marRight w:val="0"/>
      <w:marTop w:val="0"/>
      <w:marBottom w:val="0"/>
      <w:divBdr>
        <w:top w:val="none" w:sz="0" w:space="0" w:color="auto"/>
        <w:left w:val="none" w:sz="0" w:space="0" w:color="auto"/>
        <w:bottom w:val="none" w:sz="0" w:space="0" w:color="auto"/>
        <w:right w:val="none" w:sz="0" w:space="0" w:color="auto"/>
      </w:divBdr>
      <w:divsChild>
        <w:div w:id="551500001">
          <w:marLeft w:val="0"/>
          <w:marRight w:val="0"/>
          <w:marTop w:val="0"/>
          <w:marBottom w:val="0"/>
          <w:divBdr>
            <w:top w:val="none" w:sz="0" w:space="0" w:color="auto"/>
            <w:left w:val="none" w:sz="0" w:space="0" w:color="auto"/>
            <w:bottom w:val="none" w:sz="0" w:space="0" w:color="auto"/>
            <w:right w:val="none" w:sz="0" w:space="0" w:color="auto"/>
          </w:divBdr>
        </w:div>
        <w:div w:id="813841021">
          <w:marLeft w:val="0"/>
          <w:marRight w:val="0"/>
          <w:marTop w:val="0"/>
          <w:marBottom w:val="0"/>
          <w:divBdr>
            <w:top w:val="none" w:sz="0" w:space="0" w:color="auto"/>
            <w:left w:val="none" w:sz="0" w:space="0" w:color="auto"/>
            <w:bottom w:val="none" w:sz="0" w:space="0" w:color="auto"/>
            <w:right w:val="none" w:sz="0" w:space="0" w:color="auto"/>
          </w:divBdr>
        </w:div>
        <w:div w:id="1531606956">
          <w:marLeft w:val="0"/>
          <w:marRight w:val="0"/>
          <w:marTop w:val="0"/>
          <w:marBottom w:val="0"/>
          <w:divBdr>
            <w:top w:val="none" w:sz="0" w:space="0" w:color="auto"/>
            <w:left w:val="none" w:sz="0" w:space="0" w:color="auto"/>
            <w:bottom w:val="none" w:sz="0" w:space="0" w:color="auto"/>
            <w:right w:val="none" w:sz="0" w:space="0" w:color="auto"/>
          </w:divBdr>
        </w:div>
        <w:div w:id="611548766">
          <w:marLeft w:val="0"/>
          <w:marRight w:val="0"/>
          <w:marTop w:val="0"/>
          <w:marBottom w:val="0"/>
          <w:divBdr>
            <w:top w:val="none" w:sz="0" w:space="0" w:color="auto"/>
            <w:left w:val="none" w:sz="0" w:space="0" w:color="auto"/>
            <w:bottom w:val="none" w:sz="0" w:space="0" w:color="auto"/>
            <w:right w:val="none" w:sz="0" w:space="0" w:color="auto"/>
          </w:divBdr>
        </w:div>
        <w:div w:id="249775015">
          <w:marLeft w:val="0"/>
          <w:marRight w:val="0"/>
          <w:marTop w:val="0"/>
          <w:marBottom w:val="0"/>
          <w:divBdr>
            <w:top w:val="none" w:sz="0" w:space="0" w:color="auto"/>
            <w:left w:val="none" w:sz="0" w:space="0" w:color="auto"/>
            <w:bottom w:val="none" w:sz="0" w:space="0" w:color="auto"/>
            <w:right w:val="none" w:sz="0" w:space="0" w:color="auto"/>
          </w:divBdr>
        </w:div>
        <w:div w:id="145707130">
          <w:marLeft w:val="0"/>
          <w:marRight w:val="0"/>
          <w:marTop w:val="0"/>
          <w:marBottom w:val="0"/>
          <w:divBdr>
            <w:top w:val="none" w:sz="0" w:space="0" w:color="auto"/>
            <w:left w:val="none" w:sz="0" w:space="0" w:color="auto"/>
            <w:bottom w:val="none" w:sz="0" w:space="0" w:color="auto"/>
            <w:right w:val="none" w:sz="0" w:space="0" w:color="auto"/>
          </w:divBdr>
        </w:div>
        <w:div w:id="2065446402">
          <w:marLeft w:val="0"/>
          <w:marRight w:val="0"/>
          <w:marTop w:val="0"/>
          <w:marBottom w:val="0"/>
          <w:divBdr>
            <w:top w:val="none" w:sz="0" w:space="0" w:color="auto"/>
            <w:left w:val="none" w:sz="0" w:space="0" w:color="auto"/>
            <w:bottom w:val="none" w:sz="0" w:space="0" w:color="auto"/>
            <w:right w:val="none" w:sz="0" w:space="0" w:color="auto"/>
          </w:divBdr>
        </w:div>
        <w:div w:id="220092441">
          <w:marLeft w:val="0"/>
          <w:marRight w:val="0"/>
          <w:marTop w:val="0"/>
          <w:marBottom w:val="0"/>
          <w:divBdr>
            <w:top w:val="none" w:sz="0" w:space="0" w:color="auto"/>
            <w:left w:val="none" w:sz="0" w:space="0" w:color="auto"/>
            <w:bottom w:val="none" w:sz="0" w:space="0" w:color="auto"/>
            <w:right w:val="none" w:sz="0" w:space="0" w:color="auto"/>
          </w:divBdr>
        </w:div>
        <w:div w:id="1529829961">
          <w:marLeft w:val="0"/>
          <w:marRight w:val="0"/>
          <w:marTop w:val="0"/>
          <w:marBottom w:val="0"/>
          <w:divBdr>
            <w:top w:val="none" w:sz="0" w:space="0" w:color="auto"/>
            <w:left w:val="none" w:sz="0" w:space="0" w:color="auto"/>
            <w:bottom w:val="none" w:sz="0" w:space="0" w:color="auto"/>
            <w:right w:val="none" w:sz="0" w:space="0" w:color="auto"/>
          </w:divBdr>
        </w:div>
        <w:div w:id="1393164327">
          <w:marLeft w:val="0"/>
          <w:marRight w:val="0"/>
          <w:marTop w:val="0"/>
          <w:marBottom w:val="0"/>
          <w:divBdr>
            <w:top w:val="none" w:sz="0" w:space="0" w:color="auto"/>
            <w:left w:val="none" w:sz="0" w:space="0" w:color="auto"/>
            <w:bottom w:val="none" w:sz="0" w:space="0" w:color="auto"/>
            <w:right w:val="none" w:sz="0" w:space="0" w:color="auto"/>
          </w:divBdr>
        </w:div>
        <w:div w:id="1438865710">
          <w:marLeft w:val="0"/>
          <w:marRight w:val="0"/>
          <w:marTop w:val="0"/>
          <w:marBottom w:val="0"/>
          <w:divBdr>
            <w:top w:val="none" w:sz="0" w:space="0" w:color="auto"/>
            <w:left w:val="none" w:sz="0" w:space="0" w:color="auto"/>
            <w:bottom w:val="none" w:sz="0" w:space="0" w:color="auto"/>
            <w:right w:val="none" w:sz="0" w:space="0" w:color="auto"/>
          </w:divBdr>
        </w:div>
        <w:div w:id="1396854990">
          <w:marLeft w:val="0"/>
          <w:marRight w:val="0"/>
          <w:marTop w:val="0"/>
          <w:marBottom w:val="0"/>
          <w:divBdr>
            <w:top w:val="none" w:sz="0" w:space="0" w:color="auto"/>
            <w:left w:val="none" w:sz="0" w:space="0" w:color="auto"/>
            <w:bottom w:val="none" w:sz="0" w:space="0" w:color="auto"/>
            <w:right w:val="none" w:sz="0" w:space="0" w:color="auto"/>
          </w:divBdr>
        </w:div>
        <w:div w:id="292293476">
          <w:marLeft w:val="0"/>
          <w:marRight w:val="0"/>
          <w:marTop w:val="0"/>
          <w:marBottom w:val="0"/>
          <w:divBdr>
            <w:top w:val="none" w:sz="0" w:space="0" w:color="auto"/>
            <w:left w:val="none" w:sz="0" w:space="0" w:color="auto"/>
            <w:bottom w:val="none" w:sz="0" w:space="0" w:color="auto"/>
            <w:right w:val="none" w:sz="0" w:space="0" w:color="auto"/>
          </w:divBdr>
        </w:div>
        <w:div w:id="384060958">
          <w:marLeft w:val="0"/>
          <w:marRight w:val="0"/>
          <w:marTop w:val="0"/>
          <w:marBottom w:val="0"/>
          <w:divBdr>
            <w:top w:val="none" w:sz="0" w:space="0" w:color="auto"/>
            <w:left w:val="none" w:sz="0" w:space="0" w:color="auto"/>
            <w:bottom w:val="none" w:sz="0" w:space="0" w:color="auto"/>
            <w:right w:val="none" w:sz="0" w:space="0" w:color="auto"/>
          </w:divBdr>
        </w:div>
        <w:div w:id="82579874">
          <w:marLeft w:val="0"/>
          <w:marRight w:val="0"/>
          <w:marTop w:val="0"/>
          <w:marBottom w:val="0"/>
          <w:divBdr>
            <w:top w:val="none" w:sz="0" w:space="0" w:color="auto"/>
            <w:left w:val="none" w:sz="0" w:space="0" w:color="auto"/>
            <w:bottom w:val="none" w:sz="0" w:space="0" w:color="auto"/>
            <w:right w:val="none" w:sz="0" w:space="0" w:color="auto"/>
          </w:divBdr>
        </w:div>
        <w:div w:id="1970280284">
          <w:marLeft w:val="0"/>
          <w:marRight w:val="0"/>
          <w:marTop w:val="0"/>
          <w:marBottom w:val="0"/>
          <w:divBdr>
            <w:top w:val="none" w:sz="0" w:space="0" w:color="auto"/>
            <w:left w:val="none" w:sz="0" w:space="0" w:color="auto"/>
            <w:bottom w:val="none" w:sz="0" w:space="0" w:color="auto"/>
            <w:right w:val="none" w:sz="0" w:space="0" w:color="auto"/>
          </w:divBdr>
        </w:div>
        <w:div w:id="1128472246">
          <w:marLeft w:val="0"/>
          <w:marRight w:val="0"/>
          <w:marTop w:val="0"/>
          <w:marBottom w:val="0"/>
          <w:divBdr>
            <w:top w:val="none" w:sz="0" w:space="0" w:color="auto"/>
            <w:left w:val="none" w:sz="0" w:space="0" w:color="auto"/>
            <w:bottom w:val="none" w:sz="0" w:space="0" w:color="auto"/>
            <w:right w:val="none" w:sz="0" w:space="0" w:color="auto"/>
          </w:divBdr>
        </w:div>
        <w:div w:id="777800389">
          <w:marLeft w:val="0"/>
          <w:marRight w:val="0"/>
          <w:marTop w:val="0"/>
          <w:marBottom w:val="0"/>
          <w:divBdr>
            <w:top w:val="none" w:sz="0" w:space="0" w:color="auto"/>
            <w:left w:val="none" w:sz="0" w:space="0" w:color="auto"/>
            <w:bottom w:val="none" w:sz="0" w:space="0" w:color="auto"/>
            <w:right w:val="none" w:sz="0" w:space="0" w:color="auto"/>
          </w:divBdr>
        </w:div>
        <w:div w:id="356810172">
          <w:marLeft w:val="0"/>
          <w:marRight w:val="0"/>
          <w:marTop w:val="0"/>
          <w:marBottom w:val="0"/>
          <w:divBdr>
            <w:top w:val="none" w:sz="0" w:space="0" w:color="auto"/>
            <w:left w:val="none" w:sz="0" w:space="0" w:color="auto"/>
            <w:bottom w:val="none" w:sz="0" w:space="0" w:color="auto"/>
            <w:right w:val="none" w:sz="0" w:space="0" w:color="auto"/>
          </w:divBdr>
        </w:div>
        <w:div w:id="1420709165">
          <w:marLeft w:val="0"/>
          <w:marRight w:val="0"/>
          <w:marTop w:val="0"/>
          <w:marBottom w:val="0"/>
          <w:divBdr>
            <w:top w:val="none" w:sz="0" w:space="0" w:color="auto"/>
            <w:left w:val="none" w:sz="0" w:space="0" w:color="auto"/>
            <w:bottom w:val="none" w:sz="0" w:space="0" w:color="auto"/>
            <w:right w:val="none" w:sz="0" w:space="0" w:color="auto"/>
          </w:divBdr>
        </w:div>
        <w:div w:id="2013947000">
          <w:marLeft w:val="0"/>
          <w:marRight w:val="0"/>
          <w:marTop w:val="0"/>
          <w:marBottom w:val="0"/>
          <w:divBdr>
            <w:top w:val="none" w:sz="0" w:space="0" w:color="auto"/>
            <w:left w:val="none" w:sz="0" w:space="0" w:color="auto"/>
            <w:bottom w:val="none" w:sz="0" w:space="0" w:color="auto"/>
            <w:right w:val="none" w:sz="0" w:space="0" w:color="auto"/>
          </w:divBdr>
          <w:divsChild>
            <w:div w:id="1169908943">
              <w:marLeft w:val="0"/>
              <w:marRight w:val="0"/>
              <w:marTop w:val="0"/>
              <w:marBottom w:val="0"/>
              <w:divBdr>
                <w:top w:val="none" w:sz="0" w:space="0" w:color="auto"/>
                <w:left w:val="none" w:sz="0" w:space="0" w:color="auto"/>
                <w:bottom w:val="none" w:sz="0" w:space="0" w:color="auto"/>
                <w:right w:val="none" w:sz="0" w:space="0" w:color="auto"/>
              </w:divBdr>
            </w:div>
            <w:div w:id="191577006">
              <w:marLeft w:val="0"/>
              <w:marRight w:val="0"/>
              <w:marTop w:val="0"/>
              <w:marBottom w:val="0"/>
              <w:divBdr>
                <w:top w:val="none" w:sz="0" w:space="0" w:color="auto"/>
                <w:left w:val="none" w:sz="0" w:space="0" w:color="auto"/>
                <w:bottom w:val="none" w:sz="0" w:space="0" w:color="auto"/>
                <w:right w:val="none" w:sz="0" w:space="0" w:color="auto"/>
              </w:divBdr>
            </w:div>
            <w:div w:id="649092929">
              <w:marLeft w:val="0"/>
              <w:marRight w:val="0"/>
              <w:marTop w:val="0"/>
              <w:marBottom w:val="0"/>
              <w:divBdr>
                <w:top w:val="none" w:sz="0" w:space="0" w:color="auto"/>
                <w:left w:val="none" w:sz="0" w:space="0" w:color="auto"/>
                <w:bottom w:val="none" w:sz="0" w:space="0" w:color="auto"/>
                <w:right w:val="none" w:sz="0" w:space="0" w:color="auto"/>
              </w:divBdr>
            </w:div>
            <w:div w:id="1640383445">
              <w:marLeft w:val="0"/>
              <w:marRight w:val="0"/>
              <w:marTop w:val="0"/>
              <w:marBottom w:val="0"/>
              <w:divBdr>
                <w:top w:val="none" w:sz="0" w:space="0" w:color="auto"/>
                <w:left w:val="none" w:sz="0" w:space="0" w:color="auto"/>
                <w:bottom w:val="none" w:sz="0" w:space="0" w:color="auto"/>
                <w:right w:val="none" w:sz="0" w:space="0" w:color="auto"/>
              </w:divBdr>
            </w:div>
            <w:div w:id="1830319260">
              <w:marLeft w:val="0"/>
              <w:marRight w:val="0"/>
              <w:marTop w:val="0"/>
              <w:marBottom w:val="0"/>
              <w:divBdr>
                <w:top w:val="none" w:sz="0" w:space="0" w:color="auto"/>
                <w:left w:val="none" w:sz="0" w:space="0" w:color="auto"/>
                <w:bottom w:val="none" w:sz="0" w:space="0" w:color="auto"/>
                <w:right w:val="none" w:sz="0" w:space="0" w:color="auto"/>
              </w:divBdr>
            </w:div>
            <w:div w:id="824509173">
              <w:marLeft w:val="0"/>
              <w:marRight w:val="0"/>
              <w:marTop w:val="0"/>
              <w:marBottom w:val="0"/>
              <w:divBdr>
                <w:top w:val="none" w:sz="0" w:space="0" w:color="auto"/>
                <w:left w:val="none" w:sz="0" w:space="0" w:color="auto"/>
                <w:bottom w:val="none" w:sz="0" w:space="0" w:color="auto"/>
                <w:right w:val="none" w:sz="0" w:space="0" w:color="auto"/>
              </w:divBdr>
            </w:div>
          </w:divsChild>
        </w:div>
        <w:div w:id="1787850881">
          <w:marLeft w:val="0"/>
          <w:marRight w:val="0"/>
          <w:marTop w:val="0"/>
          <w:marBottom w:val="0"/>
          <w:divBdr>
            <w:top w:val="none" w:sz="0" w:space="0" w:color="auto"/>
            <w:left w:val="none" w:sz="0" w:space="0" w:color="auto"/>
            <w:bottom w:val="none" w:sz="0" w:space="0" w:color="auto"/>
            <w:right w:val="none" w:sz="0" w:space="0" w:color="auto"/>
          </w:divBdr>
        </w:div>
      </w:divsChild>
    </w:div>
    <w:div w:id="549732856">
      <w:bodyDiv w:val="1"/>
      <w:marLeft w:val="0"/>
      <w:marRight w:val="0"/>
      <w:marTop w:val="0"/>
      <w:marBottom w:val="0"/>
      <w:divBdr>
        <w:top w:val="none" w:sz="0" w:space="0" w:color="auto"/>
        <w:left w:val="none" w:sz="0" w:space="0" w:color="auto"/>
        <w:bottom w:val="none" w:sz="0" w:space="0" w:color="auto"/>
        <w:right w:val="none" w:sz="0" w:space="0" w:color="auto"/>
      </w:divBdr>
      <w:divsChild>
        <w:div w:id="1193109600">
          <w:marLeft w:val="0"/>
          <w:marRight w:val="0"/>
          <w:marTop w:val="0"/>
          <w:marBottom w:val="0"/>
          <w:divBdr>
            <w:top w:val="none" w:sz="0" w:space="0" w:color="auto"/>
            <w:left w:val="none" w:sz="0" w:space="0" w:color="auto"/>
            <w:bottom w:val="none" w:sz="0" w:space="0" w:color="auto"/>
            <w:right w:val="none" w:sz="0" w:space="0" w:color="auto"/>
          </w:divBdr>
        </w:div>
        <w:div w:id="1265455832">
          <w:marLeft w:val="0"/>
          <w:marRight w:val="0"/>
          <w:marTop w:val="0"/>
          <w:marBottom w:val="0"/>
          <w:divBdr>
            <w:top w:val="none" w:sz="0" w:space="0" w:color="auto"/>
            <w:left w:val="none" w:sz="0" w:space="0" w:color="auto"/>
            <w:bottom w:val="none" w:sz="0" w:space="0" w:color="auto"/>
            <w:right w:val="none" w:sz="0" w:space="0" w:color="auto"/>
          </w:divBdr>
        </w:div>
        <w:div w:id="941646206">
          <w:marLeft w:val="0"/>
          <w:marRight w:val="0"/>
          <w:marTop w:val="0"/>
          <w:marBottom w:val="0"/>
          <w:divBdr>
            <w:top w:val="none" w:sz="0" w:space="0" w:color="auto"/>
            <w:left w:val="none" w:sz="0" w:space="0" w:color="auto"/>
            <w:bottom w:val="none" w:sz="0" w:space="0" w:color="auto"/>
            <w:right w:val="none" w:sz="0" w:space="0" w:color="auto"/>
          </w:divBdr>
        </w:div>
        <w:div w:id="1227374647">
          <w:marLeft w:val="0"/>
          <w:marRight w:val="0"/>
          <w:marTop w:val="0"/>
          <w:marBottom w:val="0"/>
          <w:divBdr>
            <w:top w:val="none" w:sz="0" w:space="0" w:color="auto"/>
            <w:left w:val="none" w:sz="0" w:space="0" w:color="auto"/>
            <w:bottom w:val="none" w:sz="0" w:space="0" w:color="auto"/>
            <w:right w:val="none" w:sz="0" w:space="0" w:color="auto"/>
          </w:divBdr>
        </w:div>
        <w:div w:id="383331558">
          <w:marLeft w:val="0"/>
          <w:marRight w:val="0"/>
          <w:marTop w:val="0"/>
          <w:marBottom w:val="0"/>
          <w:divBdr>
            <w:top w:val="none" w:sz="0" w:space="0" w:color="auto"/>
            <w:left w:val="none" w:sz="0" w:space="0" w:color="auto"/>
            <w:bottom w:val="none" w:sz="0" w:space="0" w:color="auto"/>
            <w:right w:val="none" w:sz="0" w:space="0" w:color="auto"/>
          </w:divBdr>
        </w:div>
        <w:div w:id="176620642">
          <w:marLeft w:val="0"/>
          <w:marRight w:val="0"/>
          <w:marTop w:val="0"/>
          <w:marBottom w:val="0"/>
          <w:divBdr>
            <w:top w:val="none" w:sz="0" w:space="0" w:color="auto"/>
            <w:left w:val="none" w:sz="0" w:space="0" w:color="auto"/>
            <w:bottom w:val="none" w:sz="0" w:space="0" w:color="auto"/>
            <w:right w:val="none" w:sz="0" w:space="0" w:color="auto"/>
          </w:divBdr>
        </w:div>
        <w:div w:id="970090728">
          <w:marLeft w:val="0"/>
          <w:marRight w:val="0"/>
          <w:marTop w:val="0"/>
          <w:marBottom w:val="0"/>
          <w:divBdr>
            <w:top w:val="none" w:sz="0" w:space="0" w:color="auto"/>
            <w:left w:val="none" w:sz="0" w:space="0" w:color="auto"/>
            <w:bottom w:val="none" w:sz="0" w:space="0" w:color="auto"/>
            <w:right w:val="none" w:sz="0" w:space="0" w:color="auto"/>
          </w:divBdr>
        </w:div>
      </w:divsChild>
    </w:div>
    <w:div w:id="795686107">
      <w:bodyDiv w:val="1"/>
      <w:marLeft w:val="0"/>
      <w:marRight w:val="0"/>
      <w:marTop w:val="0"/>
      <w:marBottom w:val="0"/>
      <w:divBdr>
        <w:top w:val="none" w:sz="0" w:space="0" w:color="auto"/>
        <w:left w:val="none" w:sz="0" w:space="0" w:color="auto"/>
        <w:bottom w:val="none" w:sz="0" w:space="0" w:color="auto"/>
        <w:right w:val="none" w:sz="0" w:space="0" w:color="auto"/>
      </w:divBdr>
    </w:div>
    <w:div w:id="845750876">
      <w:bodyDiv w:val="1"/>
      <w:marLeft w:val="0"/>
      <w:marRight w:val="0"/>
      <w:marTop w:val="0"/>
      <w:marBottom w:val="0"/>
      <w:divBdr>
        <w:top w:val="none" w:sz="0" w:space="0" w:color="auto"/>
        <w:left w:val="none" w:sz="0" w:space="0" w:color="auto"/>
        <w:bottom w:val="none" w:sz="0" w:space="0" w:color="auto"/>
        <w:right w:val="none" w:sz="0" w:space="0" w:color="auto"/>
      </w:divBdr>
    </w:div>
    <w:div w:id="873730165">
      <w:bodyDiv w:val="1"/>
      <w:marLeft w:val="0"/>
      <w:marRight w:val="0"/>
      <w:marTop w:val="0"/>
      <w:marBottom w:val="0"/>
      <w:divBdr>
        <w:top w:val="none" w:sz="0" w:space="0" w:color="auto"/>
        <w:left w:val="none" w:sz="0" w:space="0" w:color="auto"/>
        <w:bottom w:val="none" w:sz="0" w:space="0" w:color="auto"/>
        <w:right w:val="none" w:sz="0" w:space="0" w:color="auto"/>
      </w:divBdr>
    </w:div>
    <w:div w:id="907349068">
      <w:bodyDiv w:val="1"/>
      <w:marLeft w:val="0"/>
      <w:marRight w:val="0"/>
      <w:marTop w:val="0"/>
      <w:marBottom w:val="0"/>
      <w:divBdr>
        <w:top w:val="none" w:sz="0" w:space="0" w:color="auto"/>
        <w:left w:val="none" w:sz="0" w:space="0" w:color="auto"/>
        <w:bottom w:val="none" w:sz="0" w:space="0" w:color="auto"/>
        <w:right w:val="none" w:sz="0" w:space="0" w:color="auto"/>
      </w:divBdr>
    </w:div>
    <w:div w:id="1035470927">
      <w:bodyDiv w:val="1"/>
      <w:marLeft w:val="0"/>
      <w:marRight w:val="0"/>
      <w:marTop w:val="0"/>
      <w:marBottom w:val="0"/>
      <w:divBdr>
        <w:top w:val="none" w:sz="0" w:space="0" w:color="auto"/>
        <w:left w:val="none" w:sz="0" w:space="0" w:color="auto"/>
        <w:bottom w:val="none" w:sz="0" w:space="0" w:color="auto"/>
        <w:right w:val="none" w:sz="0" w:space="0" w:color="auto"/>
      </w:divBdr>
      <w:divsChild>
        <w:div w:id="1022248830">
          <w:marLeft w:val="0"/>
          <w:marRight w:val="0"/>
          <w:marTop w:val="240"/>
          <w:marBottom w:val="240"/>
          <w:divBdr>
            <w:top w:val="none" w:sz="0" w:space="0" w:color="auto"/>
            <w:left w:val="none" w:sz="0" w:space="0" w:color="auto"/>
            <w:bottom w:val="none" w:sz="0" w:space="0" w:color="auto"/>
            <w:right w:val="none" w:sz="0" w:space="0" w:color="auto"/>
          </w:divBdr>
        </w:div>
      </w:divsChild>
    </w:div>
    <w:div w:id="1060056944">
      <w:bodyDiv w:val="1"/>
      <w:marLeft w:val="0"/>
      <w:marRight w:val="0"/>
      <w:marTop w:val="0"/>
      <w:marBottom w:val="0"/>
      <w:divBdr>
        <w:top w:val="none" w:sz="0" w:space="0" w:color="auto"/>
        <w:left w:val="none" w:sz="0" w:space="0" w:color="auto"/>
        <w:bottom w:val="none" w:sz="0" w:space="0" w:color="auto"/>
        <w:right w:val="none" w:sz="0" w:space="0" w:color="auto"/>
      </w:divBdr>
    </w:div>
    <w:div w:id="1070545858">
      <w:bodyDiv w:val="1"/>
      <w:marLeft w:val="0"/>
      <w:marRight w:val="0"/>
      <w:marTop w:val="0"/>
      <w:marBottom w:val="0"/>
      <w:divBdr>
        <w:top w:val="none" w:sz="0" w:space="0" w:color="auto"/>
        <w:left w:val="none" w:sz="0" w:space="0" w:color="auto"/>
        <w:bottom w:val="none" w:sz="0" w:space="0" w:color="auto"/>
        <w:right w:val="none" w:sz="0" w:space="0" w:color="auto"/>
      </w:divBdr>
    </w:div>
    <w:div w:id="1105271583">
      <w:bodyDiv w:val="1"/>
      <w:marLeft w:val="0"/>
      <w:marRight w:val="0"/>
      <w:marTop w:val="0"/>
      <w:marBottom w:val="0"/>
      <w:divBdr>
        <w:top w:val="none" w:sz="0" w:space="0" w:color="auto"/>
        <w:left w:val="none" w:sz="0" w:space="0" w:color="auto"/>
        <w:bottom w:val="none" w:sz="0" w:space="0" w:color="auto"/>
        <w:right w:val="none" w:sz="0" w:space="0" w:color="auto"/>
      </w:divBdr>
    </w:div>
    <w:div w:id="1577128893">
      <w:bodyDiv w:val="1"/>
      <w:marLeft w:val="0"/>
      <w:marRight w:val="0"/>
      <w:marTop w:val="0"/>
      <w:marBottom w:val="0"/>
      <w:divBdr>
        <w:top w:val="none" w:sz="0" w:space="0" w:color="auto"/>
        <w:left w:val="none" w:sz="0" w:space="0" w:color="auto"/>
        <w:bottom w:val="none" w:sz="0" w:space="0" w:color="auto"/>
        <w:right w:val="none" w:sz="0" w:space="0" w:color="auto"/>
      </w:divBdr>
    </w:div>
    <w:div w:id="1719285273">
      <w:bodyDiv w:val="1"/>
      <w:marLeft w:val="0"/>
      <w:marRight w:val="0"/>
      <w:marTop w:val="0"/>
      <w:marBottom w:val="0"/>
      <w:divBdr>
        <w:top w:val="none" w:sz="0" w:space="0" w:color="auto"/>
        <w:left w:val="none" w:sz="0" w:space="0" w:color="auto"/>
        <w:bottom w:val="none" w:sz="0" w:space="0" w:color="auto"/>
        <w:right w:val="none" w:sz="0" w:space="0" w:color="auto"/>
      </w:divBdr>
    </w:div>
    <w:div w:id="1736195374">
      <w:bodyDiv w:val="1"/>
      <w:marLeft w:val="0"/>
      <w:marRight w:val="0"/>
      <w:marTop w:val="0"/>
      <w:marBottom w:val="0"/>
      <w:divBdr>
        <w:top w:val="none" w:sz="0" w:space="0" w:color="auto"/>
        <w:left w:val="none" w:sz="0" w:space="0" w:color="auto"/>
        <w:bottom w:val="none" w:sz="0" w:space="0" w:color="auto"/>
        <w:right w:val="none" w:sz="0" w:space="0" w:color="auto"/>
      </w:divBdr>
      <w:divsChild>
        <w:div w:id="838621436">
          <w:marLeft w:val="0"/>
          <w:marRight w:val="0"/>
          <w:marTop w:val="0"/>
          <w:marBottom w:val="0"/>
          <w:divBdr>
            <w:top w:val="none" w:sz="0" w:space="0" w:color="auto"/>
            <w:left w:val="none" w:sz="0" w:space="0" w:color="auto"/>
            <w:bottom w:val="none" w:sz="0" w:space="0" w:color="auto"/>
            <w:right w:val="none" w:sz="0" w:space="0" w:color="auto"/>
          </w:divBdr>
        </w:div>
        <w:div w:id="1365986050">
          <w:marLeft w:val="0"/>
          <w:marRight w:val="0"/>
          <w:marTop w:val="0"/>
          <w:marBottom w:val="0"/>
          <w:divBdr>
            <w:top w:val="none" w:sz="0" w:space="0" w:color="auto"/>
            <w:left w:val="none" w:sz="0" w:space="0" w:color="auto"/>
            <w:bottom w:val="none" w:sz="0" w:space="0" w:color="auto"/>
            <w:right w:val="none" w:sz="0" w:space="0" w:color="auto"/>
          </w:divBdr>
        </w:div>
        <w:div w:id="1894387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21.jpeg"/><Relationship Id="rId10" Type="http://schemas.openxmlformats.org/officeDocument/2006/relationships/endnotes" Target="endnotes.xml"/><Relationship Id="rId19"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20.jpeg"/></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openxmlformats.org/officeDocument/2006/relationships/image" Target="media/image9.png"/><Relationship Id="rId7" Type="http://schemas.openxmlformats.org/officeDocument/2006/relationships/image" Target="media/image13.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10.png"/><Relationship Id="rId9"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950878fba4649094c17413662409ea9d">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b9fe84c753871cad0d08f347df43f69a"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7FCB6-9805-413E-A952-B23C397E4A75}">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2.xml><?xml version="1.0" encoding="utf-8"?>
<ds:datastoreItem xmlns:ds="http://schemas.openxmlformats.org/officeDocument/2006/customXml" ds:itemID="{07D44666-AC4F-4717-9641-43A7E1415C35}">
  <ds:schemaRefs>
    <ds:schemaRef ds:uri="http://schemas.microsoft.com/sharepoint/v3/contenttype/forms"/>
  </ds:schemaRefs>
</ds:datastoreItem>
</file>

<file path=customXml/itemProps3.xml><?xml version="1.0" encoding="utf-8"?>
<ds:datastoreItem xmlns:ds="http://schemas.openxmlformats.org/officeDocument/2006/customXml" ds:itemID="{EE5BA21E-8708-4FB6-AB74-FA33B3D49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050E03-A22D-4A8A-A6F5-29BAB6ED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1</TotalTime>
  <Pages>4</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cp:lastModifiedBy>Clare Field</cp:lastModifiedBy>
  <cp:revision>2</cp:revision>
  <cp:lastPrinted>2026-04-28T14:16:00Z</cp:lastPrinted>
  <dcterms:created xsi:type="dcterms:W3CDTF">2026-04-30T09:07:00Z</dcterms:created>
  <dcterms:modified xsi:type="dcterms:W3CDTF">2026-04-30T09:07:00Z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