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BDCF2" w14:textId="77777777" w:rsidR="003C5719" w:rsidRDefault="003C5719" w:rsidP="00154F1E">
      <w:pPr>
        <w:pStyle w:val="NormalWeb"/>
        <w:ind w:left="1134"/>
        <w:rPr>
          <w:color w:val="000000"/>
          <w:sz w:val="27"/>
          <w:szCs w:val="27"/>
        </w:rPr>
      </w:pPr>
    </w:p>
    <w:p w14:paraId="715371EA" w14:textId="2AE25262" w:rsidR="2D959980" w:rsidRDefault="2D959980" w:rsidP="2D959980">
      <w:pPr>
        <w:pStyle w:val="NormalWeb"/>
        <w:ind w:left="1134"/>
        <w:rPr>
          <w:color w:val="000000" w:themeColor="text1"/>
          <w:sz w:val="27"/>
          <w:szCs w:val="27"/>
        </w:rPr>
      </w:pPr>
    </w:p>
    <w:p w14:paraId="51E75D1D" w14:textId="77777777" w:rsidR="00BB14C8" w:rsidRDefault="00BB14C8" w:rsidP="00154F1E">
      <w:pPr>
        <w:pStyle w:val="NormalWeb"/>
        <w:ind w:left="1134"/>
        <w:rPr>
          <w:color w:val="000000"/>
          <w:sz w:val="27"/>
          <w:szCs w:val="27"/>
        </w:rPr>
      </w:pPr>
    </w:p>
    <w:p w14:paraId="05AC0AF1" w14:textId="77777777" w:rsidR="00D103A7" w:rsidRDefault="00D103A7" w:rsidP="00154F1E">
      <w:pPr>
        <w:pStyle w:val="NormalWeb"/>
        <w:ind w:left="1134"/>
        <w:rPr>
          <w:color w:val="000000"/>
          <w:sz w:val="27"/>
          <w:szCs w:val="27"/>
        </w:rPr>
      </w:pPr>
    </w:p>
    <w:p w14:paraId="2A734C21" w14:textId="77777777" w:rsidR="00D103A7" w:rsidRDefault="00D103A7" w:rsidP="00154F1E">
      <w:pPr>
        <w:pStyle w:val="NormalWeb"/>
        <w:ind w:left="1134"/>
        <w:rPr>
          <w:color w:val="000000"/>
          <w:sz w:val="27"/>
          <w:szCs w:val="27"/>
        </w:rPr>
      </w:pPr>
    </w:p>
    <w:p w14:paraId="1992F0AF" w14:textId="77777777" w:rsidR="00AA2782" w:rsidRPr="00740571" w:rsidRDefault="00AA2782" w:rsidP="00AA2782">
      <w:pPr>
        <w:spacing w:line="240" w:lineRule="auto"/>
        <w:ind w:left="851"/>
        <w:rPr>
          <w:rFonts w:eastAsiaTheme="minorEastAsia" w:cstheme="minorHAnsi"/>
          <w:lang w:val="en-GB" w:eastAsia="en-GB"/>
        </w:rPr>
      </w:pPr>
    </w:p>
    <w:p w14:paraId="4950413F" w14:textId="571C4D95" w:rsidR="00740571" w:rsidRPr="00740571" w:rsidRDefault="005703AF" w:rsidP="0074057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lang w:val="en-GB"/>
        </w:rPr>
      </w:pPr>
      <w:r>
        <w:rPr>
          <w:rFonts w:cstheme="minorHAnsi"/>
          <w:lang w:val="en-GB"/>
        </w:rPr>
        <w:t>C</w:t>
      </w:r>
      <w:r w:rsidR="00740571" w:rsidRPr="00740571">
        <w:rPr>
          <w:rFonts w:cstheme="minorHAnsi"/>
          <w:lang w:val="en-GB"/>
        </w:rPr>
        <w:t xml:space="preserve">hildren should not come if they are not well enough to join in normal activities. A few days resting and recuperation at home, when a child is ill, can save many days of mediocre performance by a pupil in class, and prevent infection of other pupils. </w:t>
      </w:r>
      <w:r w:rsidR="00740571" w:rsidRPr="00740571">
        <w:rPr>
          <w:rFonts w:cstheme="minorHAnsi"/>
          <w:lang w:val="en-GB"/>
        </w:rPr>
        <w:br/>
      </w:r>
    </w:p>
    <w:p w14:paraId="26E3EC73" w14:textId="77777777" w:rsidR="00740571" w:rsidRPr="00740571" w:rsidRDefault="00740571" w:rsidP="0074057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cstheme="minorHAnsi"/>
          <w:lang w:val="en-GB"/>
        </w:rPr>
      </w:pPr>
      <w:r w:rsidRPr="00740571">
        <w:rPr>
          <w:rFonts w:cstheme="minorHAnsi"/>
          <w:lang w:val="en-GB"/>
        </w:rPr>
        <w:t xml:space="preserve">The administration of medicines to children is the responsibility of parents. </w:t>
      </w:r>
      <w:r w:rsidRPr="00740571">
        <w:rPr>
          <w:rFonts w:cstheme="minorHAnsi"/>
          <w:lang w:val="en-GB"/>
        </w:rPr>
        <w:br/>
      </w:r>
    </w:p>
    <w:p w14:paraId="10F2B419" w14:textId="515152C4" w:rsidR="00740571" w:rsidRPr="00740571" w:rsidRDefault="00740571" w:rsidP="0074057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lang w:val="en-GB"/>
        </w:rPr>
      </w:pPr>
      <w:r w:rsidRPr="00740571">
        <w:rPr>
          <w:rFonts w:cstheme="minorHAnsi"/>
          <w:lang w:val="en-GB"/>
        </w:rPr>
        <w:t xml:space="preserve">Very few courses of medication are likely to require medicines to be taken during school hours, but if this is </w:t>
      </w:r>
      <w:proofErr w:type="gramStart"/>
      <w:r w:rsidRPr="00740571">
        <w:rPr>
          <w:rFonts w:cstheme="minorHAnsi"/>
          <w:lang w:val="en-GB"/>
        </w:rPr>
        <w:t>required</w:t>
      </w:r>
      <w:r w:rsidR="006722D5">
        <w:rPr>
          <w:rFonts w:cstheme="minorHAnsi"/>
          <w:lang w:val="en-GB"/>
        </w:rPr>
        <w:t xml:space="preserve">, </w:t>
      </w:r>
      <w:r w:rsidRPr="00740571">
        <w:rPr>
          <w:rFonts w:cstheme="minorHAnsi"/>
          <w:lang w:val="en-GB"/>
        </w:rPr>
        <w:t xml:space="preserve"> parents</w:t>
      </w:r>
      <w:proofErr w:type="gramEnd"/>
      <w:r w:rsidRPr="00740571">
        <w:rPr>
          <w:rFonts w:cstheme="minorHAnsi"/>
          <w:lang w:val="en-GB"/>
        </w:rPr>
        <w:t xml:space="preserve"> are welcome to come into school at lunchtime to administer such doses. </w:t>
      </w:r>
      <w:r w:rsidRPr="00740571">
        <w:rPr>
          <w:rFonts w:cstheme="minorHAnsi"/>
          <w:lang w:val="en-GB"/>
        </w:rPr>
        <w:br/>
      </w:r>
    </w:p>
    <w:p w14:paraId="49F3DF06" w14:textId="7BC22A55" w:rsidR="00740571" w:rsidRPr="00740571" w:rsidRDefault="00740571" w:rsidP="0074057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lang w:val="en-GB"/>
        </w:rPr>
      </w:pPr>
      <w:r w:rsidRPr="00740571">
        <w:rPr>
          <w:rFonts w:cstheme="minorHAnsi"/>
          <w:lang w:val="en-GB"/>
        </w:rPr>
        <w:t xml:space="preserve">The school staff are under no duty to supervise the administration of </w:t>
      </w:r>
      <w:r w:rsidR="005703AF">
        <w:rPr>
          <w:rFonts w:cstheme="minorHAnsi"/>
          <w:lang w:val="en-GB"/>
        </w:rPr>
        <w:t xml:space="preserve">general </w:t>
      </w:r>
      <w:r w:rsidRPr="00740571">
        <w:rPr>
          <w:rFonts w:cstheme="minorHAnsi"/>
          <w:lang w:val="en-GB"/>
        </w:rPr>
        <w:t xml:space="preserve">medication to pupils in school.  </w:t>
      </w:r>
      <w:r w:rsidR="005703AF">
        <w:rPr>
          <w:rFonts w:cstheme="minorHAnsi"/>
          <w:lang w:val="en-GB"/>
        </w:rPr>
        <w:t>I</w:t>
      </w:r>
      <w:r w:rsidRPr="00740571">
        <w:rPr>
          <w:rFonts w:cstheme="minorHAnsi"/>
          <w:lang w:val="en-GB"/>
        </w:rPr>
        <w:t xml:space="preserve">t is agreed by the Headteacher or a nominated representative to take on responsibility it is purely on a voluntary basis.   It is the responsibility of a Senior Leader to oversee the administration of all medication. </w:t>
      </w:r>
      <w:r w:rsidRPr="00740571">
        <w:rPr>
          <w:rFonts w:cstheme="minorHAnsi"/>
          <w:lang w:val="en-GB"/>
        </w:rPr>
        <w:br/>
      </w:r>
    </w:p>
    <w:p w14:paraId="2BBFCF02" w14:textId="62DEF1E4" w:rsidR="00740571" w:rsidRPr="00740571" w:rsidRDefault="00740571" w:rsidP="0074057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lang w:val="en-GB"/>
        </w:rPr>
      </w:pPr>
      <w:r w:rsidRPr="00740571">
        <w:rPr>
          <w:rFonts w:cstheme="minorHAnsi"/>
          <w:lang w:val="en-GB"/>
        </w:rPr>
        <w:t xml:space="preserve">There are circumstances in which requests may be made to school staff to deal with supervising the administration of </w:t>
      </w:r>
      <w:r w:rsidRPr="00740571">
        <w:rPr>
          <w:rFonts w:cstheme="minorHAnsi"/>
          <w:b/>
          <w:lang w:val="en-GB"/>
        </w:rPr>
        <w:t>prescribed</w:t>
      </w:r>
      <w:r w:rsidRPr="00740571">
        <w:rPr>
          <w:rFonts w:cstheme="minorHAnsi"/>
          <w:lang w:val="en-GB"/>
        </w:rPr>
        <w:t xml:space="preserve"> medicines to children at school.</w:t>
      </w:r>
    </w:p>
    <w:p w14:paraId="787553CB" w14:textId="77777777" w:rsidR="00740571" w:rsidRPr="00740571" w:rsidRDefault="00740571" w:rsidP="00740571">
      <w:pPr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lang w:val="en-GB"/>
        </w:rPr>
      </w:pPr>
    </w:p>
    <w:p w14:paraId="481C8B4E" w14:textId="77777777" w:rsidR="00740571" w:rsidRPr="00740571" w:rsidRDefault="00740571" w:rsidP="00740571">
      <w:pPr>
        <w:overflowPunct w:val="0"/>
        <w:autoSpaceDE w:val="0"/>
        <w:autoSpaceDN w:val="0"/>
        <w:adjustRightInd w:val="0"/>
        <w:ind w:left="720"/>
        <w:rPr>
          <w:rFonts w:cstheme="minorHAnsi"/>
          <w:lang w:val="en-GB"/>
        </w:rPr>
      </w:pPr>
      <w:r w:rsidRPr="00740571">
        <w:rPr>
          <w:rFonts w:cstheme="minorHAnsi"/>
          <w:lang w:val="en-GB"/>
        </w:rPr>
        <w:t>These are:</w:t>
      </w:r>
    </w:p>
    <w:p w14:paraId="0A191338" w14:textId="77777777" w:rsidR="00740571" w:rsidRPr="00740571" w:rsidRDefault="00740571" w:rsidP="00740571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lang w:val="en-GB"/>
        </w:rPr>
      </w:pPr>
      <w:r w:rsidRPr="00740571">
        <w:rPr>
          <w:rFonts w:cstheme="minorHAnsi"/>
          <w:lang w:val="en-GB"/>
        </w:rPr>
        <w:t xml:space="preserve">Cases of chronic illness or </w:t>
      </w:r>
      <w:proofErr w:type="gramStart"/>
      <w:r w:rsidRPr="00740571">
        <w:rPr>
          <w:rFonts w:cstheme="minorHAnsi"/>
          <w:lang w:val="en-GB"/>
        </w:rPr>
        <w:t>long term</w:t>
      </w:r>
      <w:proofErr w:type="gramEnd"/>
      <w:r w:rsidRPr="00740571">
        <w:rPr>
          <w:rFonts w:cstheme="minorHAnsi"/>
          <w:lang w:val="en-GB"/>
        </w:rPr>
        <w:t xml:space="preserve"> complaint, such as asthma, diabetes or epilepsy. </w:t>
      </w:r>
      <w:r w:rsidRPr="00740571">
        <w:rPr>
          <w:rFonts w:cstheme="minorHAnsi"/>
          <w:lang w:val="en-GB"/>
        </w:rPr>
        <w:br/>
      </w:r>
    </w:p>
    <w:p w14:paraId="7F0303B0" w14:textId="77777777" w:rsidR="00740571" w:rsidRPr="00740571" w:rsidRDefault="00740571" w:rsidP="00740571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lang w:val="en-GB"/>
        </w:rPr>
      </w:pPr>
      <w:r w:rsidRPr="00740571">
        <w:rPr>
          <w:rFonts w:cstheme="minorHAnsi"/>
          <w:lang w:val="en-GB"/>
        </w:rPr>
        <w:t xml:space="preserve">Cases where pupils recovering from a short-term illness are well enough to return to </w:t>
      </w:r>
      <w:proofErr w:type="gramStart"/>
      <w:r w:rsidRPr="00740571">
        <w:rPr>
          <w:rFonts w:cstheme="minorHAnsi"/>
          <w:lang w:val="en-GB"/>
        </w:rPr>
        <w:t>school, but</w:t>
      </w:r>
      <w:proofErr w:type="gramEnd"/>
      <w:r w:rsidRPr="00740571">
        <w:rPr>
          <w:rFonts w:cstheme="minorHAnsi"/>
          <w:lang w:val="en-GB"/>
        </w:rPr>
        <w:t xml:space="preserve"> are receiving a course of prescribed medication such as antibiotics, and parents are unable to administer the medicines themselves at lunchtime. (</w:t>
      </w:r>
      <w:proofErr w:type="gramStart"/>
      <w:r w:rsidRPr="00740571">
        <w:rPr>
          <w:rFonts w:cstheme="minorHAnsi"/>
          <w:lang w:val="en-GB"/>
        </w:rPr>
        <w:t>prescription</w:t>
      </w:r>
      <w:proofErr w:type="gramEnd"/>
      <w:r w:rsidRPr="00740571">
        <w:rPr>
          <w:rFonts w:cstheme="minorHAnsi"/>
          <w:lang w:val="en-GB"/>
        </w:rPr>
        <w:t xml:space="preserve"> </w:t>
      </w:r>
      <w:proofErr w:type="gramStart"/>
      <w:r w:rsidRPr="00740571">
        <w:rPr>
          <w:rFonts w:cstheme="minorHAnsi"/>
          <w:lang w:val="en-GB"/>
        </w:rPr>
        <w:t>medicine</w:t>
      </w:r>
      <w:proofErr w:type="gramEnd"/>
      <w:r w:rsidRPr="00740571">
        <w:rPr>
          <w:rFonts w:cstheme="minorHAnsi"/>
          <w:lang w:val="en-GB"/>
        </w:rPr>
        <w:t xml:space="preserve"> which is to be administered 3 times a day, can be administered at home.  Prescription medicine which is to be administered 4 times a day can be administered at school).</w:t>
      </w:r>
    </w:p>
    <w:p w14:paraId="31B1678E" w14:textId="77777777" w:rsidR="00740571" w:rsidRPr="00740571" w:rsidRDefault="00740571" w:rsidP="00740571">
      <w:pPr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lang w:val="en-GB"/>
        </w:rPr>
      </w:pPr>
    </w:p>
    <w:p w14:paraId="7DDE8CB9" w14:textId="77777777" w:rsidR="00740571" w:rsidRPr="00740571" w:rsidRDefault="00740571" w:rsidP="0074057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cstheme="minorHAnsi"/>
          <w:lang w:val="en-GB"/>
        </w:rPr>
      </w:pPr>
      <w:r w:rsidRPr="00740571">
        <w:rPr>
          <w:rFonts w:cstheme="minorHAnsi"/>
          <w:lang w:val="en-GB"/>
        </w:rPr>
        <w:t xml:space="preserve">In the above </w:t>
      </w:r>
      <w:proofErr w:type="gramStart"/>
      <w:r w:rsidRPr="00740571">
        <w:rPr>
          <w:rFonts w:cstheme="minorHAnsi"/>
          <w:lang w:val="en-GB"/>
        </w:rPr>
        <w:t>situation  parents</w:t>
      </w:r>
      <w:proofErr w:type="gramEnd"/>
      <w:r w:rsidRPr="00740571">
        <w:rPr>
          <w:rFonts w:cstheme="minorHAnsi"/>
          <w:lang w:val="en-GB"/>
        </w:rPr>
        <w:t xml:space="preserve"> should contact the </w:t>
      </w:r>
      <w:proofErr w:type="gramStart"/>
      <w:r w:rsidRPr="00740571">
        <w:rPr>
          <w:rFonts w:cstheme="minorHAnsi"/>
          <w:lang w:val="en-GB"/>
        </w:rPr>
        <w:t>Principal</w:t>
      </w:r>
      <w:proofErr w:type="gramEnd"/>
      <w:r w:rsidRPr="00740571">
        <w:rPr>
          <w:rFonts w:cstheme="minorHAnsi"/>
          <w:lang w:val="en-GB"/>
        </w:rPr>
        <w:t xml:space="preserve"> or her nominated representative prior to bringing medication into school. </w:t>
      </w:r>
      <w:r w:rsidRPr="00740571">
        <w:rPr>
          <w:rFonts w:cstheme="minorHAnsi"/>
          <w:lang w:val="en-GB"/>
        </w:rPr>
        <w:br/>
      </w:r>
    </w:p>
    <w:p w14:paraId="5DC982C0" w14:textId="77777777" w:rsidR="00740571" w:rsidRPr="00740571" w:rsidRDefault="00740571" w:rsidP="0074057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lang w:val="en-GB"/>
        </w:rPr>
      </w:pPr>
      <w:proofErr w:type="gramStart"/>
      <w:r w:rsidRPr="00740571">
        <w:rPr>
          <w:rFonts w:cstheme="minorHAnsi"/>
          <w:lang w:val="en-GB"/>
        </w:rPr>
        <w:t>In the event that</w:t>
      </w:r>
      <w:proofErr w:type="gramEnd"/>
      <w:r w:rsidRPr="00740571">
        <w:rPr>
          <w:rFonts w:cstheme="minorHAnsi"/>
          <w:lang w:val="en-GB"/>
        </w:rPr>
        <w:t xml:space="preserve"> the medication needs to be administered at school the following will be observed:</w:t>
      </w:r>
      <w:r w:rsidRPr="00740571">
        <w:rPr>
          <w:rFonts w:cstheme="minorHAnsi"/>
          <w:lang w:val="en-GB"/>
        </w:rPr>
        <w:br/>
      </w:r>
    </w:p>
    <w:p w14:paraId="16A9EF2C" w14:textId="77777777" w:rsidR="00740571" w:rsidRPr="00740571" w:rsidRDefault="00740571" w:rsidP="00740571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lang w:val="en-GB"/>
        </w:rPr>
      </w:pPr>
      <w:r w:rsidRPr="00740571">
        <w:rPr>
          <w:rFonts w:cstheme="minorHAnsi"/>
          <w:lang w:val="en-GB"/>
        </w:rPr>
        <w:t xml:space="preserve">All prescribed medicine should be in its original container. </w:t>
      </w:r>
    </w:p>
    <w:p w14:paraId="10492249" w14:textId="77777777" w:rsidR="00740571" w:rsidRPr="00740571" w:rsidRDefault="00740571" w:rsidP="00740571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lang w:val="en-GB"/>
        </w:rPr>
      </w:pPr>
      <w:r w:rsidRPr="00740571">
        <w:rPr>
          <w:rFonts w:cstheme="minorHAnsi"/>
          <w:lang w:val="en-GB"/>
        </w:rPr>
        <w:t xml:space="preserve">It should be labelled with the child’s name together with FORM MED 1, completed and signed by the parent or guardian. </w:t>
      </w:r>
    </w:p>
    <w:p w14:paraId="60B4FFF1" w14:textId="77777777" w:rsidR="00740571" w:rsidRPr="00740571" w:rsidRDefault="00740571" w:rsidP="00740571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lang w:val="en-GB"/>
        </w:rPr>
      </w:pPr>
      <w:r w:rsidRPr="00740571">
        <w:rPr>
          <w:rFonts w:cstheme="minorHAnsi"/>
          <w:lang w:val="en-GB"/>
        </w:rPr>
        <w:t>In the case of inhalers these should be handed to the class teacher/office by the parent together with any information required.  All classes will keep their own inhalers for easy access.</w:t>
      </w:r>
    </w:p>
    <w:p w14:paraId="1ACBADF3" w14:textId="77777777" w:rsidR="00740571" w:rsidRPr="00740571" w:rsidRDefault="00740571" w:rsidP="00740571">
      <w:pPr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lang w:val="en-GB"/>
        </w:rPr>
      </w:pPr>
      <w:r w:rsidRPr="00740571">
        <w:rPr>
          <w:rFonts w:cstheme="minorHAnsi"/>
          <w:lang w:val="en-GB"/>
        </w:rPr>
        <w:t xml:space="preserve"> </w:t>
      </w:r>
    </w:p>
    <w:p w14:paraId="12DCFE40" w14:textId="77777777" w:rsidR="00740571" w:rsidRPr="00740571" w:rsidRDefault="00740571" w:rsidP="00740571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lang w:val="en-GB"/>
        </w:rPr>
      </w:pPr>
      <w:r w:rsidRPr="00740571">
        <w:rPr>
          <w:rFonts w:cstheme="minorHAnsi"/>
          <w:lang w:val="en-GB"/>
        </w:rPr>
        <w:t xml:space="preserve">It is the responsibility of the parents to check their child’s inhaler is working and is not out of date. </w:t>
      </w:r>
    </w:p>
    <w:p w14:paraId="352836AD" w14:textId="77777777" w:rsidR="00AA2782" w:rsidRPr="00AA2782" w:rsidRDefault="00AA2782" w:rsidP="00AA2782">
      <w:pPr>
        <w:spacing w:line="240" w:lineRule="auto"/>
        <w:ind w:left="851"/>
        <w:rPr>
          <w:rFonts w:eastAsiaTheme="minorEastAsia"/>
          <w:lang w:val="en-GB" w:eastAsia="en-GB"/>
        </w:rPr>
      </w:pPr>
    </w:p>
    <w:p w14:paraId="64C3F9A8" w14:textId="5D48A4A7" w:rsidR="00AA2782" w:rsidRPr="00AA2782" w:rsidRDefault="00AA2782" w:rsidP="00AA2782">
      <w:pPr>
        <w:tabs>
          <w:tab w:val="left" w:pos="8040"/>
        </w:tabs>
        <w:spacing w:after="0" w:line="240" w:lineRule="auto"/>
        <w:ind w:left="851"/>
        <w:rPr>
          <w:rFonts w:eastAsiaTheme="minorEastAsia"/>
          <w:lang w:val="en-GB" w:eastAsia="en-GB"/>
        </w:rPr>
      </w:pPr>
    </w:p>
    <w:p w14:paraId="247273AD" w14:textId="7871E05C" w:rsidR="00785196" w:rsidRPr="00785196" w:rsidRDefault="00292EF3" w:rsidP="003B52BF">
      <w:pPr>
        <w:ind w:left="851"/>
        <w:rPr>
          <w:rFonts w:cstheme="minorHAnsi"/>
          <w:lang w:val="en-GB" w:eastAsia="en-GB"/>
        </w:rPr>
        <w:sectPr w:rsidR="00785196" w:rsidRPr="00785196" w:rsidSect="0082220D">
          <w:headerReference w:type="default" r:id="rId11"/>
          <w:footerReference w:type="default" r:id="rId12"/>
          <w:headerReference w:type="first" r:id="rId13"/>
          <w:footerReference w:type="first" r:id="rId14"/>
          <w:pgSz w:w="11907" w:h="16839" w:code="9"/>
          <w:pgMar w:top="880" w:right="747" w:bottom="0" w:left="0" w:header="0" w:footer="0" w:gutter="0"/>
          <w:cols w:space="720"/>
          <w:titlePg/>
          <w:docGrid w:linePitch="360"/>
        </w:sectPr>
      </w:pPr>
      <w:r w:rsidRPr="00292EF3">
        <w:rPr>
          <w:rFonts w:cstheme="minorHAnsi"/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FE653C7" wp14:editId="2F9DC1E1">
                <wp:simplePos x="0" y="0"/>
                <wp:positionH relativeFrom="column">
                  <wp:posOffset>504825</wp:posOffset>
                </wp:positionH>
                <wp:positionV relativeFrom="paragraph">
                  <wp:posOffset>8255</wp:posOffset>
                </wp:positionV>
                <wp:extent cx="1971675" cy="266700"/>
                <wp:effectExtent l="0" t="0" r="28575" b="19050"/>
                <wp:wrapSquare wrapText="bothSides"/>
                <wp:docPr id="16114751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C54C4" w14:textId="377B2BEE" w:rsidR="00292EF3" w:rsidRDefault="00292EF3" w:rsidP="00292EF3">
                            <w:r>
                              <w:t xml:space="preserve">Reviewed </w:t>
                            </w:r>
                            <w:r w:rsidR="000A7997">
                              <w:t>January 2026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E653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.75pt;margin-top:.65pt;width:155.25pt;height:2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">
                <v:textbox>
                  <w:txbxContent>
                    <w:p w14:paraId="220C54C4" w14:textId="377B2BEE" w:rsidR="00292EF3" w:rsidRDefault="00292EF3" w:rsidP="00292EF3">
                      <w:r>
                        <w:t xml:space="preserve">Reviewed </w:t>
                      </w:r>
                      <w:r w:rsidR="000A7997">
                        <w:t>January 2026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5CC68BF" w14:textId="77777777" w:rsidR="00F423E8" w:rsidRPr="00785196" w:rsidRDefault="00F423E8" w:rsidP="00785196">
      <w:pPr>
        <w:ind w:left="851"/>
        <w:rPr>
          <w:rFonts w:cstheme="minorHAnsi"/>
        </w:rPr>
      </w:pPr>
    </w:p>
    <w:sectPr w:rsidR="00F423E8" w:rsidRPr="00785196" w:rsidSect="0082220D">
      <w:headerReference w:type="default" r:id="rId15"/>
      <w:pgSz w:w="11907" w:h="16839" w:code="9"/>
      <w:pgMar w:top="880" w:right="747" w:bottom="0" w:left="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89293" w14:textId="77777777" w:rsidR="00A65ECD" w:rsidRDefault="00A65ECD" w:rsidP="001B451D">
      <w:pPr>
        <w:spacing w:after="0" w:line="240" w:lineRule="auto"/>
      </w:pPr>
      <w:r>
        <w:separator/>
      </w:r>
    </w:p>
  </w:endnote>
  <w:endnote w:type="continuationSeparator" w:id="0">
    <w:p w14:paraId="27B4EF4D" w14:textId="77777777" w:rsidR="00A65ECD" w:rsidRDefault="00A65ECD" w:rsidP="001B4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otham Book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843FC" w14:textId="77777777" w:rsidR="004660FD" w:rsidRDefault="004660F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5B26FEAF" wp14:editId="02057105">
              <wp:simplePos x="0" y="0"/>
              <wp:positionH relativeFrom="column">
                <wp:posOffset>5998210</wp:posOffset>
              </wp:positionH>
              <wp:positionV relativeFrom="paragraph">
                <wp:posOffset>5080</wp:posOffset>
              </wp:positionV>
              <wp:extent cx="1093470" cy="881380"/>
              <wp:effectExtent l="0" t="0" r="11430" b="13970"/>
              <wp:wrapNone/>
              <wp:docPr id="3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3470" cy="8813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C6C120" w14:textId="77777777" w:rsidR="004660FD" w:rsidRPr="00A97524" w:rsidRDefault="004660FD" w:rsidP="00891ACE">
                          <w:pPr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</w:pPr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www.</w:t>
                          </w:r>
                          <w:r w:rsidR="00860831"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emnethacademy</w:t>
                          </w:r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.co.uk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26FEA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72.3pt;margin-top:.4pt;width:86.1pt;height:69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" filled="f" stroked="f" strokeweight="0">
              <v:textbox inset="0,0,0,0">
                <w:txbxContent>
                  <w:p w14:paraId="61C6C120" w14:textId="77777777" w:rsidR="004660FD" w:rsidRPr="00A97524" w:rsidRDefault="004660FD" w:rsidP="00891ACE">
                    <w:pPr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</w:pPr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www.</w:t>
                    </w:r>
                    <w:r w:rsidR="00860831"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emnethacademy</w:t>
                    </w:r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.co.uk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4928" behindDoc="0" locked="0" layoutInCell="1" allowOverlap="1" wp14:anchorId="25CD8072" wp14:editId="57C54EA9">
              <wp:simplePos x="0" y="0"/>
              <wp:positionH relativeFrom="column">
                <wp:posOffset>4578096</wp:posOffset>
              </wp:positionH>
              <wp:positionV relativeFrom="paragraph">
                <wp:posOffset>5207</wp:posOffset>
              </wp:positionV>
              <wp:extent cx="1158621" cy="887730"/>
              <wp:effectExtent l="0" t="0" r="3810" b="7620"/>
              <wp:wrapNone/>
              <wp:docPr id="3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8621" cy="88773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161CBF4" w14:textId="77777777" w:rsidR="004660FD" w:rsidRPr="00A97524" w:rsidRDefault="00860831" w:rsidP="008D71E3">
                          <w:pPr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</w:pPr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office</w:t>
                          </w:r>
                          <w:r w:rsidR="004660FD"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@</w:t>
                          </w:r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ema.</w:t>
                          </w:r>
                          <w:r w:rsidR="004660FD"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eastern-mat.co.uk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CD8072" id="_x0000_s1028" type="#_x0000_t202" style="position:absolute;margin-left:360.5pt;margin-top:.4pt;width:91.25pt;height:69.9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" filled="f" stroked="f" strokeweight="0">
              <v:textbox inset="0,0,0,0">
                <w:txbxContent>
                  <w:p w14:paraId="1161CBF4" w14:textId="77777777" w:rsidR="004660FD" w:rsidRPr="00A97524" w:rsidRDefault="00860831" w:rsidP="008D71E3">
                    <w:pPr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</w:pPr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office</w:t>
                    </w:r>
                    <w:r w:rsidR="004660FD"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@</w:t>
                    </w:r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ema.</w:t>
                    </w:r>
                    <w:r w:rsidR="004660FD"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eastern-mat.co.uk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2640" behindDoc="0" locked="0" layoutInCell="1" allowOverlap="1" wp14:anchorId="4767918B" wp14:editId="6B476DC4">
              <wp:simplePos x="0" y="0"/>
              <wp:positionH relativeFrom="column">
                <wp:posOffset>2044701</wp:posOffset>
              </wp:positionH>
              <wp:positionV relativeFrom="paragraph">
                <wp:posOffset>1270</wp:posOffset>
              </wp:positionV>
              <wp:extent cx="1311910" cy="881380"/>
              <wp:effectExtent l="0" t="0" r="2540" b="13970"/>
              <wp:wrapNone/>
              <wp:docPr id="31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1910" cy="8813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14C0C6" w14:textId="77777777" w:rsidR="004660FD" w:rsidRPr="00A97524" w:rsidRDefault="00860831" w:rsidP="00860831">
                          <w:pPr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</w:pPr>
                          <w:proofErr w:type="spellStart"/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Hollycroft</w:t>
                          </w:r>
                          <w:proofErr w:type="spellEnd"/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 xml:space="preserve"> Road, </w:t>
                          </w:r>
                          <w:proofErr w:type="spellStart"/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Emneth</w:t>
                          </w:r>
                          <w:proofErr w:type="spellEnd"/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, Wisbech, Cambridgeshire, PE14 8AY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67918B" id="_x0000_s1029" type="#_x0000_t202" style="position:absolute;margin-left:161pt;margin-top:.1pt;width:103.3pt;height:69.4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" filled="f" stroked="f" strokeweight="0">
              <v:textbox inset="0,0,0,0">
                <w:txbxContent>
                  <w:p w14:paraId="1D14C0C6" w14:textId="77777777" w:rsidR="004660FD" w:rsidRPr="00A97524" w:rsidRDefault="00860831" w:rsidP="00860831">
                    <w:pPr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</w:pPr>
                    <w:proofErr w:type="spellStart"/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Hollycroft</w:t>
                    </w:r>
                    <w:proofErr w:type="spellEnd"/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 xml:space="preserve"> Road, </w:t>
                    </w:r>
                    <w:proofErr w:type="spellStart"/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Emneth</w:t>
                    </w:r>
                    <w:proofErr w:type="spellEnd"/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, Wisbech, Cambridgeshire, PE14 8AY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8784" behindDoc="0" locked="0" layoutInCell="1" allowOverlap="1" wp14:anchorId="2E4AE41A" wp14:editId="0A1D8281">
              <wp:simplePos x="0" y="0"/>
              <wp:positionH relativeFrom="column">
                <wp:posOffset>3614057</wp:posOffset>
              </wp:positionH>
              <wp:positionV relativeFrom="paragraph">
                <wp:posOffset>7166</wp:posOffset>
              </wp:positionV>
              <wp:extent cx="713014" cy="881561"/>
              <wp:effectExtent l="0" t="0" r="11430" b="13970"/>
              <wp:wrapNone/>
              <wp:docPr id="31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3014" cy="881561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0C77C2" w14:textId="77777777" w:rsidR="004660FD" w:rsidRPr="00A97524" w:rsidRDefault="00860831" w:rsidP="008D71E3">
                          <w:pPr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</w:pPr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01945 583 885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E4AE41A" id="_x0000_s1030" type="#_x0000_t202" style="position:absolute;margin-left:284.55pt;margin-top:.55pt;width:56.15pt;height:69.4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" filled="f" stroked="f" strokeweight="0">
              <v:textbox inset="0,0,0,0">
                <w:txbxContent>
                  <w:p w14:paraId="2F0C77C2" w14:textId="77777777" w:rsidR="004660FD" w:rsidRPr="00A97524" w:rsidRDefault="00860831" w:rsidP="008D71E3">
                    <w:pPr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</w:pPr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01945 583 885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29244629" wp14:editId="6FA46EAE">
          <wp:extent cx="7562850" cy="876300"/>
          <wp:effectExtent l="0" t="0" r="0" b="0"/>
          <wp:docPr id="1988857833" name="Picture 1988857833" descr="footer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footer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C598A" w14:textId="77777777" w:rsidR="00384304" w:rsidRDefault="008D0D8C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E0A608B" wp14:editId="2F2697C7">
              <wp:simplePos x="0" y="0"/>
              <wp:positionH relativeFrom="column">
                <wp:posOffset>5998210</wp:posOffset>
              </wp:positionH>
              <wp:positionV relativeFrom="paragraph">
                <wp:posOffset>5080</wp:posOffset>
              </wp:positionV>
              <wp:extent cx="1093470" cy="881380"/>
              <wp:effectExtent l="0" t="0" r="11430" b="139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3470" cy="8813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F4DE81E" w14:textId="77777777" w:rsidR="008D0D8C" w:rsidRPr="00A97524" w:rsidRDefault="008D0D8C" w:rsidP="008D0D8C">
                          <w:pPr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</w:pPr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www.emnethacademy.co.uk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0A608B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472.3pt;margin-top:.4pt;width:86.1pt;height:69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" filled="f" stroked="f" strokeweight="0">
              <v:textbox inset="0,0,0,0">
                <w:txbxContent>
                  <w:p w14:paraId="1F4DE81E" w14:textId="77777777" w:rsidR="008D0D8C" w:rsidRPr="00A97524" w:rsidRDefault="008D0D8C" w:rsidP="008D0D8C">
                    <w:pPr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</w:pPr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www.emnethacademy.co.uk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6997A9E" wp14:editId="7901EA9E">
              <wp:simplePos x="0" y="0"/>
              <wp:positionH relativeFrom="column">
                <wp:posOffset>4578096</wp:posOffset>
              </wp:positionH>
              <wp:positionV relativeFrom="paragraph">
                <wp:posOffset>5207</wp:posOffset>
              </wp:positionV>
              <wp:extent cx="1158621" cy="887730"/>
              <wp:effectExtent l="0" t="0" r="3810" b="762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8621" cy="88773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F3DB9D" w14:textId="77777777" w:rsidR="008D0D8C" w:rsidRPr="00A97524" w:rsidRDefault="008D0D8C" w:rsidP="008D0D8C">
                          <w:pPr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</w:pPr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office@ema.eastern-mat.co.uk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997A9E" id="_x0000_s1033" type="#_x0000_t202" style="position:absolute;margin-left:360.5pt;margin-top:.4pt;width:91.25pt;height:69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" filled="f" stroked="f" strokeweight="0">
              <v:textbox inset="0,0,0,0">
                <w:txbxContent>
                  <w:p w14:paraId="31F3DB9D" w14:textId="77777777" w:rsidR="008D0D8C" w:rsidRPr="00A97524" w:rsidRDefault="008D0D8C" w:rsidP="008D0D8C">
                    <w:pPr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</w:pPr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office@ema.eastern-mat.co.uk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072" behindDoc="0" locked="0" layoutInCell="1" allowOverlap="1" wp14:anchorId="5992ACE7" wp14:editId="6AFFFD58">
              <wp:simplePos x="0" y="0"/>
              <wp:positionH relativeFrom="column">
                <wp:posOffset>2044701</wp:posOffset>
              </wp:positionH>
              <wp:positionV relativeFrom="paragraph">
                <wp:posOffset>1270</wp:posOffset>
              </wp:positionV>
              <wp:extent cx="1311910" cy="881380"/>
              <wp:effectExtent l="0" t="0" r="2540" b="1397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1910" cy="8813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E8A2CA" w14:textId="77777777" w:rsidR="008D0D8C" w:rsidRPr="00A97524" w:rsidRDefault="008D0D8C" w:rsidP="008D0D8C">
                          <w:pPr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</w:pPr>
                          <w:proofErr w:type="spellStart"/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Hollycroft</w:t>
                          </w:r>
                          <w:proofErr w:type="spellEnd"/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 xml:space="preserve"> Road, </w:t>
                          </w:r>
                          <w:proofErr w:type="spellStart"/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Emneth</w:t>
                          </w:r>
                          <w:proofErr w:type="spellEnd"/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, Wisbech, Cambridgeshire, PE14 8AY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992ACE7" id="_x0000_s1034" type="#_x0000_t202" style="position:absolute;margin-left:161pt;margin-top:.1pt;width:103.3pt;height:69.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" filled="f" stroked="f" strokeweight="0">
              <v:textbox inset="0,0,0,0">
                <w:txbxContent>
                  <w:p w14:paraId="7FE8A2CA" w14:textId="77777777" w:rsidR="008D0D8C" w:rsidRPr="00A97524" w:rsidRDefault="008D0D8C" w:rsidP="008D0D8C">
                    <w:pPr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</w:pPr>
                    <w:proofErr w:type="spellStart"/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Hollycroft</w:t>
                    </w:r>
                    <w:proofErr w:type="spellEnd"/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 xml:space="preserve"> Road, </w:t>
                    </w:r>
                    <w:proofErr w:type="spellStart"/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Emneth</w:t>
                    </w:r>
                    <w:proofErr w:type="spellEnd"/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, Wisbech, Cambridgeshire, PE14 8AY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71A97" wp14:editId="1AB41C5A">
              <wp:simplePos x="0" y="0"/>
              <wp:positionH relativeFrom="column">
                <wp:posOffset>3614057</wp:posOffset>
              </wp:positionH>
              <wp:positionV relativeFrom="paragraph">
                <wp:posOffset>7166</wp:posOffset>
              </wp:positionV>
              <wp:extent cx="713014" cy="881561"/>
              <wp:effectExtent l="0" t="0" r="11430" b="13970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3014" cy="881561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24084E4" w14:textId="77777777" w:rsidR="008D0D8C" w:rsidRPr="00A97524" w:rsidRDefault="008D0D8C" w:rsidP="008D0D8C">
                          <w:pPr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</w:pPr>
                          <w:r w:rsidRPr="00A97524">
                            <w:rPr>
                              <w:rFonts w:ascii="Gotham Book" w:hAnsi="Gotham Book" w:cstheme="minorHAnsi"/>
                              <w:color w:val="0F243E" w:themeColor="text2" w:themeShade="80"/>
                              <w:sz w:val="12"/>
                              <w:szCs w:val="12"/>
                            </w:rPr>
                            <w:t>01945 583 885</w:t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9A71A97" id="_x0000_s1035" type="#_x0000_t202" style="position:absolute;margin-left:284.55pt;margin-top:.55pt;width:56.15pt;height:69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" filled="f" stroked="f" strokeweight="0">
              <v:textbox inset="0,0,0,0">
                <w:txbxContent>
                  <w:p w14:paraId="724084E4" w14:textId="77777777" w:rsidR="008D0D8C" w:rsidRPr="00A97524" w:rsidRDefault="008D0D8C" w:rsidP="008D0D8C">
                    <w:pPr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</w:pPr>
                    <w:r w:rsidRPr="00A97524">
                      <w:rPr>
                        <w:rFonts w:ascii="Gotham Book" w:hAnsi="Gotham Book" w:cstheme="minorHAnsi"/>
                        <w:color w:val="0F243E" w:themeColor="text2" w:themeShade="80"/>
                        <w:sz w:val="12"/>
                        <w:szCs w:val="12"/>
                      </w:rPr>
                      <w:t>01945 583 885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AB0682A" wp14:editId="2C98C0F7">
          <wp:extent cx="7562850" cy="876300"/>
          <wp:effectExtent l="0" t="0" r="0" b="0"/>
          <wp:docPr id="1702756306" name="Picture 1702756306" descr="footer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footer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7294D" w14:textId="77777777" w:rsidR="00A65ECD" w:rsidRDefault="00A65ECD" w:rsidP="001B451D">
      <w:pPr>
        <w:spacing w:after="0" w:line="240" w:lineRule="auto"/>
      </w:pPr>
      <w:r>
        <w:separator/>
      </w:r>
    </w:p>
  </w:footnote>
  <w:footnote w:type="continuationSeparator" w:id="0">
    <w:p w14:paraId="431332AF" w14:textId="77777777" w:rsidR="00A65ECD" w:rsidRDefault="00A65ECD" w:rsidP="001B4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720"/>
      <w:gridCol w:w="3720"/>
      <w:gridCol w:w="3720"/>
    </w:tblGrid>
    <w:tr w:rsidR="7D24E419" w14:paraId="607588F7" w14:textId="77777777" w:rsidTr="7D24E419">
      <w:trPr>
        <w:trHeight w:val="300"/>
      </w:trPr>
      <w:tc>
        <w:tcPr>
          <w:tcW w:w="3720" w:type="dxa"/>
        </w:tcPr>
        <w:p w14:paraId="5AB8AC1E" w14:textId="19166548" w:rsidR="7D24E419" w:rsidRDefault="7D24E419" w:rsidP="7D24E419">
          <w:pPr>
            <w:pStyle w:val="Header"/>
            <w:ind w:left="-115"/>
          </w:pPr>
        </w:p>
      </w:tc>
      <w:tc>
        <w:tcPr>
          <w:tcW w:w="3720" w:type="dxa"/>
        </w:tcPr>
        <w:p w14:paraId="38CE1852" w14:textId="4FE9C5FC" w:rsidR="7D24E419" w:rsidRDefault="7D24E419" w:rsidP="7D24E419">
          <w:pPr>
            <w:pStyle w:val="Header"/>
            <w:jc w:val="center"/>
          </w:pPr>
        </w:p>
      </w:tc>
      <w:tc>
        <w:tcPr>
          <w:tcW w:w="3720" w:type="dxa"/>
        </w:tcPr>
        <w:p w14:paraId="0223EAC2" w14:textId="232A6819" w:rsidR="7D24E419" w:rsidRDefault="7D24E419" w:rsidP="7D24E419">
          <w:pPr>
            <w:pStyle w:val="Header"/>
            <w:ind w:right="-115"/>
            <w:jc w:val="right"/>
          </w:pPr>
        </w:p>
      </w:tc>
    </w:tr>
  </w:tbl>
  <w:p w14:paraId="17839C45" w14:textId="16B16B17" w:rsidR="7D24E419" w:rsidRDefault="7D24E419" w:rsidP="7D24E41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04BA4" w14:textId="4698567F" w:rsidR="00384304" w:rsidRDefault="0022024D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87936" behindDoc="0" locked="0" layoutInCell="1" allowOverlap="1" wp14:anchorId="5D3B23A5" wp14:editId="7AD9AF7E">
              <wp:simplePos x="0" y="0"/>
              <wp:positionH relativeFrom="column">
                <wp:posOffset>3181350</wp:posOffset>
              </wp:positionH>
              <wp:positionV relativeFrom="paragraph">
                <wp:posOffset>885825</wp:posOffset>
              </wp:positionV>
              <wp:extent cx="2802255" cy="904875"/>
              <wp:effectExtent l="0" t="0" r="17145" b="28575"/>
              <wp:wrapThrough wrapText="bothSides">
                <wp:wrapPolygon edited="0">
                  <wp:start x="0" y="0"/>
                  <wp:lineTo x="0" y="21827"/>
                  <wp:lineTo x="21585" y="21827"/>
                  <wp:lineTo x="21585" y="0"/>
                  <wp:lineTo x="0" y="0"/>
                </wp:wrapPolygon>
              </wp:wrapThrough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2255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915611B" w14:textId="6170AC70" w:rsidR="0022024D" w:rsidRPr="00D103A7" w:rsidRDefault="00D64582" w:rsidP="00AC4F83">
                          <w:pPr>
                            <w:jc w:val="center"/>
                            <w:rPr>
                              <w:b/>
                              <w:bCs/>
                              <w:sz w:val="40"/>
                              <w:szCs w:val="40"/>
                            </w:rPr>
                          </w:pPr>
                          <w:r>
                            <w:rPr>
                              <w:b/>
                              <w:bCs/>
                              <w:sz w:val="40"/>
                              <w:szCs w:val="40"/>
                            </w:rPr>
                            <w:t>Administration of Medicine Procedure</w:t>
                          </w:r>
                          <w:r w:rsidR="00CC4398">
                            <w:rPr>
                              <w:b/>
                              <w:bCs/>
                              <w:sz w:val="40"/>
                              <w:szCs w:val="40"/>
                            </w:rPr>
                            <w:t xml:space="preserve"> </w:t>
                          </w:r>
                          <w:r w:rsidR="000C01E6">
                            <w:rPr>
                              <w:b/>
                              <w:bCs/>
                              <w:sz w:val="40"/>
                              <w:szCs w:val="4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3B23A5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250.5pt;margin-top:69.75pt;width:220.65pt;height:71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">
              <v:textbox>
                <w:txbxContent>
                  <w:p w14:paraId="1915611B" w14:textId="6170AC70" w:rsidR="0022024D" w:rsidRPr="00D103A7" w:rsidRDefault="00D64582" w:rsidP="00AC4F83">
                    <w:pPr>
                      <w:jc w:val="center"/>
                      <w:rPr>
                        <w:b/>
                        <w:bCs/>
                        <w:sz w:val="40"/>
                        <w:szCs w:val="40"/>
                      </w:rPr>
                    </w:pPr>
                    <w:r>
                      <w:rPr>
                        <w:b/>
                        <w:bCs/>
                        <w:sz w:val="40"/>
                        <w:szCs w:val="40"/>
                      </w:rPr>
                      <w:t>Administration of Medicine Procedure</w:t>
                    </w:r>
                    <w:r w:rsidR="00CC4398">
                      <w:rPr>
                        <w:b/>
                        <w:bCs/>
                        <w:sz w:val="40"/>
                        <w:szCs w:val="40"/>
                      </w:rPr>
                      <w:t xml:space="preserve"> </w:t>
                    </w:r>
                    <w:r w:rsidR="000C01E6">
                      <w:rPr>
                        <w:b/>
                        <w:bCs/>
                        <w:sz w:val="40"/>
                        <w:szCs w:val="40"/>
                      </w:rPr>
                      <w:t xml:space="preserve"> </w:t>
                    </w:r>
                  </w:p>
                </w:txbxContent>
              </v:textbox>
              <w10:wrap type="through"/>
            </v:shape>
          </w:pict>
        </mc:Fallback>
      </mc:AlternateContent>
    </w:r>
    <w:r w:rsidR="008D0D8C">
      <w:rPr>
        <w:noProof/>
      </w:rPr>
      <w:drawing>
        <wp:anchor distT="0" distB="0" distL="114300" distR="114300" simplePos="0" relativeHeight="251681792" behindDoc="0" locked="0" layoutInCell="1" allowOverlap="1" wp14:anchorId="1236F69C" wp14:editId="62ABC3CD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086600" cy="2240295"/>
          <wp:effectExtent l="0" t="0" r="0" b="7620"/>
          <wp:wrapNone/>
          <wp:docPr id="2085296615" name="Picture 20852966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EKCSL195\AppData\Local\Microsoft\Windows\INetCache\Content.Word\Admiral-Academ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2240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4E8A8" w14:textId="77777777" w:rsidR="00F423E8" w:rsidRDefault="00F423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/>
    </w:pict>
  </w:numPicBullet>
  <w:abstractNum w:abstractNumId="0" w15:restartNumberingAfterBreak="0">
    <w:nsid w:val="32AF29B3"/>
    <w:multiLevelType w:val="hybridMultilevel"/>
    <w:tmpl w:val="F45404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AB032DF"/>
    <w:multiLevelType w:val="hybridMultilevel"/>
    <w:tmpl w:val="92FC37FE"/>
    <w:lvl w:ilvl="0" w:tplc="0809000F">
      <w:start w:val="1"/>
      <w:numFmt w:val="decimal"/>
      <w:lvlText w:val="%1."/>
      <w:lvlJc w:val="left"/>
      <w:pPr>
        <w:ind w:left="1069" w:hanging="360"/>
      </w:pPr>
    </w:lvl>
    <w:lvl w:ilvl="1" w:tplc="08090019">
      <w:start w:val="1"/>
      <w:numFmt w:val="lowerLetter"/>
      <w:lvlText w:val="%2."/>
      <w:lvlJc w:val="left"/>
      <w:pPr>
        <w:ind w:left="1789" w:hanging="360"/>
      </w:pPr>
    </w:lvl>
    <w:lvl w:ilvl="2" w:tplc="0809001B">
      <w:start w:val="1"/>
      <w:numFmt w:val="lowerRoman"/>
      <w:lvlText w:val="%3."/>
      <w:lvlJc w:val="right"/>
      <w:pPr>
        <w:ind w:left="2509" w:hanging="180"/>
      </w:pPr>
    </w:lvl>
    <w:lvl w:ilvl="3" w:tplc="0809000F">
      <w:start w:val="1"/>
      <w:numFmt w:val="decimal"/>
      <w:lvlText w:val="%4."/>
      <w:lvlJc w:val="left"/>
      <w:pPr>
        <w:ind w:left="3229" w:hanging="360"/>
      </w:pPr>
    </w:lvl>
    <w:lvl w:ilvl="4" w:tplc="08090019">
      <w:start w:val="1"/>
      <w:numFmt w:val="lowerLetter"/>
      <w:lvlText w:val="%5."/>
      <w:lvlJc w:val="left"/>
      <w:pPr>
        <w:ind w:left="3949" w:hanging="360"/>
      </w:pPr>
    </w:lvl>
    <w:lvl w:ilvl="5" w:tplc="0809001B">
      <w:start w:val="1"/>
      <w:numFmt w:val="lowerRoman"/>
      <w:lvlText w:val="%6."/>
      <w:lvlJc w:val="right"/>
      <w:pPr>
        <w:ind w:left="4669" w:hanging="180"/>
      </w:pPr>
    </w:lvl>
    <w:lvl w:ilvl="6" w:tplc="0809000F">
      <w:start w:val="1"/>
      <w:numFmt w:val="decimal"/>
      <w:lvlText w:val="%7."/>
      <w:lvlJc w:val="left"/>
      <w:pPr>
        <w:ind w:left="5389" w:hanging="360"/>
      </w:pPr>
    </w:lvl>
    <w:lvl w:ilvl="7" w:tplc="08090019">
      <w:start w:val="1"/>
      <w:numFmt w:val="lowerLetter"/>
      <w:lvlText w:val="%8."/>
      <w:lvlJc w:val="left"/>
      <w:pPr>
        <w:ind w:left="6109" w:hanging="360"/>
      </w:pPr>
    </w:lvl>
    <w:lvl w:ilvl="8" w:tplc="080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7750A73"/>
    <w:multiLevelType w:val="hybridMultilevel"/>
    <w:tmpl w:val="5C1857AC"/>
    <w:lvl w:ilvl="0" w:tplc="6B869472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850F89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4" w15:restartNumberingAfterBreak="0">
    <w:nsid w:val="5BE23081"/>
    <w:multiLevelType w:val="hybridMultilevel"/>
    <w:tmpl w:val="24403456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741293861">
    <w:abstractNumId w:val="3"/>
  </w:num>
  <w:num w:numId="2" w16cid:durableId="1528375768">
    <w:abstractNumId w:val="0"/>
  </w:num>
  <w:num w:numId="3" w16cid:durableId="19071035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669380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132250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7AE"/>
    <w:rsid w:val="00047FA7"/>
    <w:rsid w:val="00056F3C"/>
    <w:rsid w:val="00064417"/>
    <w:rsid w:val="000835C2"/>
    <w:rsid w:val="000A7997"/>
    <w:rsid w:val="000A7A63"/>
    <w:rsid w:val="000C01E6"/>
    <w:rsid w:val="000E28FC"/>
    <w:rsid w:val="000F560F"/>
    <w:rsid w:val="00113768"/>
    <w:rsid w:val="00140FD4"/>
    <w:rsid w:val="00154F1E"/>
    <w:rsid w:val="00170E3D"/>
    <w:rsid w:val="001B451D"/>
    <w:rsid w:val="001D180E"/>
    <w:rsid w:val="001E1C49"/>
    <w:rsid w:val="002000F4"/>
    <w:rsid w:val="00204515"/>
    <w:rsid w:val="00205D49"/>
    <w:rsid w:val="00210187"/>
    <w:rsid w:val="0022024D"/>
    <w:rsid w:val="00241EF5"/>
    <w:rsid w:val="002700F5"/>
    <w:rsid w:val="00286B12"/>
    <w:rsid w:val="00292EF3"/>
    <w:rsid w:val="002B55A9"/>
    <w:rsid w:val="002D3709"/>
    <w:rsid w:val="002F43B0"/>
    <w:rsid w:val="003565F9"/>
    <w:rsid w:val="003616FF"/>
    <w:rsid w:val="003638F5"/>
    <w:rsid w:val="00371F8A"/>
    <w:rsid w:val="00382730"/>
    <w:rsid w:val="00384304"/>
    <w:rsid w:val="00387EE2"/>
    <w:rsid w:val="003A2EDC"/>
    <w:rsid w:val="003A77B4"/>
    <w:rsid w:val="003B52BF"/>
    <w:rsid w:val="003C5719"/>
    <w:rsid w:val="003D1660"/>
    <w:rsid w:val="00450A7B"/>
    <w:rsid w:val="004660FD"/>
    <w:rsid w:val="004704E5"/>
    <w:rsid w:val="00476256"/>
    <w:rsid w:val="004B4437"/>
    <w:rsid w:val="004B4D0C"/>
    <w:rsid w:val="004B688D"/>
    <w:rsid w:val="004C6C1B"/>
    <w:rsid w:val="004F17AE"/>
    <w:rsid w:val="004F4FB8"/>
    <w:rsid w:val="005058D2"/>
    <w:rsid w:val="00511A32"/>
    <w:rsid w:val="005277F5"/>
    <w:rsid w:val="00532C92"/>
    <w:rsid w:val="005635C8"/>
    <w:rsid w:val="005703AF"/>
    <w:rsid w:val="005A0CEF"/>
    <w:rsid w:val="005D12A1"/>
    <w:rsid w:val="005F460F"/>
    <w:rsid w:val="00600094"/>
    <w:rsid w:val="006034A6"/>
    <w:rsid w:val="0065014B"/>
    <w:rsid w:val="006722D5"/>
    <w:rsid w:val="0067250E"/>
    <w:rsid w:val="006A59D2"/>
    <w:rsid w:val="006C1AD2"/>
    <w:rsid w:val="006F39C2"/>
    <w:rsid w:val="00701D5A"/>
    <w:rsid w:val="00721438"/>
    <w:rsid w:val="00722EEA"/>
    <w:rsid w:val="00740571"/>
    <w:rsid w:val="00741666"/>
    <w:rsid w:val="007460AF"/>
    <w:rsid w:val="00751332"/>
    <w:rsid w:val="00761184"/>
    <w:rsid w:val="00765409"/>
    <w:rsid w:val="0077277E"/>
    <w:rsid w:val="007817AF"/>
    <w:rsid w:val="0078452B"/>
    <w:rsid w:val="00785196"/>
    <w:rsid w:val="007A6ABC"/>
    <w:rsid w:val="007D748C"/>
    <w:rsid w:val="007E45F5"/>
    <w:rsid w:val="007F1428"/>
    <w:rsid w:val="007F21D1"/>
    <w:rsid w:val="0082220D"/>
    <w:rsid w:val="00843AA9"/>
    <w:rsid w:val="00846F2C"/>
    <w:rsid w:val="00860831"/>
    <w:rsid w:val="00891ACE"/>
    <w:rsid w:val="0089264F"/>
    <w:rsid w:val="008A2541"/>
    <w:rsid w:val="008B4A8D"/>
    <w:rsid w:val="008D0D8C"/>
    <w:rsid w:val="008D71E3"/>
    <w:rsid w:val="008E450B"/>
    <w:rsid w:val="008E70CA"/>
    <w:rsid w:val="008F5889"/>
    <w:rsid w:val="00952E2E"/>
    <w:rsid w:val="00977260"/>
    <w:rsid w:val="009A70ED"/>
    <w:rsid w:val="009B14F5"/>
    <w:rsid w:val="009B4DCD"/>
    <w:rsid w:val="00A2585A"/>
    <w:rsid w:val="00A569CF"/>
    <w:rsid w:val="00A60579"/>
    <w:rsid w:val="00A64F60"/>
    <w:rsid w:val="00A65ECD"/>
    <w:rsid w:val="00A97524"/>
    <w:rsid w:val="00AA2782"/>
    <w:rsid w:val="00AA4082"/>
    <w:rsid w:val="00AC06CF"/>
    <w:rsid w:val="00AC0EDE"/>
    <w:rsid w:val="00AC4F83"/>
    <w:rsid w:val="00B11977"/>
    <w:rsid w:val="00B209E9"/>
    <w:rsid w:val="00B3215A"/>
    <w:rsid w:val="00BB14C8"/>
    <w:rsid w:val="00BE6F72"/>
    <w:rsid w:val="00C01257"/>
    <w:rsid w:val="00C203C1"/>
    <w:rsid w:val="00C90F35"/>
    <w:rsid w:val="00CB0C18"/>
    <w:rsid w:val="00CC4398"/>
    <w:rsid w:val="00CD0E14"/>
    <w:rsid w:val="00CD7F01"/>
    <w:rsid w:val="00CF3D3F"/>
    <w:rsid w:val="00D06E87"/>
    <w:rsid w:val="00D07E02"/>
    <w:rsid w:val="00D103A7"/>
    <w:rsid w:val="00D47887"/>
    <w:rsid w:val="00D608FA"/>
    <w:rsid w:val="00D64582"/>
    <w:rsid w:val="00D722BF"/>
    <w:rsid w:val="00E01892"/>
    <w:rsid w:val="00E024B6"/>
    <w:rsid w:val="00E45BCF"/>
    <w:rsid w:val="00E630CF"/>
    <w:rsid w:val="00EA1FA7"/>
    <w:rsid w:val="00EB1FE5"/>
    <w:rsid w:val="00ED4F4D"/>
    <w:rsid w:val="00F13411"/>
    <w:rsid w:val="00F26FD6"/>
    <w:rsid w:val="00F40E78"/>
    <w:rsid w:val="00F423E8"/>
    <w:rsid w:val="00F50DC0"/>
    <w:rsid w:val="00F613A7"/>
    <w:rsid w:val="00F85C4D"/>
    <w:rsid w:val="00F97D47"/>
    <w:rsid w:val="00FB07AF"/>
    <w:rsid w:val="00FF0D8E"/>
    <w:rsid w:val="096B550C"/>
    <w:rsid w:val="1859DC21"/>
    <w:rsid w:val="2460778E"/>
    <w:rsid w:val="2D959980"/>
    <w:rsid w:val="6CE56AEC"/>
    <w:rsid w:val="7D24E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F3EE89"/>
  <w15:docId w15:val="{C2560B3B-0751-4164-95B2-B6D38F756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0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5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51D"/>
  </w:style>
  <w:style w:type="paragraph" w:styleId="Footer">
    <w:name w:val="footer"/>
    <w:basedOn w:val="Normal"/>
    <w:link w:val="FooterChar"/>
    <w:uiPriority w:val="99"/>
    <w:unhideWhenUsed/>
    <w:rsid w:val="001B45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51D"/>
  </w:style>
  <w:style w:type="table" w:styleId="TableGrid">
    <w:name w:val="Table Grid"/>
    <w:basedOn w:val="TableNormal"/>
    <w:uiPriority w:val="59"/>
    <w:rsid w:val="001B4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B4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51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06E87"/>
    <w:rPr>
      <w:color w:val="808080"/>
    </w:rPr>
  </w:style>
  <w:style w:type="paragraph" w:styleId="NormalWeb">
    <w:name w:val="Normal (Web)"/>
    <w:basedOn w:val="Normal"/>
    <w:uiPriority w:val="99"/>
    <w:unhideWhenUsed/>
    <w:rsid w:val="00532C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3Bulletedcopyblue">
    <w:name w:val="3 Bulleted copy blue"/>
    <w:basedOn w:val="Normal"/>
    <w:qFormat/>
    <w:rsid w:val="009B14F5"/>
    <w:pPr>
      <w:numPr>
        <w:numId w:val="1"/>
      </w:numPr>
      <w:spacing w:after="120" w:line="240" w:lineRule="auto"/>
      <w:ind w:right="284"/>
    </w:pPr>
    <w:rPr>
      <w:rFonts w:ascii="Arial" w:eastAsia="MS Mincho" w:hAnsi="Arial" w:cs="Arial"/>
      <w:sz w:val="20"/>
      <w:szCs w:val="20"/>
    </w:rPr>
  </w:style>
  <w:style w:type="character" w:customStyle="1" w:styleId="1bodycopyChar">
    <w:name w:val="1 body copy Char"/>
    <w:link w:val="1bodycopy"/>
    <w:locked/>
    <w:rsid w:val="009B14F5"/>
    <w:rPr>
      <w:rFonts w:ascii="MS Mincho" w:eastAsia="MS Mincho" w:hAnsi="MS Mincho"/>
      <w:szCs w:val="24"/>
    </w:rPr>
  </w:style>
  <w:style w:type="paragraph" w:customStyle="1" w:styleId="1bodycopy">
    <w:name w:val="1 body copy"/>
    <w:basedOn w:val="Normal"/>
    <w:link w:val="1bodycopyChar"/>
    <w:qFormat/>
    <w:rsid w:val="009B14F5"/>
    <w:pPr>
      <w:spacing w:after="120" w:line="240" w:lineRule="auto"/>
      <w:ind w:right="284"/>
    </w:pPr>
    <w:rPr>
      <w:rFonts w:ascii="MS Mincho" w:eastAsia="MS Mincho" w:hAnsi="MS Mincho"/>
      <w:szCs w:val="24"/>
    </w:rPr>
  </w:style>
  <w:style w:type="character" w:styleId="Hyperlink">
    <w:name w:val="Hyperlink"/>
    <w:basedOn w:val="DefaultParagraphFont"/>
    <w:uiPriority w:val="99"/>
    <w:unhideWhenUsed/>
    <w:rsid w:val="00154F1E"/>
    <w:rPr>
      <w:color w:val="0000FF" w:themeColor="hyperlink"/>
      <w:u w:val="single"/>
    </w:rPr>
  </w:style>
  <w:style w:type="character" w:styleId="Strong">
    <w:name w:val="Strong"/>
    <w:basedOn w:val="DefaultParagraphFont"/>
    <w:qFormat/>
    <w:rsid w:val="00154F1E"/>
    <w:rPr>
      <w:b/>
      <w:bCs/>
    </w:rPr>
  </w:style>
  <w:style w:type="paragraph" w:styleId="ListParagraph">
    <w:name w:val="List Paragraph"/>
    <w:basedOn w:val="Normal"/>
    <w:uiPriority w:val="34"/>
    <w:qFormat/>
    <w:rsid w:val="00D722BF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4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84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2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KCSL195\Desktop\Penna\Latets%20Doc%20Versions%20rosie\556636_EMAT_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5F498420CC7D44A6C5CF32C0267902" ma:contentTypeVersion="14" ma:contentTypeDescription="Create a new document." ma:contentTypeScope="" ma:versionID="950878fba4649094c17413662409ea9d">
  <xsd:schema xmlns:xsd="http://www.w3.org/2001/XMLSchema" xmlns:xs="http://www.w3.org/2001/XMLSchema" xmlns:p="http://schemas.microsoft.com/office/2006/metadata/properties" xmlns:ns2="77d986d4-779e-47c6-a1ab-44d26ef69cbd" xmlns:ns3="349ebdd5-c47c-4fb7-9b47-ee06f8c79697" targetNamespace="http://schemas.microsoft.com/office/2006/metadata/properties" ma:root="true" ma:fieldsID="b9fe84c753871cad0d08f347df43f69a" ns2:_="" ns3:_="">
    <xsd:import namespace="77d986d4-779e-47c6-a1ab-44d26ef69cbd"/>
    <xsd:import namespace="349ebdd5-c47c-4fb7-9b47-ee06f8c7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986d4-779e-47c6-a1ab-44d26ef69c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9ebdd5-c47c-4fb7-9b47-ee06f8c7969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b608a1c-b439-40cd-8e26-469bd8882b0e}" ma:internalName="TaxCatchAll" ma:showField="CatchAllData" ma:web="349ebdd5-c47c-4fb7-9b47-ee06f8c7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7d986d4-779e-47c6-a1ab-44d26ef69cbd">
      <Terms xmlns="http://schemas.microsoft.com/office/infopath/2007/PartnerControls"/>
    </lcf76f155ced4ddcb4097134ff3c332f>
    <TaxCatchAll xmlns="349ebdd5-c47c-4fb7-9b47-ee06f8c79697" xsi:nil="true"/>
  </documentManagement>
</p:properties>
</file>

<file path=customXml/itemProps1.xml><?xml version="1.0" encoding="utf-8"?>
<ds:datastoreItem xmlns:ds="http://schemas.openxmlformats.org/officeDocument/2006/customXml" ds:itemID="{A77F1DAD-8BBD-4CA9-BBD2-49303B3714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ABA29F-5144-4BC0-91B7-5B72F95BD1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d986d4-779e-47c6-a1ab-44d26ef69cbd"/>
    <ds:schemaRef ds:uri="349ebdd5-c47c-4fb7-9b47-ee06f8c7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936606-F609-40AA-BEB7-E7CED8A3596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05AA3DF-8248-4E86-87B8-ADE1B6C7F917}">
  <ds:schemaRefs>
    <ds:schemaRef ds:uri="http://schemas.microsoft.com/office/2006/metadata/properties"/>
    <ds:schemaRef ds:uri="http://schemas.microsoft.com/office/infopath/2007/PartnerControls"/>
    <ds:schemaRef ds:uri="77d986d4-779e-47c6-a1ab-44d26ef69cbd"/>
    <ds:schemaRef ds:uri="349ebdd5-c47c-4fb7-9b47-ee06f8c7969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556636_EMAT_Letterhead</Template>
  <TotalTime>0</TotalTime>
  <Pages>2</Pages>
  <Words>342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Yashpal Singh</dc:creator>
  <cp:lastModifiedBy>Clare Field</cp:lastModifiedBy>
  <cp:revision>2</cp:revision>
  <cp:lastPrinted>2024-04-23T10:08:00Z</cp:lastPrinted>
  <dcterms:created xsi:type="dcterms:W3CDTF">2026-02-27T12:10:00Z</dcterms:created>
  <dcterms:modified xsi:type="dcterms:W3CDTF">2026-02-27T12:10:00Z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0x010100805F498420CC7D44A6C5CF32C0267902</vt:lpwstr>
  </property>
  <property fmtid="{D5CDD505-2E9C-101B-9397-08002B2CF9AE}" pid="3" name="MediaServiceImageTags">
    <vt:lpwstr/>
  </property>
</Properties>
</file>