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C0EBC" w14:textId="60C19C1B" w:rsidR="0019128D" w:rsidRDefault="00A335C8" w:rsidP="00B12F86">
      <w:pPr>
        <w:ind w:left="709"/>
      </w:pPr>
      <w:r>
        <w:rPr>
          <w:noProof/>
        </w:rPr>
        <w:drawing>
          <wp:anchor distT="0" distB="0" distL="114300" distR="114300" simplePos="0" relativeHeight="251667464" behindDoc="0" locked="0" layoutInCell="1" allowOverlap="1" wp14:anchorId="1DECD6DA" wp14:editId="6E84548D">
            <wp:simplePos x="0" y="0"/>
            <wp:positionH relativeFrom="page">
              <wp:posOffset>6729730</wp:posOffset>
            </wp:positionH>
            <wp:positionV relativeFrom="paragraph">
              <wp:posOffset>4391025</wp:posOffset>
            </wp:positionV>
            <wp:extent cx="709742" cy="619125"/>
            <wp:effectExtent l="0" t="0" r="0" b="0"/>
            <wp:wrapNone/>
            <wp:docPr id="1592699366" name="Picture 1" descr="A logo for a sports aw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699366" name="Picture 1" descr="A logo for a sports awards&#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216" r="23722"/>
                    <a:stretch>
                      <a:fillRect/>
                    </a:stretch>
                  </pic:blipFill>
                  <pic:spPr bwMode="auto">
                    <a:xfrm>
                      <a:off x="0" y="0"/>
                      <a:ext cx="709742" cy="619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1DCB">
        <w:rPr>
          <w:noProof/>
        </w:rPr>
        <w:drawing>
          <wp:anchor distT="0" distB="0" distL="114300" distR="114300" simplePos="0" relativeHeight="251668488" behindDoc="0" locked="0" layoutInCell="1" allowOverlap="1" wp14:anchorId="78EA5E4D" wp14:editId="2A936BBC">
            <wp:simplePos x="0" y="0"/>
            <wp:positionH relativeFrom="column">
              <wp:posOffset>6721475</wp:posOffset>
            </wp:positionH>
            <wp:positionV relativeFrom="paragraph">
              <wp:posOffset>3466465</wp:posOffset>
            </wp:positionV>
            <wp:extent cx="666750" cy="670409"/>
            <wp:effectExtent l="0" t="0" r="0" b="0"/>
            <wp:wrapNone/>
            <wp:docPr id="206610524" name="Picture 1" descr="A gold coi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old coin with text and number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6750" cy="670409"/>
                    </a:xfrm>
                    <a:prstGeom prst="rect">
                      <a:avLst/>
                    </a:prstGeom>
                    <a:noFill/>
                    <a:ln>
                      <a:noFill/>
                    </a:ln>
                  </pic:spPr>
                </pic:pic>
              </a:graphicData>
            </a:graphic>
            <wp14:sizeRelH relativeFrom="page">
              <wp14:pctWidth>0</wp14:pctWidth>
            </wp14:sizeRelH>
            <wp14:sizeRelV relativeFrom="page">
              <wp14:pctHeight>0</wp14:pctHeight>
            </wp14:sizeRelV>
          </wp:anchor>
        </w:drawing>
      </w:r>
      <w:r w:rsidR="007E2B0B">
        <w:rPr>
          <w:noProof/>
        </w:rPr>
        <w:drawing>
          <wp:anchor distT="0" distB="0" distL="114300" distR="114300" simplePos="0" relativeHeight="251663360" behindDoc="0" locked="0" layoutInCell="1" allowOverlap="1" wp14:anchorId="1F3F569A" wp14:editId="5FB2DE9F">
            <wp:simplePos x="0" y="0"/>
            <wp:positionH relativeFrom="column">
              <wp:posOffset>6752590</wp:posOffset>
            </wp:positionH>
            <wp:positionV relativeFrom="paragraph">
              <wp:posOffset>2257425</wp:posOffset>
            </wp:positionV>
            <wp:extent cx="654346" cy="657225"/>
            <wp:effectExtent l="0" t="0" r="0" b="0"/>
            <wp:wrapNone/>
            <wp:docPr id="5"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434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C112A">
        <w:rPr>
          <w:noProof/>
        </w:rPr>
        <w:drawing>
          <wp:anchor distT="0" distB="0" distL="114300" distR="114300" simplePos="0" relativeHeight="251646976" behindDoc="0" locked="0" layoutInCell="1" allowOverlap="1" wp14:anchorId="315A79A8" wp14:editId="16081265">
            <wp:simplePos x="0" y="0"/>
            <wp:positionH relativeFrom="margin">
              <wp:posOffset>6848475</wp:posOffset>
            </wp:positionH>
            <wp:positionV relativeFrom="paragraph">
              <wp:posOffset>552451</wp:posOffset>
            </wp:positionV>
            <wp:extent cx="571500" cy="571500"/>
            <wp:effectExtent l="0" t="0" r="0" b="0"/>
            <wp:wrapNone/>
            <wp:docPr id="300774081" name="Picture 1" descr="A logo for a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74081" name="Picture 1" descr="A logo for a school"/>
                    <pic:cNvPicPr/>
                  </pic:nvPicPr>
                  <pic:blipFill>
                    <a:blip r:embed="rId14"/>
                    <a:stretch>
                      <a:fillRect/>
                    </a:stretch>
                  </pic:blipFill>
                  <pic:spPr>
                    <a:xfrm>
                      <a:off x="0" y="0"/>
                      <a:ext cx="571531" cy="571531"/>
                    </a:xfrm>
                    <a:prstGeom prst="rect">
                      <a:avLst/>
                    </a:prstGeom>
                  </pic:spPr>
                </pic:pic>
              </a:graphicData>
            </a:graphic>
            <wp14:sizeRelH relativeFrom="page">
              <wp14:pctWidth>0</wp14:pctWidth>
            </wp14:sizeRelH>
            <wp14:sizeRelV relativeFrom="page">
              <wp14:pctHeight>0</wp14:pctHeight>
            </wp14:sizeRelV>
          </wp:anchor>
        </w:drawing>
      </w:r>
      <w:r w:rsidR="008D0AF0" w:rsidRPr="00E62521">
        <w:rPr>
          <w:noProof/>
          <w:lang w:val="en-GB"/>
        </w:rPr>
        <w:drawing>
          <wp:anchor distT="0" distB="0" distL="114300" distR="114300" simplePos="0" relativeHeight="251659264" behindDoc="0" locked="0" layoutInCell="1" allowOverlap="1" wp14:anchorId="173107CC" wp14:editId="282864C5">
            <wp:simplePos x="0" y="0"/>
            <wp:positionH relativeFrom="column">
              <wp:posOffset>6732270</wp:posOffset>
            </wp:positionH>
            <wp:positionV relativeFrom="paragraph">
              <wp:posOffset>1306830</wp:posOffset>
            </wp:positionV>
            <wp:extent cx="754380" cy="754380"/>
            <wp:effectExtent l="0" t="0" r="7620" b="7620"/>
            <wp:wrapNone/>
            <wp:docPr id="1812336500"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070801" name="Picture 1" descr="A logo for a school&#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4380" cy="754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4F23">
        <w:t xml:space="preserve">I </w:t>
      </w:r>
      <w:r w:rsidR="00B12F86">
        <w:rPr>
          <w:noProof/>
        </w:rPr>
        <mc:AlternateContent>
          <mc:Choice Requires="wps">
            <w:drawing>
              <wp:inline distT="45720" distB="45720" distL="114300" distR="114300" wp14:anchorId="7AD24CC9" wp14:editId="646D8383">
                <wp:extent cx="6322695" cy="6096000"/>
                <wp:effectExtent l="0" t="0" r="20955" b="19050"/>
                <wp:docPr id="19542235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2695" cy="6096000"/>
                        </a:xfrm>
                        <a:prstGeom prst="rect">
                          <a:avLst/>
                        </a:prstGeom>
                        <a:solidFill>
                          <a:srgbClr val="FFFFFF"/>
                        </a:solidFill>
                        <a:ln w="9525">
                          <a:solidFill>
                            <a:srgbClr val="000000"/>
                          </a:solidFill>
                          <a:miter lim="800000"/>
                          <a:headEnd/>
                          <a:tailEnd/>
                        </a:ln>
                      </wps:spPr>
                      <wps:txbx>
                        <w:txbxContent>
                          <w:p w14:paraId="26395DCF" w14:textId="2B077BC1" w:rsidR="00B12F86" w:rsidRDefault="00B12F86" w:rsidP="00B12F86">
                            <w:pPr>
                              <w:spacing w:after="0" w:line="240" w:lineRule="auto"/>
                              <w:rPr>
                                <w:b/>
                                <w:bCs/>
                                <w:noProof/>
                                <w:sz w:val="28"/>
                                <w:szCs w:val="28"/>
                              </w:rPr>
                            </w:pPr>
                            <w:r>
                              <w:rPr>
                                <w:b/>
                                <w:bCs/>
                                <w:noProof/>
                                <w:sz w:val="28"/>
                                <w:szCs w:val="28"/>
                              </w:rPr>
                              <w:t>Message</w:t>
                            </w:r>
                            <w:r w:rsidRPr="001735C2">
                              <w:rPr>
                                <w:b/>
                                <w:bCs/>
                                <w:noProof/>
                                <w:sz w:val="28"/>
                                <w:szCs w:val="28"/>
                              </w:rPr>
                              <w:t xml:space="preserve"> from the Principal</w:t>
                            </w:r>
                            <w:r>
                              <w:rPr>
                                <w:b/>
                                <w:bCs/>
                                <w:noProof/>
                                <w:sz w:val="28"/>
                                <w:szCs w:val="28"/>
                              </w:rPr>
                              <w:t>:</w:t>
                            </w:r>
                          </w:p>
                          <w:p w14:paraId="60C11913" w14:textId="77777777" w:rsidR="008D0AF0" w:rsidRPr="008D0AF0" w:rsidRDefault="008D0AF0" w:rsidP="00B12F86">
                            <w:pPr>
                              <w:spacing w:after="0" w:line="240" w:lineRule="auto"/>
                              <w:rPr>
                                <w:rFonts w:ascii="Calibri" w:hAnsi="Calibri" w:cs="Calibri"/>
                                <w:sz w:val="8"/>
                                <w:szCs w:val="8"/>
                              </w:rPr>
                            </w:pPr>
                          </w:p>
                          <w:p w14:paraId="4BF59444" w14:textId="2708352E" w:rsidR="00222988" w:rsidRDefault="002F2CDD" w:rsidP="00B12F86">
                            <w:pPr>
                              <w:spacing w:after="0" w:line="240" w:lineRule="auto"/>
                              <w:rPr>
                                <w:rFonts w:ascii="Calibri" w:hAnsi="Calibri" w:cs="Calibri"/>
                                <w:sz w:val="20"/>
                                <w:szCs w:val="20"/>
                              </w:rPr>
                            </w:pPr>
                            <w:r w:rsidRPr="002F2CDD">
                              <w:rPr>
                                <w:rFonts w:ascii="Calibri" w:hAnsi="Calibri" w:cs="Calibri"/>
                                <w:sz w:val="20"/>
                                <w:szCs w:val="20"/>
                              </w:rPr>
                              <w:t xml:space="preserve">Dear </w:t>
                            </w:r>
                            <w:r>
                              <w:rPr>
                                <w:rFonts w:ascii="Calibri" w:hAnsi="Calibri" w:cs="Calibri"/>
                                <w:sz w:val="20"/>
                                <w:szCs w:val="20"/>
                              </w:rPr>
                              <w:t>Parents,</w:t>
                            </w:r>
                          </w:p>
                          <w:p w14:paraId="50C93123" w14:textId="0A03028B" w:rsidR="00423A08" w:rsidRPr="00423A08" w:rsidRDefault="00423A08" w:rsidP="00423A08">
                            <w:pPr>
                              <w:spacing w:after="0" w:line="240" w:lineRule="auto"/>
                              <w:rPr>
                                <w:rFonts w:ascii="Calibri" w:hAnsi="Calibri" w:cs="Calibri"/>
                                <w:sz w:val="8"/>
                                <w:szCs w:val="8"/>
                                <w:lang w:val="en-GB"/>
                              </w:rPr>
                            </w:pPr>
                            <w:r w:rsidRPr="00423A08">
                              <w:rPr>
                                <w:rFonts w:ascii="Calibri" w:hAnsi="Calibri" w:cs="Calibri"/>
                                <w:sz w:val="8"/>
                                <w:szCs w:val="8"/>
                                <w:lang w:val="en-GB"/>
                              </w:rPr>
                              <w:t>s,</w:t>
                            </w:r>
                          </w:p>
                          <w:p w14:paraId="516EEEEB"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Warm greetings to each of you — I hope this message finds your family well and enjoying the season. We are grateful for your continued partnership and the kindness you show our school community each day.</w:t>
                            </w:r>
                          </w:p>
                          <w:p w14:paraId="27D09A18"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As we go into our final week this term and this year, we say a fond farewell to a year of some amazing activities, long-term learning and terrific teamwork! </w:t>
                            </w:r>
                          </w:p>
                          <w:p w14:paraId="08B453B4"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Recent excitement came with:</w:t>
                            </w:r>
                          </w:p>
                          <w:p w14:paraId="08FBD0B9"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 xml:space="preserve">- Our Rudoph Run - A super event enjoyed by many children. Thank you </w:t>
                            </w:r>
                            <w:proofErr w:type="gramStart"/>
                            <w:r w:rsidRPr="00423A08">
                              <w:rPr>
                                <w:rFonts w:ascii="Calibri" w:hAnsi="Calibri" w:cs="Calibri"/>
                                <w:sz w:val="20"/>
                                <w:szCs w:val="20"/>
                                <w:lang w:val="en-GB"/>
                              </w:rPr>
                              <w:t>in particular to</w:t>
                            </w:r>
                            <w:proofErr w:type="gramEnd"/>
                            <w:r w:rsidRPr="00423A08">
                              <w:rPr>
                                <w:rFonts w:ascii="Calibri" w:hAnsi="Calibri" w:cs="Calibri"/>
                                <w:sz w:val="20"/>
                                <w:szCs w:val="20"/>
                                <w:lang w:val="en-GB"/>
                              </w:rPr>
                              <w:t xml:space="preserve"> Mrs Fordham for her super organisation and drive, and to everyone who helped support and cheer our runners on.</w:t>
                            </w:r>
                          </w:p>
                          <w:p w14:paraId="3F8302C1" w14:textId="2A8A4B76"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-Two amazing performances from KS1 and EYFS — the children performed beautifully and families’ support made them extra special. (We look forward to the Church service for KS2 pupils this week.)</w:t>
                            </w:r>
                          </w:p>
                          <w:p w14:paraId="200D6CC6"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 Year 6 residential: A very successful trip to Hilltop Outdoor Centre. Our Year 6 pupils showed bravery, teamwork, and enthusiasm — it was a fantastic experience, and once again the children were an absolute credit to themselves, you as parents and us as a school.</w:t>
                            </w:r>
                          </w:p>
                          <w:p w14:paraId="3E12A66C"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 The children’s kitchen has been sending out delightful aromas as the children have been learning about baking and have created some fabulous culinary delights!  Thank you to Mrs Francis who has been in such a lot to help the children.  I also enjoyed a mince pie and a hot chocolate made by the children!</w:t>
                            </w:r>
                          </w:p>
                          <w:p w14:paraId="6C874371" w14:textId="2944B265"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I would like to send a special thankyou to the FOSA committee for their hard work and dedication.  Their efforts, supported by you our parent body, and our staff, make a real difference to our school and our children’s experiences.</w:t>
                            </w:r>
                          </w:p>
                          <w:p w14:paraId="1C332776"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 xml:space="preserve">Our plans for the new year are exciting and include a complete refurbishment of our library system.  We are so looking forward to bringing about some positive changes and encouraging a love of reading to support our children’s learning for a lifetime.  We will also be doing some re-structuring of our internal spaces to provide more </w:t>
                            </w:r>
                            <w:proofErr w:type="gramStart"/>
                            <w:r w:rsidRPr="00423A08">
                              <w:rPr>
                                <w:rFonts w:ascii="Calibri" w:hAnsi="Calibri" w:cs="Calibri"/>
                                <w:sz w:val="20"/>
                                <w:szCs w:val="20"/>
                                <w:lang w:val="en-GB"/>
                              </w:rPr>
                              <w:t>break out</w:t>
                            </w:r>
                            <w:proofErr w:type="gramEnd"/>
                            <w:r w:rsidRPr="00423A08">
                              <w:rPr>
                                <w:rFonts w:ascii="Calibri" w:hAnsi="Calibri" w:cs="Calibri"/>
                                <w:sz w:val="20"/>
                                <w:szCs w:val="20"/>
                                <w:lang w:val="en-GB"/>
                              </w:rPr>
                              <w:t xml:space="preserve"> space for children.  Watch this space for photographic progress!</w:t>
                            </w:r>
                          </w:p>
                          <w:p w14:paraId="717D926F"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I would like to say a huge thanks to our hardworking, dedicated, and very kind staff who give over and above what is asked of them day in, day out.  We also thank our lovely children, who come in each day ready and eager to learn and who put a smile on anyone’s face, whatever the weather!</w:t>
                            </w:r>
                          </w:p>
                          <w:p w14:paraId="7967B1D8"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We are grateful for your ongoing partnership and the many ways you support our school community. Together we create a warm, safe, and inspiring place for our children to grow. We look forward to continuing our work with you and to many more happy moments ahead.</w:t>
                            </w:r>
                          </w:p>
                          <w:p w14:paraId="1A1E9FAF" w14:textId="30FE1D80" w:rsidR="00423A08" w:rsidRPr="00423A08" w:rsidRDefault="00423A08" w:rsidP="00423A08">
                            <w:pPr>
                              <w:spacing w:after="0" w:line="240" w:lineRule="auto"/>
                              <w:rPr>
                                <w:rFonts w:ascii="Calibri" w:hAnsi="Calibri" w:cs="Calibri"/>
                                <w:sz w:val="20"/>
                                <w:szCs w:val="20"/>
                                <w:lang w:val="en-GB"/>
                              </w:rPr>
                            </w:pPr>
                          </w:p>
                          <w:p w14:paraId="23E0CBED"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I wish you all a safe, restful and joyous festive time.</w:t>
                            </w:r>
                          </w:p>
                          <w:p w14:paraId="01FC044A" w14:textId="585B2B74"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With very best Christmas wishes,   </w:t>
                            </w:r>
                          </w:p>
                          <w:p w14:paraId="196762BC" w14:textId="77777777" w:rsidR="00613575" w:rsidRPr="00423A08" w:rsidRDefault="00613575" w:rsidP="00B12F86">
                            <w:pPr>
                              <w:spacing w:after="0" w:line="240" w:lineRule="auto"/>
                              <w:rPr>
                                <w:rFonts w:ascii="Calibri" w:hAnsi="Calibri" w:cs="Calibri"/>
                                <w:sz w:val="20"/>
                                <w:szCs w:val="20"/>
                              </w:rPr>
                            </w:pPr>
                          </w:p>
                          <w:p w14:paraId="712CE9DC" w14:textId="77777777" w:rsidR="00613575" w:rsidRPr="00550B5F" w:rsidRDefault="00613575" w:rsidP="00B12F86">
                            <w:pPr>
                              <w:spacing w:after="0" w:line="240" w:lineRule="auto"/>
                              <w:rPr>
                                <w:rFonts w:ascii="Calibri" w:hAnsi="Calibri" w:cs="Calibri"/>
                                <w:sz w:val="8"/>
                                <w:szCs w:val="8"/>
                              </w:rPr>
                            </w:pPr>
                          </w:p>
                          <w:p w14:paraId="4992C462" w14:textId="77777777" w:rsidR="00550B5F" w:rsidRDefault="00C115BD" w:rsidP="00B12F86">
                            <w:pPr>
                              <w:spacing w:after="0" w:line="240" w:lineRule="auto"/>
                              <w:rPr>
                                <w:rFonts w:ascii="Calibri" w:hAnsi="Calibri" w:cs="Calibri"/>
                                <w:sz w:val="20"/>
                                <w:szCs w:val="20"/>
                              </w:rPr>
                            </w:pPr>
                            <w:r>
                              <w:rPr>
                                <w:rFonts w:ascii="Calibri" w:hAnsi="Calibri" w:cs="Calibri"/>
                                <w:sz w:val="20"/>
                                <w:szCs w:val="20"/>
                              </w:rPr>
                              <w:t>Kind regards,</w:t>
                            </w:r>
                            <w:r w:rsidR="008D0AF0">
                              <w:rPr>
                                <w:rFonts w:ascii="Calibri" w:hAnsi="Calibri" w:cs="Calibri"/>
                                <w:sz w:val="20"/>
                                <w:szCs w:val="20"/>
                              </w:rPr>
                              <w:t xml:space="preserve">  </w:t>
                            </w:r>
                          </w:p>
                          <w:p w14:paraId="4866F56D" w14:textId="5248AFF2" w:rsidR="00B12F86" w:rsidRPr="004069BC" w:rsidRDefault="00B12F86" w:rsidP="00B12F86">
                            <w:pPr>
                              <w:spacing w:after="0" w:line="240" w:lineRule="auto"/>
                              <w:rPr>
                                <w:rFonts w:ascii="Calibri" w:hAnsi="Calibri" w:cs="Calibri"/>
                                <w:sz w:val="20"/>
                                <w:szCs w:val="20"/>
                              </w:rPr>
                            </w:pPr>
                            <w:proofErr w:type="spellStart"/>
                            <w:r w:rsidRPr="004069BC">
                              <w:rPr>
                                <w:rFonts w:ascii="Calibri" w:hAnsi="Calibri" w:cs="Calibri"/>
                                <w:sz w:val="20"/>
                                <w:szCs w:val="20"/>
                              </w:rPr>
                              <w:t>Mrs</w:t>
                            </w:r>
                            <w:proofErr w:type="spellEnd"/>
                            <w:r w:rsidRPr="004069BC">
                              <w:rPr>
                                <w:rFonts w:ascii="Calibri" w:hAnsi="Calibri" w:cs="Calibri"/>
                                <w:sz w:val="20"/>
                                <w:szCs w:val="20"/>
                              </w:rPr>
                              <w:t xml:space="preserve"> </w:t>
                            </w:r>
                            <w:proofErr w:type="gramStart"/>
                            <w:r w:rsidRPr="004069BC">
                              <w:rPr>
                                <w:rFonts w:ascii="Calibri" w:hAnsi="Calibri" w:cs="Calibri"/>
                                <w:sz w:val="20"/>
                                <w:szCs w:val="20"/>
                              </w:rPr>
                              <w:t xml:space="preserve">Huntington </w:t>
                            </w:r>
                            <w:r w:rsidR="008C6F27">
                              <w:rPr>
                                <w:rFonts w:ascii="Calibri" w:hAnsi="Calibri" w:cs="Calibri"/>
                                <w:sz w:val="20"/>
                                <w:szCs w:val="20"/>
                              </w:rPr>
                              <w:t xml:space="preserve"> </w:t>
                            </w:r>
                            <w:r w:rsidR="008C6F27" w:rsidRPr="008C6F27">
                              <w:rPr>
                                <mc:AlternateContent>
                                  <mc:Choice Requires="w16se">
                                    <w:rFonts w:ascii="Calibri" w:hAnsi="Calibri" w:cs="Calibri"/>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proofErr w:type="gramEnd"/>
                          </w:p>
                          <w:p w14:paraId="30E22845" w14:textId="77777777" w:rsidR="00B12F86" w:rsidRDefault="00B12F86" w:rsidP="00B12F86">
                            <w:pPr>
                              <w:spacing w:after="0" w:line="240" w:lineRule="auto"/>
                              <w:rPr>
                                <w:b/>
                                <w:bCs/>
                                <w:noProof/>
                                <w:sz w:val="28"/>
                                <w:szCs w:val="28"/>
                              </w:rPr>
                            </w:pPr>
                          </w:p>
                          <w:p w14:paraId="6F2FB874" w14:textId="77777777" w:rsidR="00B12F86" w:rsidRDefault="00B12F86" w:rsidP="00B12F86">
                            <w:pPr>
                              <w:spacing w:after="0" w:line="240" w:lineRule="auto"/>
                              <w:rPr>
                                <w:noProof/>
                                <w:sz w:val="24"/>
                                <w:szCs w:val="24"/>
                              </w:rPr>
                            </w:pPr>
                          </w:p>
                          <w:p w14:paraId="14C42EBB" w14:textId="77777777" w:rsidR="00B12F86" w:rsidRPr="002E4610" w:rsidRDefault="00B12F86" w:rsidP="00B12F86">
                            <w:pPr>
                              <w:spacing w:after="0" w:line="240" w:lineRule="auto"/>
                              <w:rPr>
                                <w:noProof/>
                                <w:sz w:val="24"/>
                                <w:szCs w:val="24"/>
                              </w:rPr>
                            </w:pPr>
                          </w:p>
                          <w:p w14:paraId="454187B0" w14:textId="77777777" w:rsidR="00B12F86" w:rsidRPr="00EE03AC" w:rsidRDefault="00B12F86" w:rsidP="00B12F86">
                            <w:pPr>
                              <w:spacing w:after="0" w:line="240" w:lineRule="auto"/>
                              <w:rPr>
                                <w:rFonts w:cstheme="minorHAnsi"/>
                                <w:noProof/>
                              </w:rPr>
                            </w:pPr>
                          </w:p>
                          <w:p w14:paraId="7DFF36E9" w14:textId="77777777" w:rsidR="00B12F86" w:rsidRDefault="00B12F86" w:rsidP="00B12F86">
                            <w:pPr>
                              <w:spacing w:after="0" w:line="240" w:lineRule="auto"/>
                              <w:rPr>
                                <w:rFonts w:cstheme="minorHAnsi"/>
                              </w:rPr>
                            </w:pPr>
                          </w:p>
                          <w:p w14:paraId="42EA8FE4" w14:textId="77777777" w:rsidR="00B12F86" w:rsidRPr="00EE03AC" w:rsidRDefault="00B12F86" w:rsidP="00B12F86">
                            <w:pPr>
                              <w:spacing w:after="0" w:line="240" w:lineRule="auto"/>
                              <w:rPr>
                                <w:rFonts w:cstheme="minorHAnsi"/>
                              </w:rPr>
                            </w:pPr>
                          </w:p>
                          <w:p w14:paraId="3B9EF26C" w14:textId="77777777" w:rsidR="00B12F86" w:rsidRPr="00EE03AC" w:rsidRDefault="00B12F86" w:rsidP="00B12F86">
                            <w:pPr>
                              <w:spacing w:after="0" w:line="240" w:lineRule="auto"/>
                              <w:rPr>
                                <w:rFonts w:cstheme="minorHAnsi"/>
                              </w:rPr>
                            </w:pPr>
                          </w:p>
                        </w:txbxContent>
                      </wps:txbx>
                      <wps:bodyPr rot="0" vert="horz" wrap="square" lIns="91440" tIns="45720" rIns="91440" bIns="45720" anchor="t" anchorCtr="0">
                        <a:noAutofit/>
                      </wps:bodyPr>
                    </wps:wsp>
                  </a:graphicData>
                </a:graphic>
              </wp:inline>
            </w:drawing>
          </mc:Choice>
          <mc:Fallback>
            <w:pict>
              <v:shapetype w14:anchorId="7AD24CC9" id="_x0000_t202" coordsize="21600,21600" o:spt="202" path="m,l,21600r21600,l21600,xe">
                <v:stroke joinstyle="miter"/>
                <v:path gradientshapeok="t" o:connecttype="rect"/>
              </v:shapetype>
              <v:shape id="Text Box 2" o:spid="_x0000_s1026" type="#_x0000_t202" style="width:497.85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">
                <v:textbox>
                  <w:txbxContent>
                    <w:p w14:paraId="26395DCF" w14:textId="2B077BC1" w:rsidR="00B12F86" w:rsidRDefault="00B12F86" w:rsidP="00B12F86">
                      <w:pPr>
                        <w:spacing w:after="0" w:line="240" w:lineRule="auto"/>
                        <w:rPr>
                          <w:b/>
                          <w:bCs/>
                          <w:noProof/>
                          <w:sz w:val="28"/>
                          <w:szCs w:val="28"/>
                        </w:rPr>
                      </w:pPr>
                      <w:r>
                        <w:rPr>
                          <w:b/>
                          <w:bCs/>
                          <w:noProof/>
                          <w:sz w:val="28"/>
                          <w:szCs w:val="28"/>
                        </w:rPr>
                        <w:t>Message</w:t>
                      </w:r>
                      <w:r w:rsidRPr="001735C2">
                        <w:rPr>
                          <w:b/>
                          <w:bCs/>
                          <w:noProof/>
                          <w:sz w:val="28"/>
                          <w:szCs w:val="28"/>
                        </w:rPr>
                        <w:t xml:space="preserve"> from the Principal</w:t>
                      </w:r>
                      <w:r>
                        <w:rPr>
                          <w:b/>
                          <w:bCs/>
                          <w:noProof/>
                          <w:sz w:val="28"/>
                          <w:szCs w:val="28"/>
                        </w:rPr>
                        <w:t>:</w:t>
                      </w:r>
                    </w:p>
                    <w:p w14:paraId="60C11913" w14:textId="77777777" w:rsidR="008D0AF0" w:rsidRPr="008D0AF0" w:rsidRDefault="008D0AF0" w:rsidP="00B12F86">
                      <w:pPr>
                        <w:spacing w:after="0" w:line="240" w:lineRule="auto"/>
                        <w:rPr>
                          <w:rFonts w:ascii="Calibri" w:hAnsi="Calibri" w:cs="Calibri"/>
                          <w:sz w:val="8"/>
                          <w:szCs w:val="8"/>
                        </w:rPr>
                      </w:pPr>
                    </w:p>
                    <w:p w14:paraId="4BF59444" w14:textId="2708352E" w:rsidR="00222988" w:rsidRDefault="002F2CDD" w:rsidP="00B12F86">
                      <w:pPr>
                        <w:spacing w:after="0" w:line="240" w:lineRule="auto"/>
                        <w:rPr>
                          <w:rFonts w:ascii="Calibri" w:hAnsi="Calibri" w:cs="Calibri"/>
                          <w:sz w:val="20"/>
                          <w:szCs w:val="20"/>
                        </w:rPr>
                      </w:pPr>
                      <w:r w:rsidRPr="002F2CDD">
                        <w:rPr>
                          <w:rFonts w:ascii="Calibri" w:hAnsi="Calibri" w:cs="Calibri"/>
                          <w:sz w:val="20"/>
                          <w:szCs w:val="20"/>
                        </w:rPr>
                        <w:t xml:space="preserve">Dear </w:t>
                      </w:r>
                      <w:r>
                        <w:rPr>
                          <w:rFonts w:ascii="Calibri" w:hAnsi="Calibri" w:cs="Calibri"/>
                          <w:sz w:val="20"/>
                          <w:szCs w:val="20"/>
                        </w:rPr>
                        <w:t>Parents,</w:t>
                      </w:r>
                    </w:p>
                    <w:p w14:paraId="50C93123" w14:textId="0A03028B" w:rsidR="00423A08" w:rsidRPr="00423A08" w:rsidRDefault="00423A08" w:rsidP="00423A08">
                      <w:pPr>
                        <w:spacing w:after="0" w:line="240" w:lineRule="auto"/>
                        <w:rPr>
                          <w:rFonts w:ascii="Calibri" w:hAnsi="Calibri" w:cs="Calibri"/>
                          <w:sz w:val="8"/>
                          <w:szCs w:val="8"/>
                          <w:lang w:val="en-GB"/>
                        </w:rPr>
                      </w:pPr>
                      <w:r w:rsidRPr="00423A08">
                        <w:rPr>
                          <w:rFonts w:ascii="Calibri" w:hAnsi="Calibri" w:cs="Calibri"/>
                          <w:sz w:val="8"/>
                          <w:szCs w:val="8"/>
                          <w:lang w:val="en-GB"/>
                        </w:rPr>
                        <w:t>s,</w:t>
                      </w:r>
                    </w:p>
                    <w:p w14:paraId="516EEEEB"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Warm greetings to each of you — I hope this message finds your family well and enjoying the season. We are grateful for your continued partnership and the kindness you show our school community each day.</w:t>
                      </w:r>
                    </w:p>
                    <w:p w14:paraId="27D09A18"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As we go into our final week this term and this year, we say a fond farewell to a year of some amazing activities, long-term learning and terrific teamwork! </w:t>
                      </w:r>
                    </w:p>
                    <w:p w14:paraId="08B453B4"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Recent excitement came with:</w:t>
                      </w:r>
                    </w:p>
                    <w:p w14:paraId="08FBD0B9"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 xml:space="preserve">- Our Rudoph Run - A super event enjoyed by many children. Thank you </w:t>
                      </w:r>
                      <w:proofErr w:type="gramStart"/>
                      <w:r w:rsidRPr="00423A08">
                        <w:rPr>
                          <w:rFonts w:ascii="Calibri" w:hAnsi="Calibri" w:cs="Calibri"/>
                          <w:sz w:val="20"/>
                          <w:szCs w:val="20"/>
                          <w:lang w:val="en-GB"/>
                        </w:rPr>
                        <w:t>in particular to</w:t>
                      </w:r>
                      <w:proofErr w:type="gramEnd"/>
                      <w:r w:rsidRPr="00423A08">
                        <w:rPr>
                          <w:rFonts w:ascii="Calibri" w:hAnsi="Calibri" w:cs="Calibri"/>
                          <w:sz w:val="20"/>
                          <w:szCs w:val="20"/>
                          <w:lang w:val="en-GB"/>
                        </w:rPr>
                        <w:t xml:space="preserve"> Mrs Fordham for her super organisation and drive, and to everyone who helped support and cheer our runners on.</w:t>
                      </w:r>
                    </w:p>
                    <w:p w14:paraId="3F8302C1" w14:textId="2A8A4B76"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-Two amazing performances from KS1 and EYFS — the children performed beautifully and families’ support made them extra special. (We look forward to the Church service for KS2 pupils this week.)</w:t>
                      </w:r>
                    </w:p>
                    <w:p w14:paraId="200D6CC6"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 Year 6 residential: A very successful trip to Hilltop Outdoor Centre. Our Year 6 pupils showed bravery, teamwork, and enthusiasm — it was a fantastic experience, and once again the children were an absolute credit to themselves, you as parents and us as a school.</w:t>
                      </w:r>
                    </w:p>
                    <w:p w14:paraId="3E12A66C"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 The children’s kitchen has been sending out delightful aromas as the children have been learning about baking and have created some fabulous culinary delights!  Thank you to Mrs Francis who has been in such a lot to help the children.  I also enjoyed a mince pie and a hot chocolate made by the children!</w:t>
                      </w:r>
                    </w:p>
                    <w:p w14:paraId="6C874371" w14:textId="2944B265"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I would like to send a special thankyou to the FOSA committee for their hard work and dedication.  Their efforts, supported by you our parent body, and our staff, make a real difference to our school and our children’s experiences.</w:t>
                      </w:r>
                    </w:p>
                    <w:p w14:paraId="1C332776"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 xml:space="preserve">Our plans for the new year are exciting and include a complete refurbishment of our library system.  We are so looking forward to bringing about some positive changes and encouraging a love of reading to support our children’s learning for a lifetime.  We will also be doing some re-structuring of our internal spaces to provide more </w:t>
                      </w:r>
                      <w:proofErr w:type="gramStart"/>
                      <w:r w:rsidRPr="00423A08">
                        <w:rPr>
                          <w:rFonts w:ascii="Calibri" w:hAnsi="Calibri" w:cs="Calibri"/>
                          <w:sz w:val="20"/>
                          <w:szCs w:val="20"/>
                          <w:lang w:val="en-GB"/>
                        </w:rPr>
                        <w:t>break out</w:t>
                      </w:r>
                      <w:proofErr w:type="gramEnd"/>
                      <w:r w:rsidRPr="00423A08">
                        <w:rPr>
                          <w:rFonts w:ascii="Calibri" w:hAnsi="Calibri" w:cs="Calibri"/>
                          <w:sz w:val="20"/>
                          <w:szCs w:val="20"/>
                          <w:lang w:val="en-GB"/>
                        </w:rPr>
                        <w:t xml:space="preserve"> space for children.  Watch this space for photographic progress!</w:t>
                      </w:r>
                    </w:p>
                    <w:p w14:paraId="717D926F"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I would like to say a huge thanks to our hardworking, dedicated, and very kind staff who give over and above what is asked of them day in, day out.  We also thank our lovely children, who come in each day ready and eager to learn and who put a smile on anyone’s face, whatever the weather!</w:t>
                      </w:r>
                    </w:p>
                    <w:p w14:paraId="7967B1D8"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We are grateful for your ongoing partnership and the many ways you support our school community. Together we create a warm, safe, and inspiring place for our children to grow. We look forward to continuing our work with you and to many more happy moments ahead.</w:t>
                      </w:r>
                    </w:p>
                    <w:p w14:paraId="1A1E9FAF" w14:textId="30FE1D80" w:rsidR="00423A08" w:rsidRPr="00423A08" w:rsidRDefault="00423A08" w:rsidP="00423A08">
                      <w:pPr>
                        <w:spacing w:after="0" w:line="240" w:lineRule="auto"/>
                        <w:rPr>
                          <w:rFonts w:ascii="Calibri" w:hAnsi="Calibri" w:cs="Calibri"/>
                          <w:sz w:val="20"/>
                          <w:szCs w:val="20"/>
                          <w:lang w:val="en-GB"/>
                        </w:rPr>
                      </w:pPr>
                    </w:p>
                    <w:p w14:paraId="23E0CBED" w14:textId="77777777"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I wish you all a safe, restful and joyous festive time.</w:t>
                      </w:r>
                    </w:p>
                    <w:p w14:paraId="01FC044A" w14:textId="585B2B74" w:rsidR="00423A08" w:rsidRPr="00423A08" w:rsidRDefault="00423A08" w:rsidP="00423A08">
                      <w:pPr>
                        <w:spacing w:after="0" w:line="240" w:lineRule="auto"/>
                        <w:rPr>
                          <w:rFonts w:ascii="Calibri" w:hAnsi="Calibri" w:cs="Calibri"/>
                          <w:sz w:val="20"/>
                          <w:szCs w:val="20"/>
                          <w:lang w:val="en-GB"/>
                        </w:rPr>
                      </w:pPr>
                      <w:r w:rsidRPr="00423A08">
                        <w:rPr>
                          <w:rFonts w:ascii="Calibri" w:hAnsi="Calibri" w:cs="Calibri"/>
                          <w:sz w:val="20"/>
                          <w:szCs w:val="20"/>
                          <w:lang w:val="en-GB"/>
                        </w:rPr>
                        <w:t>With very best Christmas wishes,   </w:t>
                      </w:r>
                    </w:p>
                    <w:p w14:paraId="196762BC" w14:textId="77777777" w:rsidR="00613575" w:rsidRPr="00423A08" w:rsidRDefault="00613575" w:rsidP="00B12F86">
                      <w:pPr>
                        <w:spacing w:after="0" w:line="240" w:lineRule="auto"/>
                        <w:rPr>
                          <w:rFonts w:ascii="Calibri" w:hAnsi="Calibri" w:cs="Calibri"/>
                          <w:sz w:val="20"/>
                          <w:szCs w:val="20"/>
                        </w:rPr>
                      </w:pPr>
                    </w:p>
                    <w:p w14:paraId="712CE9DC" w14:textId="77777777" w:rsidR="00613575" w:rsidRPr="00550B5F" w:rsidRDefault="00613575" w:rsidP="00B12F86">
                      <w:pPr>
                        <w:spacing w:after="0" w:line="240" w:lineRule="auto"/>
                        <w:rPr>
                          <w:rFonts w:ascii="Calibri" w:hAnsi="Calibri" w:cs="Calibri"/>
                          <w:sz w:val="8"/>
                          <w:szCs w:val="8"/>
                        </w:rPr>
                      </w:pPr>
                    </w:p>
                    <w:p w14:paraId="4992C462" w14:textId="77777777" w:rsidR="00550B5F" w:rsidRDefault="00C115BD" w:rsidP="00B12F86">
                      <w:pPr>
                        <w:spacing w:after="0" w:line="240" w:lineRule="auto"/>
                        <w:rPr>
                          <w:rFonts w:ascii="Calibri" w:hAnsi="Calibri" w:cs="Calibri"/>
                          <w:sz w:val="20"/>
                          <w:szCs w:val="20"/>
                        </w:rPr>
                      </w:pPr>
                      <w:r>
                        <w:rPr>
                          <w:rFonts w:ascii="Calibri" w:hAnsi="Calibri" w:cs="Calibri"/>
                          <w:sz w:val="20"/>
                          <w:szCs w:val="20"/>
                        </w:rPr>
                        <w:t>Kind regards,</w:t>
                      </w:r>
                      <w:r w:rsidR="008D0AF0">
                        <w:rPr>
                          <w:rFonts w:ascii="Calibri" w:hAnsi="Calibri" w:cs="Calibri"/>
                          <w:sz w:val="20"/>
                          <w:szCs w:val="20"/>
                        </w:rPr>
                        <w:t xml:space="preserve">  </w:t>
                      </w:r>
                    </w:p>
                    <w:p w14:paraId="4866F56D" w14:textId="5248AFF2" w:rsidR="00B12F86" w:rsidRPr="004069BC" w:rsidRDefault="00B12F86" w:rsidP="00B12F86">
                      <w:pPr>
                        <w:spacing w:after="0" w:line="240" w:lineRule="auto"/>
                        <w:rPr>
                          <w:rFonts w:ascii="Calibri" w:hAnsi="Calibri" w:cs="Calibri"/>
                          <w:sz w:val="20"/>
                          <w:szCs w:val="20"/>
                        </w:rPr>
                      </w:pPr>
                      <w:proofErr w:type="spellStart"/>
                      <w:r w:rsidRPr="004069BC">
                        <w:rPr>
                          <w:rFonts w:ascii="Calibri" w:hAnsi="Calibri" w:cs="Calibri"/>
                          <w:sz w:val="20"/>
                          <w:szCs w:val="20"/>
                        </w:rPr>
                        <w:t>Mrs</w:t>
                      </w:r>
                      <w:proofErr w:type="spellEnd"/>
                      <w:r w:rsidRPr="004069BC">
                        <w:rPr>
                          <w:rFonts w:ascii="Calibri" w:hAnsi="Calibri" w:cs="Calibri"/>
                          <w:sz w:val="20"/>
                          <w:szCs w:val="20"/>
                        </w:rPr>
                        <w:t xml:space="preserve"> </w:t>
                      </w:r>
                      <w:proofErr w:type="gramStart"/>
                      <w:r w:rsidRPr="004069BC">
                        <w:rPr>
                          <w:rFonts w:ascii="Calibri" w:hAnsi="Calibri" w:cs="Calibri"/>
                          <w:sz w:val="20"/>
                          <w:szCs w:val="20"/>
                        </w:rPr>
                        <w:t xml:space="preserve">Huntington </w:t>
                      </w:r>
                      <w:r w:rsidR="008C6F27">
                        <w:rPr>
                          <w:rFonts w:ascii="Calibri" w:hAnsi="Calibri" w:cs="Calibri"/>
                          <w:sz w:val="20"/>
                          <w:szCs w:val="20"/>
                        </w:rPr>
                        <w:t xml:space="preserve"> </w:t>
                      </w:r>
                      <w:r w:rsidR="008C6F27" w:rsidRPr="008C6F27">
                        <w:rPr>
                          <mc:AlternateContent>
                            <mc:Choice Requires="w16se">
                              <w:rFonts w:ascii="Calibri" w:hAnsi="Calibri" w:cs="Calibri"/>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proofErr w:type="gramEnd"/>
                    </w:p>
                    <w:p w14:paraId="30E22845" w14:textId="77777777" w:rsidR="00B12F86" w:rsidRDefault="00B12F86" w:rsidP="00B12F86">
                      <w:pPr>
                        <w:spacing w:after="0" w:line="240" w:lineRule="auto"/>
                        <w:rPr>
                          <w:b/>
                          <w:bCs/>
                          <w:noProof/>
                          <w:sz w:val="28"/>
                          <w:szCs w:val="28"/>
                        </w:rPr>
                      </w:pPr>
                    </w:p>
                    <w:p w14:paraId="6F2FB874" w14:textId="77777777" w:rsidR="00B12F86" w:rsidRDefault="00B12F86" w:rsidP="00B12F86">
                      <w:pPr>
                        <w:spacing w:after="0" w:line="240" w:lineRule="auto"/>
                        <w:rPr>
                          <w:noProof/>
                          <w:sz w:val="24"/>
                          <w:szCs w:val="24"/>
                        </w:rPr>
                      </w:pPr>
                    </w:p>
                    <w:p w14:paraId="14C42EBB" w14:textId="77777777" w:rsidR="00B12F86" w:rsidRPr="002E4610" w:rsidRDefault="00B12F86" w:rsidP="00B12F86">
                      <w:pPr>
                        <w:spacing w:after="0" w:line="240" w:lineRule="auto"/>
                        <w:rPr>
                          <w:noProof/>
                          <w:sz w:val="24"/>
                          <w:szCs w:val="24"/>
                        </w:rPr>
                      </w:pPr>
                    </w:p>
                    <w:p w14:paraId="454187B0" w14:textId="77777777" w:rsidR="00B12F86" w:rsidRPr="00EE03AC" w:rsidRDefault="00B12F86" w:rsidP="00B12F86">
                      <w:pPr>
                        <w:spacing w:after="0" w:line="240" w:lineRule="auto"/>
                        <w:rPr>
                          <w:rFonts w:cstheme="minorHAnsi"/>
                          <w:noProof/>
                        </w:rPr>
                      </w:pPr>
                    </w:p>
                    <w:p w14:paraId="7DFF36E9" w14:textId="77777777" w:rsidR="00B12F86" w:rsidRDefault="00B12F86" w:rsidP="00B12F86">
                      <w:pPr>
                        <w:spacing w:after="0" w:line="240" w:lineRule="auto"/>
                        <w:rPr>
                          <w:rFonts w:cstheme="minorHAnsi"/>
                        </w:rPr>
                      </w:pPr>
                    </w:p>
                    <w:p w14:paraId="42EA8FE4" w14:textId="77777777" w:rsidR="00B12F86" w:rsidRPr="00EE03AC" w:rsidRDefault="00B12F86" w:rsidP="00B12F86">
                      <w:pPr>
                        <w:spacing w:after="0" w:line="240" w:lineRule="auto"/>
                        <w:rPr>
                          <w:rFonts w:cstheme="minorHAnsi"/>
                        </w:rPr>
                      </w:pPr>
                    </w:p>
                    <w:p w14:paraId="3B9EF26C" w14:textId="77777777" w:rsidR="00B12F86" w:rsidRPr="00EE03AC" w:rsidRDefault="00B12F86" w:rsidP="00B12F86">
                      <w:pPr>
                        <w:spacing w:after="0" w:line="240" w:lineRule="auto"/>
                        <w:rPr>
                          <w:rFonts w:cstheme="minorHAnsi"/>
                        </w:rPr>
                      </w:pPr>
                    </w:p>
                  </w:txbxContent>
                </v:textbox>
                <w10:anchorlock/>
              </v:shape>
            </w:pict>
          </mc:Fallback>
        </mc:AlternateContent>
      </w:r>
      <w:r w:rsidR="00B12F86">
        <w:rPr>
          <w:noProof/>
        </w:rPr>
        <w:drawing>
          <wp:anchor distT="0" distB="0" distL="114300" distR="114300" simplePos="0" relativeHeight="251658243" behindDoc="0" locked="0" layoutInCell="1" allowOverlap="1" wp14:anchorId="45494A1D" wp14:editId="54D7E2E5">
            <wp:simplePos x="0" y="0"/>
            <wp:positionH relativeFrom="margin">
              <wp:align>right</wp:align>
            </wp:positionH>
            <wp:positionV relativeFrom="paragraph">
              <wp:posOffset>-676275</wp:posOffset>
            </wp:positionV>
            <wp:extent cx="937260" cy="1325880"/>
            <wp:effectExtent l="0" t="0" r="0" b="0"/>
            <wp:wrapNone/>
            <wp:docPr id="13" name="Picture 13" descr="A logo with a person and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logo with a person and book&#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7260" cy="1325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DA114D" w14:textId="7E6616A6" w:rsidR="000D4A7C" w:rsidRDefault="001735C2" w:rsidP="00B12F86">
      <w:bookmarkStart w:id="0" w:name="_Hlk160107568"/>
      <w:bookmarkStart w:id="1" w:name="_Hlk167454338"/>
      <w:bookmarkEnd w:id="0"/>
      <w:bookmarkEnd w:id="1"/>
      <w:r>
        <w:t xml:space="preserve">  </w:t>
      </w:r>
      <w:r w:rsidR="00A2608C">
        <w:tab/>
      </w:r>
      <w:r w:rsidR="00F91F40">
        <w:t xml:space="preserve">        </w:t>
      </w:r>
      <w:r w:rsidR="000D4A7C">
        <w:t xml:space="preserve">                </w:t>
      </w:r>
    </w:p>
    <w:p w14:paraId="340DFAB0" w14:textId="70D2A256" w:rsidR="003A66CA" w:rsidRDefault="000D4A7C" w:rsidP="00237F24">
      <w:pPr>
        <w:tabs>
          <w:tab w:val="left" w:pos="1005"/>
        </w:tabs>
        <w:rPr>
          <w:rFonts w:cstheme="minorHAnsi"/>
          <w:i/>
          <w:iCs/>
          <w:sz w:val="24"/>
          <w:szCs w:val="24"/>
        </w:rPr>
      </w:pPr>
      <w:r>
        <w:t xml:space="preserve">                       </w:t>
      </w:r>
    </w:p>
    <w:p w14:paraId="76002C42" w14:textId="264933F9" w:rsidR="003A66CA" w:rsidRPr="00AA73DF" w:rsidRDefault="003A66CA" w:rsidP="00624731">
      <w:pPr>
        <w:tabs>
          <w:tab w:val="left" w:pos="1005"/>
        </w:tabs>
        <w:ind w:left="1134"/>
        <w:rPr>
          <w:rFonts w:cstheme="minorHAnsi"/>
          <w:sz w:val="24"/>
          <w:szCs w:val="24"/>
        </w:rPr>
        <w:sectPr w:rsidR="003A66CA" w:rsidRPr="00AA73DF" w:rsidSect="009543D9">
          <w:headerReference w:type="default" r:id="rId17"/>
          <w:footerReference w:type="default" r:id="rId18"/>
          <w:pgSz w:w="11907" w:h="16839" w:code="9"/>
          <w:pgMar w:top="880" w:right="27" w:bottom="0" w:left="0" w:header="0" w:footer="0" w:gutter="0"/>
          <w:cols w:space="720"/>
          <w:docGrid w:linePitch="360"/>
        </w:sectPr>
      </w:pPr>
    </w:p>
    <w:p w14:paraId="34B6E9FE" w14:textId="67AAD6BE" w:rsidR="00407B0D" w:rsidRDefault="00515B53" w:rsidP="00EF634D">
      <w:pPr>
        <w:ind w:firstLine="709"/>
        <w:rPr>
          <w:rFonts w:ascii="Gotham" w:hAnsi="Gotham"/>
          <w:b/>
          <w:bCs/>
          <w:sz w:val="40"/>
          <w:szCs w:val="40"/>
        </w:rPr>
      </w:pPr>
      <w:r>
        <w:rPr>
          <w:rFonts w:ascii="Gotham" w:hAnsi="Gotham"/>
          <w:b/>
          <w:bCs/>
          <w:sz w:val="40"/>
          <w:szCs w:val="40"/>
        </w:rPr>
        <w:lastRenderedPageBreak/>
        <w:t>Reindeer Run</w:t>
      </w:r>
    </w:p>
    <w:p w14:paraId="240B0587" w14:textId="1F04FC71" w:rsidR="001915C6" w:rsidRDefault="00B101CC" w:rsidP="00BF2E37">
      <w:pPr>
        <w:ind w:left="709"/>
        <w:rPr>
          <w:rFonts w:ascii="Gotham" w:hAnsi="Gotham"/>
          <w:sz w:val="28"/>
          <w:szCs w:val="28"/>
        </w:rPr>
      </w:pPr>
      <w:r>
        <w:rPr>
          <w:rFonts w:ascii="Gotham" w:hAnsi="Gotham"/>
          <w:sz w:val="28"/>
          <w:szCs w:val="28"/>
        </w:rPr>
        <w:t>Children and staff had an amazing afternoon</w:t>
      </w:r>
      <w:r w:rsidR="00BA0703">
        <w:rPr>
          <w:rFonts w:ascii="Gotham" w:hAnsi="Gotham"/>
          <w:sz w:val="28"/>
          <w:szCs w:val="28"/>
        </w:rPr>
        <w:t>, the children ran around the course to earn their antlers to help save Christmas, we even had a little snow to add to the atmosphere</w:t>
      </w:r>
      <w:r w:rsidR="00BF2E37">
        <w:rPr>
          <w:rFonts w:ascii="Gotham" w:hAnsi="Gotham"/>
          <w:sz w:val="28"/>
          <w:szCs w:val="28"/>
        </w:rPr>
        <w:t>.</w:t>
      </w:r>
    </w:p>
    <w:p w14:paraId="1E673CE1" w14:textId="1B920628" w:rsidR="0041395B" w:rsidRDefault="0041395B" w:rsidP="00BF2E37">
      <w:pPr>
        <w:ind w:left="709"/>
        <w:rPr>
          <w:rFonts w:ascii="Gotham" w:hAnsi="Gotham"/>
          <w:sz w:val="28"/>
          <w:szCs w:val="28"/>
        </w:rPr>
      </w:pPr>
      <w:r>
        <w:rPr>
          <w:rFonts w:ascii="Gotham" w:hAnsi="Gotham"/>
          <w:sz w:val="28"/>
          <w:szCs w:val="28"/>
        </w:rPr>
        <w:t>Thank you all so much for donating to this local</w:t>
      </w:r>
      <w:r w:rsidR="00121D86">
        <w:rPr>
          <w:rFonts w:ascii="Gotham" w:hAnsi="Gotham"/>
          <w:sz w:val="28"/>
          <w:szCs w:val="28"/>
        </w:rPr>
        <w:t xml:space="preserve"> charity, </w:t>
      </w:r>
      <w:proofErr w:type="spellStart"/>
      <w:r w:rsidR="00FD1276">
        <w:rPr>
          <w:rFonts w:ascii="Gotham" w:hAnsi="Gotham"/>
          <w:sz w:val="28"/>
          <w:szCs w:val="28"/>
        </w:rPr>
        <w:t>w</w:t>
      </w:r>
      <w:proofErr w:type="spellEnd"/>
      <w:r w:rsidR="00FD1276">
        <w:rPr>
          <w:rFonts w:ascii="Gotham" w:hAnsi="Gotham"/>
          <w:sz w:val="28"/>
          <w:szCs w:val="28"/>
        </w:rPr>
        <w:t xml:space="preserve"> </w:t>
      </w:r>
      <w:proofErr w:type="gramStart"/>
      <w:r w:rsidR="00FD1276">
        <w:rPr>
          <w:rFonts w:ascii="Gotham" w:hAnsi="Gotham"/>
          <w:sz w:val="28"/>
          <w:szCs w:val="28"/>
        </w:rPr>
        <w:t>have</w:t>
      </w:r>
      <w:proofErr w:type="gramEnd"/>
      <w:r w:rsidR="00FD1276">
        <w:rPr>
          <w:rFonts w:ascii="Gotham" w:hAnsi="Gotham"/>
          <w:sz w:val="28"/>
          <w:szCs w:val="28"/>
        </w:rPr>
        <w:t xml:space="preserve"> collected over </w:t>
      </w:r>
      <w:r w:rsidR="00AE434D">
        <w:rPr>
          <w:rFonts w:ascii="Gotham" w:hAnsi="Gotham"/>
          <w:sz w:val="28"/>
          <w:szCs w:val="28"/>
        </w:rPr>
        <w:t>£17</w:t>
      </w:r>
      <w:r w:rsidR="003A7FFC">
        <w:rPr>
          <w:rFonts w:ascii="Gotham" w:hAnsi="Gotham"/>
          <w:sz w:val="28"/>
          <w:szCs w:val="28"/>
        </w:rPr>
        <w:t>50 – Amazing!</w:t>
      </w:r>
    </w:p>
    <w:p w14:paraId="0578CC55" w14:textId="476D32E6" w:rsidR="00A335C8" w:rsidRDefault="00ED3DE1" w:rsidP="00DE2FB9">
      <w:pPr>
        <w:ind w:left="709"/>
        <w:rPr>
          <w:rFonts w:ascii="Gotham" w:hAnsi="Gotham"/>
          <w:b/>
          <w:bCs/>
          <w:sz w:val="40"/>
          <w:szCs w:val="40"/>
        </w:rPr>
      </w:pPr>
      <w:r>
        <w:rPr>
          <w:rFonts w:ascii="Gotham" w:hAnsi="Gotham"/>
          <w:b/>
          <w:bCs/>
          <w:noProof/>
          <w:sz w:val="40"/>
          <w:szCs w:val="40"/>
        </w:rPr>
        <w:drawing>
          <wp:inline distT="0" distB="0" distL="0" distR="0" wp14:anchorId="4C7363F8" wp14:editId="5D25D58F">
            <wp:extent cx="1977390" cy="2636520"/>
            <wp:effectExtent l="0" t="0" r="3810" b="0"/>
            <wp:docPr id="13672099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83082" cy="2644109"/>
                    </a:xfrm>
                    <a:prstGeom prst="rect">
                      <a:avLst/>
                    </a:prstGeom>
                    <a:noFill/>
                  </pic:spPr>
                </pic:pic>
              </a:graphicData>
            </a:graphic>
          </wp:inline>
        </w:drawing>
      </w:r>
      <w:r w:rsidR="00AC175E">
        <w:rPr>
          <w:rFonts w:ascii="Gotham" w:hAnsi="Gotham"/>
          <w:b/>
          <w:bCs/>
          <w:sz w:val="40"/>
          <w:szCs w:val="40"/>
        </w:rPr>
        <w:t xml:space="preserve">    </w:t>
      </w:r>
      <w:r w:rsidR="00AC175E">
        <w:rPr>
          <w:rFonts w:ascii="Gotham" w:hAnsi="Gotham"/>
          <w:b/>
          <w:bCs/>
          <w:noProof/>
          <w:sz w:val="40"/>
          <w:szCs w:val="40"/>
        </w:rPr>
        <w:drawing>
          <wp:inline distT="0" distB="0" distL="0" distR="0" wp14:anchorId="0DA37CE5" wp14:editId="4D5FD510">
            <wp:extent cx="1992630" cy="2656840"/>
            <wp:effectExtent l="0" t="0" r="7620" b="0"/>
            <wp:docPr id="189094140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97586" cy="2663448"/>
                    </a:xfrm>
                    <a:prstGeom prst="rect">
                      <a:avLst/>
                    </a:prstGeom>
                    <a:noFill/>
                  </pic:spPr>
                </pic:pic>
              </a:graphicData>
            </a:graphic>
          </wp:inline>
        </w:drawing>
      </w:r>
      <w:r w:rsidR="00DE2FB9">
        <w:rPr>
          <w:rFonts w:ascii="Gotham" w:hAnsi="Gotham"/>
          <w:b/>
          <w:bCs/>
          <w:sz w:val="40"/>
          <w:szCs w:val="40"/>
        </w:rPr>
        <w:t xml:space="preserve">   </w:t>
      </w:r>
      <w:r w:rsidR="00DE2FB9">
        <w:rPr>
          <w:rFonts w:ascii="Gotham" w:hAnsi="Gotham"/>
          <w:b/>
          <w:bCs/>
          <w:noProof/>
          <w:sz w:val="40"/>
          <w:szCs w:val="40"/>
        </w:rPr>
        <w:drawing>
          <wp:inline distT="0" distB="0" distL="0" distR="0" wp14:anchorId="33E827F0" wp14:editId="43468B34">
            <wp:extent cx="2005965" cy="2674621"/>
            <wp:effectExtent l="0" t="0" r="0" b="0"/>
            <wp:docPr id="96630715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12219" cy="2682960"/>
                    </a:xfrm>
                    <a:prstGeom prst="rect">
                      <a:avLst/>
                    </a:prstGeom>
                    <a:noFill/>
                  </pic:spPr>
                </pic:pic>
              </a:graphicData>
            </a:graphic>
          </wp:inline>
        </w:drawing>
      </w:r>
    </w:p>
    <w:p w14:paraId="2E22AC9C" w14:textId="710E1E1D" w:rsidR="001915C6" w:rsidRDefault="001915C6" w:rsidP="00EF634D">
      <w:pPr>
        <w:ind w:firstLine="709"/>
        <w:rPr>
          <w:rFonts w:ascii="Gotham" w:hAnsi="Gotham"/>
          <w:b/>
          <w:bCs/>
          <w:sz w:val="40"/>
          <w:szCs w:val="40"/>
        </w:rPr>
      </w:pPr>
      <w:r>
        <w:rPr>
          <w:rFonts w:ascii="Gotham" w:hAnsi="Gotham"/>
          <w:b/>
          <w:bCs/>
          <w:sz w:val="40"/>
          <w:szCs w:val="40"/>
        </w:rPr>
        <w:t xml:space="preserve">Attendance Update </w:t>
      </w:r>
    </w:p>
    <w:p w14:paraId="15757DE0" w14:textId="624F4C00" w:rsidR="001915C6" w:rsidRDefault="0031226F" w:rsidP="0031226F">
      <w:pPr>
        <w:ind w:left="851" w:hanging="142"/>
        <w:rPr>
          <w:rFonts w:ascii="Gotham" w:hAnsi="Gotham"/>
          <w:sz w:val="28"/>
          <w:szCs w:val="28"/>
        </w:rPr>
      </w:pPr>
      <w:bookmarkStart w:id="2" w:name="_Hlk216100159"/>
      <w:r>
        <w:rPr>
          <w:rFonts w:ascii="Gotham" w:hAnsi="Gotham"/>
          <w:sz w:val="28"/>
          <w:szCs w:val="28"/>
        </w:rPr>
        <w:t xml:space="preserve">Attendance </w:t>
      </w:r>
      <w:bookmarkEnd w:id="2"/>
      <w:r>
        <w:rPr>
          <w:rFonts w:ascii="Gotham" w:hAnsi="Gotham"/>
          <w:sz w:val="28"/>
          <w:szCs w:val="28"/>
        </w:rPr>
        <w:t>for the Autumn Term</w:t>
      </w:r>
      <w:r w:rsidR="007A174E">
        <w:rPr>
          <w:rFonts w:ascii="Gotham" w:hAnsi="Gotham"/>
          <w:sz w:val="28"/>
          <w:szCs w:val="28"/>
        </w:rPr>
        <w:t xml:space="preserve"> is</w:t>
      </w:r>
      <w:r w:rsidR="00031DAD">
        <w:rPr>
          <w:rFonts w:ascii="Gotham" w:hAnsi="Gotham"/>
          <w:sz w:val="28"/>
          <w:szCs w:val="28"/>
        </w:rPr>
        <w:t xml:space="preserve"> 95.5% and our P</w:t>
      </w:r>
      <w:r w:rsidR="007A174E">
        <w:rPr>
          <w:rFonts w:ascii="Gotham" w:hAnsi="Gotham"/>
          <w:sz w:val="28"/>
          <w:szCs w:val="28"/>
        </w:rPr>
        <w:t>ersistent absence is 11.1%</w:t>
      </w:r>
    </w:p>
    <w:p w14:paraId="44054407" w14:textId="7247E49F" w:rsidR="0031226F" w:rsidRDefault="00350CD2" w:rsidP="00694DFF">
      <w:pPr>
        <w:spacing w:line="240" w:lineRule="auto"/>
        <w:ind w:firstLine="709"/>
        <w:rPr>
          <w:rFonts w:ascii="Gotham" w:hAnsi="Gotham"/>
          <w:sz w:val="28"/>
          <w:szCs w:val="28"/>
        </w:rPr>
      </w:pPr>
      <w:r>
        <w:rPr>
          <w:rFonts w:ascii="Gotham" w:hAnsi="Gotham"/>
          <w:sz w:val="28"/>
          <w:szCs w:val="28"/>
        </w:rPr>
        <w:t>Year R</w:t>
      </w:r>
      <w:r>
        <w:rPr>
          <w:rFonts w:ascii="Gotham" w:hAnsi="Gotham"/>
          <w:sz w:val="28"/>
          <w:szCs w:val="28"/>
        </w:rPr>
        <w:tab/>
      </w:r>
      <w:r>
        <w:rPr>
          <w:rFonts w:ascii="Gotham" w:hAnsi="Gotham"/>
          <w:sz w:val="28"/>
          <w:szCs w:val="28"/>
        </w:rPr>
        <w:tab/>
        <w:t>91.6%</w:t>
      </w:r>
    </w:p>
    <w:p w14:paraId="5900BC99" w14:textId="0EEC1296" w:rsidR="00350CD2" w:rsidRDefault="00350CD2" w:rsidP="00694DFF">
      <w:pPr>
        <w:spacing w:line="240" w:lineRule="auto"/>
        <w:ind w:firstLine="709"/>
        <w:rPr>
          <w:rFonts w:ascii="Gotham" w:hAnsi="Gotham"/>
          <w:sz w:val="28"/>
          <w:szCs w:val="28"/>
        </w:rPr>
      </w:pPr>
      <w:r>
        <w:rPr>
          <w:rFonts w:ascii="Gotham" w:hAnsi="Gotham"/>
          <w:sz w:val="28"/>
          <w:szCs w:val="28"/>
        </w:rPr>
        <w:t>Year 1</w:t>
      </w:r>
      <w:r>
        <w:rPr>
          <w:rFonts w:ascii="Gotham" w:hAnsi="Gotham"/>
          <w:sz w:val="28"/>
          <w:szCs w:val="28"/>
        </w:rPr>
        <w:tab/>
      </w:r>
      <w:r>
        <w:rPr>
          <w:rFonts w:ascii="Gotham" w:hAnsi="Gotham"/>
          <w:sz w:val="28"/>
          <w:szCs w:val="28"/>
        </w:rPr>
        <w:tab/>
        <w:t>9</w:t>
      </w:r>
      <w:r w:rsidR="000E1FFE">
        <w:rPr>
          <w:rFonts w:ascii="Gotham" w:hAnsi="Gotham"/>
          <w:sz w:val="28"/>
          <w:szCs w:val="28"/>
        </w:rPr>
        <w:t>6.4%</w:t>
      </w:r>
    </w:p>
    <w:p w14:paraId="1E2EB810" w14:textId="262F5883" w:rsidR="000E1FFE" w:rsidRDefault="000E1FFE" w:rsidP="00694DFF">
      <w:pPr>
        <w:spacing w:line="240" w:lineRule="auto"/>
        <w:ind w:firstLine="709"/>
        <w:rPr>
          <w:rFonts w:ascii="Gotham" w:hAnsi="Gotham"/>
          <w:sz w:val="28"/>
          <w:szCs w:val="28"/>
        </w:rPr>
      </w:pPr>
      <w:r>
        <w:rPr>
          <w:rFonts w:ascii="Gotham" w:hAnsi="Gotham"/>
          <w:sz w:val="28"/>
          <w:szCs w:val="28"/>
        </w:rPr>
        <w:t>Year 2</w:t>
      </w:r>
      <w:r>
        <w:rPr>
          <w:rFonts w:ascii="Gotham" w:hAnsi="Gotham"/>
          <w:sz w:val="28"/>
          <w:szCs w:val="28"/>
        </w:rPr>
        <w:tab/>
      </w:r>
      <w:r>
        <w:rPr>
          <w:rFonts w:ascii="Gotham" w:hAnsi="Gotham"/>
          <w:sz w:val="28"/>
          <w:szCs w:val="28"/>
        </w:rPr>
        <w:tab/>
        <w:t>95.2%</w:t>
      </w:r>
    </w:p>
    <w:p w14:paraId="5BF77B2C" w14:textId="7E51CA97" w:rsidR="000E1FFE" w:rsidRDefault="000E1FFE" w:rsidP="00694DFF">
      <w:pPr>
        <w:spacing w:line="240" w:lineRule="auto"/>
        <w:ind w:firstLine="709"/>
        <w:rPr>
          <w:rFonts w:ascii="Gotham" w:hAnsi="Gotham"/>
          <w:sz w:val="28"/>
          <w:szCs w:val="28"/>
        </w:rPr>
      </w:pPr>
      <w:r>
        <w:rPr>
          <w:rFonts w:ascii="Gotham" w:hAnsi="Gotham"/>
          <w:sz w:val="28"/>
          <w:szCs w:val="28"/>
        </w:rPr>
        <w:t>Year 3</w:t>
      </w:r>
      <w:r>
        <w:rPr>
          <w:rFonts w:ascii="Gotham" w:hAnsi="Gotham"/>
          <w:sz w:val="28"/>
          <w:szCs w:val="28"/>
        </w:rPr>
        <w:tab/>
      </w:r>
      <w:r>
        <w:rPr>
          <w:rFonts w:ascii="Gotham" w:hAnsi="Gotham"/>
          <w:sz w:val="28"/>
          <w:szCs w:val="28"/>
        </w:rPr>
        <w:tab/>
        <w:t>9</w:t>
      </w:r>
      <w:r w:rsidR="00B45752">
        <w:rPr>
          <w:rFonts w:ascii="Gotham" w:hAnsi="Gotham"/>
          <w:sz w:val="28"/>
          <w:szCs w:val="28"/>
        </w:rPr>
        <w:t>6.8%</w:t>
      </w:r>
      <w:r w:rsidR="00FE6FB3">
        <w:rPr>
          <w:rFonts w:ascii="Gotham" w:hAnsi="Gotham"/>
          <w:sz w:val="28"/>
          <w:szCs w:val="28"/>
        </w:rPr>
        <w:tab/>
      </w:r>
      <w:r w:rsidR="00FE6FB3">
        <w:rPr>
          <w:rFonts w:ascii="Gotham" w:hAnsi="Gotham"/>
          <w:sz w:val="28"/>
          <w:szCs w:val="28"/>
        </w:rPr>
        <w:tab/>
        <w:t xml:space="preserve"> Well done Year 3</w:t>
      </w:r>
      <w:r w:rsidR="004333EF">
        <w:rPr>
          <w:rFonts w:ascii="Gotham" w:hAnsi="Gotham"/>
          <w:sz w:val="28"/>
          <w:szCs w:val="28"/>
        </w:rPr>
        <w:t>, Keep it up</w:t>
      </w:r>
      <w:r w:rsidR="00E36B1D">
        <w:rPr>
          <w:rFonts w:ascii="Gotham" w:hAnsi="Gotham"/>
          <w:sz w:val="28"/>
          <w:szCs w:val="28"/>
        </w:rPr>
        <w:t>!</w:t>
      </w:r>
    </w:p>
    <w:p w14:paraId="22A39A27" w14:textId="4B951557" w:rsidR="00B45752" w:rsidRDefault="00B45752" w:rsidP="00694DFF">
      <w:pPr>
        <w:spacing w:line="240" w:lineRule="auto"/>
        <w:ind w:firstLine="709"/>
        <w:rPr>
          <w:rFonts w:ascii="Gotham" w:hAnsi="Gotham"/>
          <w:sz w:val="28"/>
          <w:szCs w:val="28"/>
        </w:rPr>
      </w:pPr>
      <w:r>
        <w:rPr>
          <w:rFonts w:ascii="Gotham" w:hAnsi="Gotham"/>
          <w:sz w:val="28"/>
          <w:szCs w:val="28"/>
        </w:rPr>
        <w:t>Year 4</w:t>
      </w:r>
      <w:r>
        <w:rPr>
          <w:rFonts w:ascii="Gotham" w:hAnsi="Gotham"/>
          <w:sz w:val="28"/>
          <w:szCs w:val="28"/>
        </w:rPr>
        <w:tab/>
      </w:r>
      <w:r>
        <w:rPr>
          <w:rFonts w:ascii="Gotham" w:hAnsi="Gotham"/>
          <w:sz w:val="28"/>
          <w:szCs w:val="28"/>
        </w:rPr>
        <w:tab/>
        <w:t>95%</w:t>
      </w:r>
    </w:p>
    <w:p w14:paraId="603E6A24" w14:textId="02D39722" w:rsidR="00B45752" w:rsidRDefault="00B45752" w:rsidP="00694DFF">
      <w:pPr>
        <w:spacing w:line="240" w:lineRule="auto"/>
        <w:ind w:firstLine="709"/>
        <w:rPr>
          <w:rFonts w:ascii="Gotham" w:hAnsi="Gotham"/>
          <w:sz w:val="28"/>
          <w:szCs w:val="28"/>
        </w:rPr>
      </w:pPr>
      <w:r>
        <w:rPr>
          <w:rFonts w:ascii="Gotham" w:hAnsi="Gotham"/>
          <w:sz w:val="28"/>
          <w:szCs w:val="28"/>
        </w:rPr>
        <w:t>Year 5</w:t>
      </w:r>
      <w:r>
        <w:rPr>
          <w:rFonts w:ascii="Gotham" w:hAnsi="Gotham"/>
          <w:sz w:val="28"/>
          <w:szCs w:val="28"/>
        </w:rPr>
        <w:tab/>
      </w:r>
      <w:r>
        <w:rPr>
          <w:rFonts w:ascii="Gotham" w:hAnsi="Gotham"/>
          <w:sz w:val="28"/>
          <w:szCs w:val="28"/>
        </w:rPr>
        <w:tab/>
        <w:t>94.6%</w:t>
      </w:r>
    </w:p>
    <w:p w14:paraId="2D283BC5" w14:textId="354EEB60" w:rsidR="00B45752" w:rsidRDefault="00B45752" w:rsidP="00694DFF">
      <w:pPr>
        <w:spacing w:line="240" w:lineRule="auto"/>
        <w:ind w:firstLine="709"/>
        <w:rPr>
          <w:rFonts w:ascii="Gotham" w:hAnsi="Gotham"/>
          <w:sz w:val="28"/>
          <w:szCs w:val="28"/>
        </w:rPr>
      </w:pPr>
      <w:r>
        <w:rPr>
          <w:rFonts w:ascii="Gotham" w:hAnsi="Gotham"/>
          <w:sz w:val="28"/>
          <w:szCs w:val="28"/>
        </w:rPr>
        <w:t>Year 6</w:t>
      </w:r>
      <w:r>
        <w:rPr>
          <w:rFonts w:ascii="Gotham" w:hAnsi="Gotham"/>
          <w:sz w:val="28"/>
          <w:szCs w:val="28"/>
        </w:rPr>
        <w:tab/>
      </w:r>
      <w:r>
        <w:rPr>
          <w:rFonts w:ascii="Gotham" w:hAnsi="Gotham"/>
          <w:sz w:val="28"/>
          <w:szCs w:val="28"/>
        </w:rPr>
        <w:tab/>
        <w:t>95.8%</w:t>
      </w:r>
    </w:p>
    <w:p w14:paraId="6F6B0FAE" w14:textId="7C5F4907" w:rsidR="00B45752" w:rsidRDefault="00920EFA" w:rsidP="00920EFA">
      <w:pPr>
        <w:ind w:left="709"/>
        <w:rPr>
          <w:rFonts w:ascii="Gotham" w:hAnsi="Gotham"/>
          <w:sz w:val="28"/>
          <w:szCs w:val="28"/>
        </w:rPr>
      </w:pPr>
      <w:r>
        <w:rPr>
          <w:rFonts w:ascii="Gotham" w:hAnsi="Gotham"/>
          <w:sz w:val="28"/>
          <w:szCs w:val="28"/>
        </w:rPr>
        <w:t xml:space="preserve">We have been sent figures from the Trust and the Department of Education who constantly monitor every </w:t>
      </w:r>
      <w:proofErr w:type="gramStart"/>
      <w:r>
        <w:rPr>
          <w:rFonts w:ascii="Gotham" w:hAnsi="Gotham"/>
          <w:sz w:val="28"/>
          <w:szCs w:val="28"/>
        </w:rPr>
        <w:t>schools</w:t>
      </w:r>
      <w:proofErr w:type="gramEnd"/>
      <w:r>
        <w:rPr>
          <w:rFonts w:ascii="Gotham" w:hAnsi="Gotham"/>
          <w:sz w:val="28"/>
          <w:szCs w:val="28"/>
        </w:rPr>
        <w:t xml:space="preserve"> attendance figure. </w:t>
      </w:r>
    </w:p>
    <w:p w14:paraId="79E3F399" w14:textId="3CF15052" w:rsidR="00920EFA" w:rsidRPr="001915C6" w:rsidRDefault="00920EFA" w:rsidP="00920EFA">
      <w:pPr>
        <w:ind w:left="709"/>
        <w:rPr>
          <w:rFonts w:ascii="Gotham" w:hAnsi="Gotham"/>
          <w:sz w:val="28"/>
          <w:szCs w:val="28"/>
        </w:rPr>
      </w:pPr>
      <w:r>
        <w:rPr>
          <w:rFonts w:ascii="Gotham" w:hAnsi="Gotham"/>
          <w:sz w:val="28"/>
          <w:szCs w:val="28"/>
        </w:rPr>
        <w:t xml:space="preserve">At the end of this </w:t>
      </w:r>
      <w:proofErr w:type="gramStart"/>
      <w:r>
        <w:rPr>
          <w:rFonts w:ascii="Gotham" w:hAnsi="Gotham"/>
          <w:sz w:val="28"/>
          <w:szCs w:val="28"/>
        </w:rPr>
        <w:t>term</w:t>
      </w:r>
      <w:proofErr w:type="gramEnd"/>
      <w:r>
        <w:rPr>
          <w:rFonts w:ascii="Gotham" w:hAnsi="Gotham"/>
          <w:sz w:val="28"/>
          <w:szCs w:val="28"/>
        </w:rPr>
        <w:t xml:space="preserve"> we are in line with </w:t>
      </w:r>
      <w:r w:rsidR="00325A87">
        <w:rPr>
          <w:rFonts w:ascii="Gotham" w:hAnsi="Gotham"/>
          <w:sz w:val="28"/>
          <w:szCs w:val="28"/>
        </w:rPr>
        <w:t>the Trust Academies and are sitting at 125 out of 342 within ou</w:t>
      </w:r>
      <w:r w:rsidR="00085D1A">
        <w:rPr>
          <w:rFonts w:ascii="Gotham" w:hAnsi="Gotham"/>
          <w:sz w:val="28"/>
          <w:szCs w:val="28"/>
        </w:rPr>
        <w:t xml:space="preserve">r </w:t>
      </w:r>
      <w:r w:rsidR="00325A87">
        <w:rPr>
          <w:rFonts w:ascii="Gotham" w:hAnsi="Gotham"/>
          <w:sz w:val="28"/>
          <w:szCs w:val="28"/>
        </w:rPr>
        <w:t xml:space="preserve">local authority. </w:t>
      </w:r>
      <w:r w:rsidR="00304BA9">
        <w:rPr>
          <w:rFonts w:ascii="Gotham" w:hAnsi="Gotham"/>
          <w:sz w:val="28"/>
          <w:szCs w:val="28"/>
        </w:rPr>
        <w:t xml:space="preserve">   </w:t>
      </w:r>
    </w:p>
    <w:p w14:paraId="5964CD8A" w14:textId="386A52E1" w:rsidR="0030050D" w:rsidRDefault="00085D1A" w:rsidP="00694DFF">
      <w:pPr>
        <w:rPr>
          <w:rFonts w:ascii="Gotham" w:hAnsi="Gotham"/>
          <w:b/>
          <w:bCs/>
          <w:sz w:val="40"/>
          <w:szCs w:val="40"/>
        </w:rPr>
      </w:pPr>
      <w:r>
        <w:rPr>
          <w:rFonts w:ascii="Gotham" w:hAnsi="Gotham"/>
          <w:b/>
          <w:bCs/>
          <w:sz w:val="40"/>
          <w:szCs w:val="40"/>
        </w:rPr>
        <w:lastRenderedPageBreak/>
        <w:t xml:space="preserve">   </w:t>
      </w:r>
      <w:r w:rsidR="00515B53">
        <w:rPr>
          <w:rFonts w:ascii="Gotham" w:hAnsi="Gotham"/>
          <w:b/>
          <w:bCs/>
          <w:sz w:val="40"/>
          <w:szCs w:val="40"/>
        </w:rPr>
        <w:t xml:space="preserve">   </w:t>
      </w:r>
      <w:r w:rsidR="0030050D">
        <w:rPr>
          <w:rFonts w:ascii="Gotham" w:hAnsi="Gotham"/>
          <w:b/>
          <w:bCs/>
          <w:sz w:val="40"/>
          <w:szCs w:val="40"/>
        </w:rPr>
        <w:t xml:space="preserve">FOSA Update </w:t>
      </w:r>
    </w:p>
    <w:p w14:paraId="34EFED52" w14:textId="77777777" w:rsidR="00407B0D" w:rsidRDefault="00407B0D" w:rsidP="001A4F6A">
      <w:pPr>
        <w:ind w:left="567"/>
        <w:rPr>
          <w:b/>
          <w:bCs/>
          <w:sz w:val="24"/>
          <w:szCs w:val="24"/>
          <w:lang w:val="en-GB"/>
        </w:rPr>
      </w:pPr>
    </w:p>
    <w:p w14:paraId="58373F28" w14:textId="534D044E" w:rsidR="00756DA5" w:rsidRPr="00515B53" w:rsidRDefault="00515B53" w:rsidP="001A4F6A">
      <w:pPr>
        <w:ind w:left="567"/>
        <w:rPr>
          <w:b/>
          <w:bCs/>
          <w:sz w:val="36"/>
          <w:szCs w:val="36"/>
          <w:lang w:val="en-GB"/>
        </w:rPr>
      </w:pPr>
      <w:r w:rsidRPr="00515B53">
        <w:rPr>
          <w:b/>
          <w:bCs/>
          <w:sz w:val="36"/>
          <w:szCs w:val="36"/>
          <w:lang w:val="en-GB"/>
        </w:rPr>
        <w:t>A</w:t>
      </w:r>
      <w:r w:rsidR="0001741B" w:rsidRPr="00515B53">
        <w:rPr>
          <w:b/>
          <w:bCs/>
          <w:sz w:val="36"/>
          <w:szCs w:val="36"/>
          <w:lang w:val="en-GB"/>
        </w:rPr>
        <w:t xml:space="preserve">dvent raffle winners. </w:t>
      </w:r>
    </w:p>
    <w:p w14:paraId="39CF007D" w14:textId="57CDDCE4" w:rsidR="0001741B" w:rsidRPr="009D4C24" w:rsidRDefault="009D4C24" w:rsidP="001A4F6A">
      <w:pPr>
        <w:ind w:left="567"/>
        <w:rPr>
          <w:sz w:val="24"/>
          <w:szCs w:val="24"/>
          <w:lang w:val="en-GB"/>
        </w:rPr>
      </w:pPr>
      <w:r>
        <w:rPr>
          <w:sz w:val="24"/>
          <w:szCs w:val="24"/>
          <w:lang w:val="en-GB"/>
        </w:rPr>
        <w:t xml:space="preserve">What beautiful advent </w:t>
      </w:r>
      <w:r w:rsidR="00FA488F">
        <w:rPr>
          <w:sz w:val="24"/>
          <w:szCs w:val="24"/>
          <w:lang w:val="en-GB"/>
        </w:rPr>
        <w:t xml:space="preserve">calendars, tickets were drawn on </w:t>
      </w:r>
      <w:r w:rsidR="00174E5C">
        <w:rPr>
          <w:sz w:val="24"/>
          <w:szCs w:val="24"/>
          <w:lang w:val="en-GB"/>
        </w:rPr>
        <w:t>Friday 28</w:t>
      </w:r>
      <w:r w:rsidR="00174E5C" w:rsidRPr="00174E5C">
        <w:rPr>
          <w:sz w:val="24"/>
          <w:szCs w:val="24"/>
          <w:vertAlign w:val="superscript"/>
          <w:lang w:val="en-GB"/>
        </w:rPr>
        <w:t>th</w:t>
      </w:r>
      <w:r w:rsidR="00174E5C">
        <w:rPr>
          <w:sz w:val="24"/>
          <w:szCs w:val="24"/>
          <w:lang w:val="en-GB"/>
        </w:rPr>
        <w:t xml:space="preserve"> November.    </w:t>
      </w:r>
    </w:p>
    <w:p w14:paraId="586335E4" w14:textId="7B63EEEE" w:rsidR="0001741B" w:rsidRPr="0012715E" w:rsidRDefault="0001741B" w:rsidP="00694DFF">
      <w:pPr>
        <w:ind w:left="567"/>
        <w:jc w:val="center"/>
        <w:rPr>
          <w:b/>
          <w:bCs/>
          <w:sz w:val="24"/>
          <w:szCs w:val="24"/>
          <w:lang w:val="en-GB"/>
        </w:rPr>
      </w:pPr>
      <w:r>
        <w:rPr>
          <w:noProof/>
        </w:rPr>
        <w:drawing>
          <wp:inline distT="0" distB="0" distL="0" distR="0" wp14:anchorId="1A3DBABD" wp14:editId="323B2E9C">
            <wp:extent cx="2491740" cy="1868805"/>
            <wp:effectExtent l="0" t="0" r="3810" b="0"/>
            <wp:docPr id="599196398" name="Picture 14" descr="A group of people holding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196398" name="Picture 14" descr="A group of people holding flower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2492210" cy="1869158"/>
                    </a:xfrm>
                    <a:prstGeom prst="rect">
                      <a:avLst/>
                    </a:prstGeom>
                    <a:noFill/>
                    <a:ln>
                      <a:noFill/>
                    </a:ln>
                  </pic:spPr>
                </pic:pic>
              </a:graphicData>
            </a:graphic>
          </wp:inline>
        </w:drawing>
      </w:r>
    </w:p>
    <w:p w14:paraId="249757A0" w14:textId="4C83BC18" w:rsidR="00FD6989" w:rsidRDefault="00B46F67" w:rsidP="001A4F6A">
      <w:pPr>
        <w:ind w:left="567"/>
        <w:rPr>
          <w:rFonts w:cstheme="minorHAnsi"/>
          <w:b/>
          <w:sz w:val="40"/>
          <w:szCs w:val="40"/>
        </w:rPr>
      </w:pPr>
      <w:r>
        <w:rPr>
          <w:rFonts w:cstheme="minorHAnsi"/>
          <w:b/>
          <w:sz w:val="40"/>
          <w:szCs w:val="40"/>
        </w:rPr>
        <w:t>Bags2School</w:t>
      </w:r>
    </w:p>
    <w:p w14:paraId="5C37FDEF" w14:textId="4BABB485" w:rsidR="00B46F67" w:rsidRDefault="00B46F67" w:rsidP="001A4F6A">
      <w:pPr>
        <w:ind w:left="567"/>
        <w:rPr>
          <w:rFonts w:cstheme="minorHAnsi"/>
          <w:bCs/>
          <w:sz w:val="28"/>
          <w:szCs w:val="28"/>
        </w:rPr>
      </w:pPr>
      <w:r w:rsidRPr="00CB1796">
        <w:rPr>
          <w:rFonts w:cstheme="minorHAnsi"/>
          <w:bCs/>
          <w:sz w:val="28"/>
          <w:szCs w:val="28"/>
        </w:rPr>
        <w:t>Thank you to every</w:t>
      </w:r>
      <w:r w:rsidR="00CB1796" w:rsidRPr="00CB1796">
        <w:rPr>
          <w:rFonts w:cstheme="minorHAnsi"/>
          <w:bCs/>
          <w:sz w:val="28"/>
          <w:szCs w:val="28"/>
        </w:rPr>
        <w:t xml:space="preserve"> brought in bags for our Bags2School, we raised just over £122.</w:t>
      </w:r>
    </w:p>
    <w:p w14:paraId="0A0DF1B0" w14:textId="77777777" w:rsidR="00F23B94" w:rsidRDefault="00F23B94" w:rsidP="000524E9">
      <w:pPr>
        <w:ind w:left="567"/>
        <w:rPr>
          <w:rFonts w:cstheme="minorHAnsi"/>
          <w:b/>
          <w:sz w:val="40"/>
          <w:szCs w:val="40"/>
        </w:rPr>
      </w:pPr>
    </w:p>
    <w:p w14:paraId="1CAA54A1" w14:textId="0FA00C8B" w:rsidR="000524E9" w:rsidRDefault="000524E9" w:rsidP="000524E9">
      <w:pPr>
        <w:ind w:left="567"/>
        <w:rPr>
          <w:rFonts w:cstheme="minorHAnsi"/>
          <w:b/>
          <w:sz w:val="40"/>
          <w:szCs w:val="40"/>
        </w:rPr>
      </w:pPr>
      <w:r>
        <w:rPr>
          <w:rFonts w:cstheme="minorHAnsi"/>
          <w:b/>
          <w:sz w:val="40"/>
          <w:szCs w:val="40"/>
        </w:rPr>
        <w:t xml:space="preserve">School Disco </w:t>
      </w:r>
    </w:p>
    <w:p w14:paraId="502BDEF7" w14:textId="6022FEED" w:rsidR="000524E9" w:rsidRPr="000524E9" w:rsidRDefault="00B85D63" w:rsidP="000524E9">
      <w:pPr>
        <w:ind w:left="567"/>
        <w:rPr>
          <w:rFonts w:cstheme="minorHAnsi"/>
          <w:bCs/>
          <w:sz w:val="28"/>
          <w:szCs w:val="28"/>
        </w:rPr>
      </w:pPr>
      <w:r>
        <w:rPr>
          <w:rFonts w:cstheme="minorHAnsi"/>
          <w:bCs/>
          <w:sz w:val="28"/>
          <w:szCs w:val="28"/>
        </w:rPr>
        <w:t>It</w:t>
      </w:r>
      <w:r w:rsidR="006A094D">
        <w:rPr>
          <w:rFonts w:cstheme="minorHAnsi"/>
          <w:bCs/>
          <w:sz w:val="28"/>
          <w:szCs w:val="28"/>
        </w:rPr>
        <w:t>’s always lovely to see so</w:t>
      </w:r>
      <w:r>
        <w:rPr>
          <w:rFonts w:cstheme="minorHAnsi"/>
          <w:bCs/>
          <w:sz w:val="28"/>
          <w:szCs w:val="28"/>
        </w:rPr>
        <w:t xml:space="preserve"> many children</w:t>
      </w:r>
      <w:r w:rsidR="00AE47E3">
        <w:rPr>
          <w:rFonts w:cstheme="minorHAnsi"/>
          <w:bCs/>
          <w:sz w:val="28"/>
          <w:szCs w:val="28"/>
        </w:rPr>
        <w:t xml:space="preserve"> enjoying themselves</w:t>
      </w:r>
      <w:r>
        <w:rPr>
          <w:rFonts w:cstheme="minorHAnsi"/>
          <w:bCs/>
          <w:sz w:val="28"/>
          <w:szCs w:val="28"/>
        </w:rPr>
        <w:t xml:space="preserve"> at the school disco</w:t>
      </w:r>
      <w:r w:rsidR="00AE47E3">
        <w:rPr>
          <w:rFonts w:cstheme="minorHAnsi"/>
          <w:bCs/>
          <w:sz w:val="28"/>
          <w:szCs w:val="28"/>
        </w:rPr>
        <w:t xml:space="preserve">.  </w:t>
      </w:r>
      <w:r w:rsidR="0020452A">
        <w:rPr>
          <w:rFonts w:cstheme="minorHAnsi"/>
          <w:bCs/>
          <w:sz w:val="28"/>
          <w:szCs w:val="28"/>
        </w:rPr>
        <w:t xml:space="preserve">With </w:t>
      </w:r>
      <w:r w:rsidR="006921E5">
        <w:rPr>
          <w:rFonts w:cstheme="minorHAnsi"/>
          <w:bCs/>
          <w:sz w:val="28"/>
          <w:szCs w:val="28"/>
        </w:rPr>
        <w:t xml:space="preserve">the sale of the tickets and pocket money shop they </w:t>
      </w:r>
      <w:proofErr w:type="gramStart"/>
      <w:r w:rsidR="006921E5">
        <w:rPr>
          <w:rFonts w:cstheme="minorHAnsi"/>
          <w:bCs/>
          <w:sz w:val="28"/>
          <w:szCs w:val="28"/>
        </w:rPr>
        <w:t>took</w:t>
      </w:r>
      <w:proofErr w:type="gramEnd"/>
      <w:r w:rsidR="006921E5">
        <w:rPr>
          <w:rFonts w:cstheme="minorHAnsi"/>
          <w:bCs/>
          <w:sz w:val="28"/>
          <w:szCs w:val="28"/>
        </w:rPr>
        <w:t xml:space="preserve"> over £400.   </w:t>
      </w:r>
      <w:proofErr w:type="gramStart"/>
      <w:r w:rsidR="006921E5">
        <w:rPr>
          <w:rFonts w:cstheme="minorHAnsi"/>
          <w:bCs/>
          <w:sz w:val="28"/>
          <w:szCs w:val="28"/>
        </w:rPr>
        <w:t>Thank</w:t>
      </w:r>
      <w:proofErr w:type="gramEnd"/>
      <w:r w:rsidR="006921E5">
        <w:rPr>
          <w:rFonts w:cstheme="minorHAnsi"/>
          <w:bCs/>
          <w:sz w:val="28"/>
          <w:szCs w:val="28"/>
        </w:rPr>
        <w:t xml:space="preserve"> to everyone who </w:t>
      </w:r>
      <w:r w:rsidR="00116362">
        <w:rPr>
          <w:rFonts w:cstheme="minorHAnsi"/>
          <w:bCs/>
          <w:sz w:val="28"/>
          <w:szCs w:val="28"/>
        </w:rPr>
        <w:t xml:space="preserve">came </w:t>
      </w:r>
      <w:r w:rsidR="006921E5">
        <w:rPr>
          <w:rFonts w:cstheme="minorHAnsi"/>
          <w:bCs/>
          <w:sz w:val="28"/>
          <w:szCs w:val="28"/>
        </w:rPr>
        <w:t xml:space="preserve">to help and to FOSA for arranging it all. </w:t>
      </w:r>
    </w:p>
    <w:p w14:paraId="62087157" w14:textId="5A8B2B5E" w:rsidR="00407B0D" w:rsidRPr="00CB1796" w:rsidRDefault="00407B0D" w:rsidP="001A4F6A">
      <w:pPr>
        <w:ind w:left="567"/>
        <w:rPr>
          <w:rFonts w:cstheme="minorHAnsi"/>
          <w:bCs/>
          <w:sz w:val="28"/>
          <w:szCs w:val="28"/>
        </w:rPr>
      </w:pPr>
    </w:p>
    <w:p w14:paraId="375C6125" w14:textId="77777777" w:rsidR="00666A45" w:rsidRPr="00752841" w:rsidRDefault="00666A45" w:rsidP="00752841">
      <w:pPr>
        <w:shd w:val="clear" w:color="auto" w:fill="FFFFFF"/>
        <w:spacing w:after="0" w:line="240" w:lineRule="auto"/>
        <w:ind w:left="709"/>
        <w:textAlignment w:val="baseline"/>
        <w:rPr>
          <w:rFonts w:ascii="Aptos" w:eastAsia="Times New Roman" w:hAnsi="Aptos" w:cs="Times New Roman"/>
          <w:color w:val="000000"/>
          <w:sz w:val="24"/>
          <w:szCs w:val="24"/>
          <w:lang w:val="en-GB" w:eastAsia="en-GB"/>
        </w:rPr>
      </w:pPr>
    </w:p>
    <w:p w14:paraId="53196140" w14:textId="23F58773" w:rsidR="006F023C" w:rsidRDefault="00A355AE" w:rsidP="001A4F6A">
      <w:pPr>
        <w:ind w:left="567"/>
      </w:pPr>
      <w:r>
        <w:rPr>
          <w:rFonts w:ascii="Gotham" w:hAnsi="Gotham"/>
          <w:b/>
          <w:sz w:val="40"/>
          <w:szCs w:val="40"/>
        </w:rPr>
        <w:t>Da</w:t>
      </w:r>
      <w:r w:rsidR="00D8776B">
        <w:rPr>
          <w:rFonts w:ascii="Gotham" w:hAnsi="Gotham"/>
          <w:b/>
          <w:sz w:val="40"/>
          <w:szCs w:val="40"/>
        </w:rPr>
        <w:t>t</w:t>
      </w:r>
      <w:r w:rsidR="00ED10C7">
        <w:rPr>
          <w:rFonts w:ascii="Gotham" w:hAnsi="Gotham"/>
          <w:b/>
          <w:sz w:val="40"/>
          <w:szCs w:val="40"/>
        </w:rPr>
        <w:t xml:space="preserve">es for your Diary </w:t>
      </w:r>
      <w:r w:rsidR="003531F0">
        <w:tab/>
      </w:r>
      <w:r w:rsidR="008F42C5">
        <w:t xml:space="preserve"> </w:t>
      </w:r>
    </w:p>
    <w:tbl>
      <w:tblPr>
        <w:tblStyle w:val="TableGrid1"/>
        <w:tblW w:w="10915" w:type="dxa"/>
        <w:tblInd w:w="562" w:type="dxa"/>
        <w:tblLook w:val="04A0" w:firstRow="1" w:lastRow="0" w:firstColumn="1" w:lastColumn="0" w:noHBand="0" w:noVBand="1"/>
      </w:tblPr>
      <w:tblGrid>
        <w:gridCol w:w="2268"/>
        <w:gridCol w:w="8647"/>
      </w:tblGrid>
      <w:tr w:rsidR="004749C7" w14:paraId="251CE003" w14:textId="77777777" w:rsidTr="004E0A87">
        <w:tc>
          <w:tcPr>
            <w:tcW w:w="2268" w:type="dxa"/>
            <w:shd w:val="clear" w:color="auto" w:fill="9BBB59" w:themeFill="accent3"/>
          </w:tcPr>
          <w:p w14:paraId="1CC4AF84" w14:textId="49305AA5" w:rsidR="004749C7" w:rsidRDefault="004749C7" w:rsidP="004749C7">
            <w:r>
              <w:t xml:space="preserve">December </w:t>
            </w:r>
          </w:p>
        </w:tc>
        <w:tc>
          <w:tcPr>
            <w:tcW w:w="8647" w:type="dxa"/>
            <w:shd w:val="clear" w:color="auto" w:fill="9BBB59" w:themeFill="accent3"/>
          </w:tcPr>
          <w:p w14:paraId="408E1087" w14:textId="44046FC1" w:rsidR="004749C7" w:rsidRDefault="004749C7" w:rsidP="004749C7"/>
        </w:tc>
      </w:tr>
      <w:tr w:rsidR="004749C7" w14:paraId="5779859D" w14:textId="77777777" w:rsidTr="32CDE296">
        <w:tc>
          <w:tcPr>
            <w:tcW w:w="2268" w:type="dxa"/>
            <w:shd w:val="clear" w:color="auto" w:fill="FFFFFF" w:themeFill="background1"/>
          </w:tcPr>
          <w:p w14:paraId="19155734" w14:textId="578A952D" w:rsidR="004749C7" w:rsidRDefault="004749C7" w:rsidP="004749C7">
            <w:r>
              <w:t>16</w:t>
            </w:r>
            <w:r w:rsidRPr="00DD4E77">
              <w:rPr>
                <w:vertAlign w:val="superscript"/>
              </w:rPr>
              <w:t>th</w:t>
            </w:r>
            <w:r>
              <w:t xml:space="preserve"> Dec </w:t>
            </w:r>
          </w:p>
        </w:tc>
        <w:tc>
          <w:tcPr>
            <w:tcW w:w="8647" w:type="dxa"/>
            <w:shd w:val="clear" w:color="auto" w:fill="FFFFFF" w:themeFill="background1"/>
          </w:tcPr>
          <w:p w14:paraId="62BF1445" w14:textId="56045A94" w:rsidR="004749C7" w:rsidRDefault="00840894" w:rsidP="004749C7">
            <w:proofErr w:type="gramStart"/>
            <w:r>
              <w:t xml:space="preserve">Class </w:t>
            </w:r>
            <w:r w:rsidR="004749C7">
              <w:t xml:space="preserve"> 3</w:t>
            </w:r>
            <w:proofErr w:type="gramEnd"/>
            <w:r w:rsidR="004749C7">
              <w:t>,4,5,6 Carol concert at the Church 1.45 – 2.45 pm</w:t>
            </w:r>
          </w:p>
        </w:tc>
      </w:tr>
      <w:tr w:rsidR="004749C7" w14:paraId="4762089B" w14:textId="77777777" w:rsidTr="32CDE296">
        <w:tc>
          <w:tcPr>
            <w:tcW w:w="2268" w:type="dxa"/>
            <w:shd w:val="clear" w:color="auto" w:fill="FFFFFF" w:themeFill="background1"/>
          </w:tcPr>
          <w:p w14:paraId="1434F378" w14:textId="2D70311C" w:rsidR="004749C7" w:rsidRDefault="004749C7" w:rsidP="004749C7">
            <w:r>
              <w:t>18</w:t>
            </w:r>
            <w:r w:rsidRPr="00952870">
              <w:rPr>
                <w:vertAlign w:val="superscript"/>
              </w:rPr>
              <w:t>th</w:t>
            </w:r>
            <w:r>
              <w:t xml:space="preserve"> Dec</w:t>
            </w:r>
          </w:p>
        </w:tc>
        <w:tc>
          <w:tcPr>
            <w:tcW w:w="8647" w:type="dxa"/>
            <w:shd w:val="clear" w:color="auto" w:fill="FFFFFF" w:themeFill="background1"/>
          </w:tcPr>
          <w:p w14:paraId="4E6D04E8" w14:textId="7D73E09C" w:rsidR="004749C7" w:rsidRDefault="004749C7" w:rsidP="004749C7">
            <w:r>
              <w:t xml:space="preserve">Christmas </w:t>
            </w:r>
            <w:proofErr w:type="gramStart"/>
            <w:r>
              <w:t xml:space="preserve">Lunch  </w:t>
            </w:r>
            <w:r w:rsidR="00541DCB">
              <w:t>-</w:t>
            </w:r>
            <w:proofErr w:type="gramEnd"/>
            <w:r w:rsidR="00541DCB">
              <w:t xml:space="preserve"> Menu on Select please order as normal </w:t>
            </w:r>
          </w:p>
        </w:tc>
      </w:tr>
      <w:tr w:rsidR="004749C7" w14:paraId="3B5156D8" w14:textId="77777777" w:rsidTr="32CDE296">
        <w:tc>
          <w:tcPr>
            <w:tcW w:w="2268" w:type="dxa"/>
            <w:shd w:val="clear" w:color="auto" w:fill="FFFFFF" w:themeFill="background1"/>
          </w:tcPr>
          <w:p w14:paraId="23783D7B" w14:textId="08E272E9" w:rsidR="004749C7" w:rsidRDefault="004749C7" w:rsidP="004749C7">
            <w:r>
              <w:t>18</w:t>
            </w:r>
            <w:r w:rsidRPr="00155B63">
              <w:rPr>
                <w:vertAlign w:val="superscript"/>
              </w:rPr>
              <w:t>th</w:t>
            </w:r>
            <w:r>
              <w:t xml:space="preserve"> Dec</w:t>
            </w:r>
          </w:p>
        </w:tc>
        <w:tc>
          <w:tcPr>
            <w:tcW w:w="8647" w:type="dxa"/>
            <w:shd w:val="clear" w:color="auto" w:fill="FFFFFF" w:themeFill="background1"/>
          </w:tcPr>
          <w:p w14:paraId="56DB6F80" w14:textId="1144455E" w:rsidR="004749C7" w:rsidRDefault="004749C7" w:rsidP="004749C7">
            <w:r>
              <w:t>Children can wear Christmas Jumpers</w:t>
            </w:r>
            <w:r w:rsidR="002F2CDD">
              <w:t xml:space="preserve"> (NO money collection but feel free to make your own donations </w:t>
            </w:r>
            <w:proofErr w:type="gramStart"/>
            <w:r w:rsidR="002F2CDD">
              <w:t>on line</w:t>
            </w:r>
            <w:proofErr w:type="gramEnd"/>
            <w:r w:rsidR="002F2CDD">
              <w:t xml:space="preserve"> to this charity)</w:t>
            </w:r>
          </w:p>
        </w:tc>
      </w:tr>
      <w:tr w:rsidR="004749C7" w14:paraId="73CFFE68" w14:textId="77777777" w:rsidTr="32CDE296">
        <w:tc>
          <w:tcPr>
            <w:tcW w:w="2268" w:type="dxa"/>
            <w:shd w:val="clear" w:color="auto" w:fill="FFFFFF" w:themeFill="background1"/>
          </w:tcPr>
          <w:p w14:paraId="6CAF2F53" w14:textId="3008BFD5" w:rsidR="004749C7" w:rsidRDefault="004749C7" w:rsidP="004749C7">
            <w:r>
              <w:t>19</w:t>
            </w:r>
            <w:r w:rsidRPr="00670597">
              <w:rPr>
                <w:vertAlign w:val="superscript"/>
              </w:rPr>
              <w:t>th</w:t>
            </w:r>
            <w:r>
              <w:t xml:space="preserve"> Dec</w:t>
            </w:r>
          </w:p>
        </w:tc>
        <w:tc>
          <w:tcPr>
            <w:tcW w:w="8647" w:type="dxa"/>
            <w:shd w:val="clear" w:color="auto" w:fill="FFFFFF" w:themeFill="background1"/>
          </w:tcPr>
          <w:p w14:paraId="17B77353" w14:textId="303B3E66" w:rsidR="004749C7" w:rsidRDefault="004749C7" w:rsidP="004749C7">
            <w:r>
              <w:t xml:space="preserve">Last Day before Christmas Holidays </w:t>
            </w:r>
            <w:r w:rsidR="002F2CDD">
              <w:t>-Break up at 3.15pm</w:t>
            </w:r>
          </w:p>
        </w:tc>
      </w:tr>
      <w:tr w:rsidR="004749C7" w14:paraId="4FA207C3" w14:textId="77777777" w:rsidTr="00A6553F">
        <w:tc>
          <w:tcPr>
            <w:tcW w:w="2268" w:type="dxa"/>
            <w:shd w:val="clear" w:color="auto" w:fill="9BBB59" w:themeFill="accent3"/>
          </w:tcPr>
          <w:p w14:paraId="5DF60E04" w14:textId="347F7E5B" w:rsidR="004749C7" w:rsidRDefault="004749C7" w:rsidP="004749C7">
            <w:r>
              <w:t>January 2026</w:t>
            </w:r>
          </w:p>
        </w:tc>
        <w:tc>
          <w:tcPr>
            <w:tcW w:w="8647" w:type="dxa"/>
            <w:shd w:val="clear" w:color="auto" w:fill="9BBB59" w:themeFill="accent3"/>
          </w:tcPr>
          <w:p w14:paraId="43849056" w14:textId="77777777" w:rsidR="004749C7" w:rsidRDefault="004749C7" w:rsidP="004749C7"/>
        </w:tc>
      </w:tr>
      <w:tr w:rsidR="004749C7" w14:paraId="3CE6EF17" w14:textId="77777777" w:rsidTr="32CDE296">
        <w:tc>
          <w:tcPr>
            <w:tcW w:w="2268" w:type="dxa"/>
            <w:shd w:val="clear" w:color="auto" w:fill="FFFFFF" w:themeFill="background1"/>
          </w:tcPr>
          <w:p w14:paraId="58B4A69D" w14:textId="2F5A5C1C" w:rsidR="004749C7" w:rsidRDefault="004749C7" w:rsidP="004749C7">
            <w:r>
              <w:t>5</w:t>
            </w:r>
            <w:r w:rsidRPr="00182E09">
              <w:rPr>
                <w:vertAlign w:val="superscript"/>
              </w:rPr>
              <w:t>th</w:t>
            </w:r>
            <w:r>
              <w:t xml:space="preserve"> Jan</w:t>
            </w:r>
          </w:p>
        </w:tc>
        <w:tc>
          <w:tcPr>
            <w:tcW w:w="8647" w:type="dxa"/>
            <w:shd w:val="clear" w:color="auto" w:fill="FFFFFF" w:themeFill="background1"/>
          </w:tcPr>
          <w:p w14:paraId="2568B4A5" w14:textId="2EEF9683" w:rsidR="004749C7" w:rsidRDefault="004749C7" w:rsidP="004749C7">
            <w:r>
              <w:t xml:space="preserve">INSET day </w:t>
            </w:r>
          </w:p>
        </w:tc>
      </w:tr>
      <w:tr w:rsidR="004749C7" w14:paraId="720B90C4" w14:textId="77777777" w:rsidTr="32CDE296">
        <w:tc>
          <w:tcPr>
            <w:tcW w:w="2268" w:type="dxa"/>
            <w:shd w:val="clear" w:color="auto" w:fill="FFFFFF" w:themeFill="background1"/>
          </w:tcPr>
          <w:p w14:paraId="402ED684" w14:textId="3590D856" w:rsidR="004749C7" w:rsidRDefault="004749C7" w:rsidP="004749C7">
            <w:r>
              <w:t>6</w:t>
            </w:r>
            <w:r w:rsidRPr="00DA0BBB">
              <w:rPr>
                <w:vertAlign w:val="superscript"/>
              </w:rPr>
              <w:t>th</w:t>
            </w:r>
            <w:r>
              <w:t xml:space="preserve"> Jan</w:t>
            </w:r>
          </w:p>
        </w:tc>
        <w:tc>
          <w:tcPr>
            <w:tcW w:w="8647" w:type="dxa"/>
            <w:shd w:val="clear" w:color="auto" w:fill="FFFFFF" w:themeFill="background1"/>
          </w:tcPr>
          <w:p w14:paraId="5FE868DB" w14:textId="64CF0897" w:rsidR="004749C7" w:rsidRDefault="004749C7" w:rsidP="004749C7">
            <w:r>
              <w:t xml:space="preserve">Back to School </w:t>
            </w:r>
          </w:p>
        </w:tc>
      </w:tr>
      <w:tr w:rsidR="002E5DD3" w14:paraId="2CF1110B" w14:textId="77777777" w:rsidTr="32CDE296">
        <w:tc>
          <w:tcPr>
            <w:tcW w:w="2268" w:type="dxa"/>
            <w:shd w:val="clear" w:color="auto" w:fill="FFFFFF" w:themeFill="background1"/>
          </w:tcPr>
          <w:p w14:paraId="74058877" w14:textId="1649AE57" w:rsidR="002E5DD3" w:rsidRDefault="00F40262" w:rsidP="004749C7">
            <w:r>
              <w:t>12</w:t>
            </w:r>
            <w:r w:rsidRPr="00F40262">
              <w:rPr>
                <w:vertAlign w:val="superscript"/>
              </w:rPr>
              <w:t>th</w:t>
            </w:r>
            <w:r>
              <w:t xml:space="preserve"> Jan</w:t>
            </w:r>
          </w:p>
        </w:tc>
        <w:tc>
          <w:tcPr>
            <w:tcW w:w="8647" w:type="dxa"/>
            <w:shd w:val="clear" w:color="auto" w:fill="FFFFFF" w:themeFill="background1"/>
          </w:tcPr>
          <w:p w14:paraId="135131D2" w14:textId="44D4050C" w:rsidR="002E5DD3" w:rsidRDefault="00840894" w:rsidP="004749C7">
            <w:proofErr w:type="gramStart"/>
            <w:r>
              <w:t xml:space="preserve">Class </w:t>
            </w:r>
            <w:r w:rsidR="00F40262">
              <w:t xml:space="preserve"> 5</w:t>
            </w:r>
            <w:proofErr w:type="gramEnd"/>
            <w:r w:rsidR="00F40262">
              <w:t xml:space="preserve"> Game Changers</w:t>
            </w:r>
          </w:p>
        </w:tc>
      </w:tr>
      <w:tr w:rsidR="00F40262" w14:paraId="13B1BD08" w14:textId="77777777" w:rsidTr="32CDE296">
        <w:tc>
          <w:tcPr>
            <w:tcW w:w="2268" w:type="dxa"/>
            <w:shd w:val="clear" w:color="auto" w:fill="FFFFFF" w:themeFill="background1"/>
          </w:tcPr>
          <w:p w14:paraId="493AD075" w14:textId="2482CADD" w:rsidR="00F40262" w:rsidRDefault="00C63ED1" w:rsidP="004749C7">
            <w:r>
              <w:lastRenderedPageBreak/>
              <w:t>19</w:t>
            </w:r>
            <w:r w:rsidRPr="00C63ED1">
              <w:rPr>
                <w:vertAlign w:val="superscript"/>
              </w:rPr>
              <w:t>th</w:t>
            </w:r>
            <w:r>
              <w:t xml:space="preserve"> Jan</w:t>
            </w:r>
          </w:p>
        </w:tc>
        <w:tc>
          <w:tcPr>
            <w:tcW w:w="8647" w:type="dxa"/>
            <w:shd w:val="clear" w:color="auto" w:fill="FFFFFF" w:themeFill="background1"/>
          </w:tcPr>
          <w:p w14:paraId="705BFACF" w14:textId="6F56525A" w:rsidR="00F40262" w:rsidRDefault="00840894" w:rsidP="004749C7">
            <w:proofErr w:type="gramStart"/>
            <w:r>
              <w:t xml:space="preserve">Class </w:t>
            </w:r>
            <w:r w:rsidR="00C63ED1">
              <w:t xml:space="preserve"> 5</w:t>
            </w:r>
            <w:proofErr w:type="gramEnd"/>
            <w:r w:rsidR="00C63ED1">
              <w:t xml:space="preserve"> Game Changers</w:t>
            </w:r>
          </w:p>
        </w:tc>
      </w:tr>
      <w:tr w:rsidR="00C63ED1" w14:paraId="2DC605D4" w14:textId="77777777" w:rsidTr="32CDE296">
        <w:tc>
          <w:tcPr>
            <w:tcW w:w="2268" w:type="dxa"/>
            <w:shd w:val="clear" w:color="auto" w:fill="FFFFFF" w:themeFill="background1"/>
          </w:tcPr>
          <w:p w14:paraId="095CC344" w14:textId="1BEEF19B" w:rsidR="00C63ED1" w:rsidRDefault="00C63ED1" w:rsidP="00C63ED1">
            <w:r>
              <w:t>26</w:t>
            </w:r>
            <w:r w:rsidRPr="00C63ED1">
              <w:rPr>
                <w:vertAlign w:val="superscript"/>
              </w:rPr>
              <w:t>th</w:t>
            </w:r>
            <w:r>
              <w:t xml:space="preserve"> Jan</w:t>
            </w:r>
          </w:p>
        </w:tc>
        <w:tc>
          <w:tcPr>
            <w:tcW w:w="8647" w:type="dxa"/>
            <w:shd w:val="clear" w:color="auto" w:fill="FFFFFF" w:themeFill="background1"/>
          </w:tcPr>
          <w:p w14:paraId="46BBCD76" w14:textId="09721E4F" w:rsidR="00C63ED1" w:rsidRDefault="00C63ED1" w:rsidP="004749C7">
            <w:r>
              <w:t>Active Kids</w:t>
            </w:r>
          </w:p>
        </w:tc>
      </w:tr>
      <w:tr w:rsidR="004749C7" w14:paraId="4435402E" w14:textId="77777777" w:rsidTr="00813018">
        <w:tc>
          <w:tcPr>
            <w:tcW w:w="2268" w:type="dxa"/>
            <w:shd w:val="clear" w:color="auto" w:fill="9BBB59" w:themeFill="accent3"/>
          </w:tcPr>
          <w:p w14:paraId="1387FAFE" w14:textId="3E883E08" w:rsidR="004749C7" w:rsidRDefault="004749C7" w:rsidP="004749C7">
            <w:r>
              <w:t>February</w:t>
            </w:r>
          </w:p>
        </w:tc>
        <w:tc>
          <w:tcPr>
            <w:tcW w:w="8647" w:type="dxa"/>
            <w:shd w:val="clear" w:color="auto" w:fill="9BBB59" w:themeFill="accent3"/>
          </w:tcPr>
          <w:p w14:paraId="62B49140" w14:textId="77777777" w:rsidR="004749C7" w:rsidRDefault="004749C7" w:rsidP="004749C7"/>
        </w:tc>
      </w:tr>
      <w:tr w:rsidR="0000565A" w14:paraId="7D69F1BF" w14:textId="77777777" w:rsidTr="32CDE296">
        <w:tc>
          <w:tcPr>
            <w:tcW w:w="2268" w:type="dxa"/>
            <w:shd w:val="clear" w:color="auto" w:fill="FFFFFF" w:themeFill="background1"/>
          </w:tcPr>
          <w:p w14:paraId="411419CB" w14:textId="73D3545C" w:rsidR="0000565A" w:rsidRDefault="003103F6" w:rsidP="004749C7">
            <w:r>
              <w:t>2</w:t>
            </w:r>
            <w:r w:rsidRPr="003103F6">
              <w:rPr>
                <w:vertAlign w:val="superscript"/>
              </w:rPr>
              <w:t>nd</w:t>
            </w:r>
            <w:r>
              <w:t xml:space="preserve"> Feb</w:t>
            </w:r>
          </w:p>
        </w:tc>
        <w:tc>
          <w:tcPr>
            <w:tcW w:w="8647" w:type="dxa"/>
            <w:shd w:val="clear" w:color="auto" w:fill="FFFFFF" w:themeFill="background1"/>
          </w:tcPr>
          <w:p w14:paraId="3B2E61C7" w14:textId="183C2C1A" w:rsidR="0000565A" w:rsidRDefault="003103F6" w:rsidP="004749C7">
            <w:r>
              <w:t>FOSA event</w:t>
            </w:r>
          </w:p>
        </w:tc>
      </w:tr>
      <w:tr w:rsidR="00297321" w14:paraId="171E88DB" w14:textId="77777777" w:rsidTr="32CDE296">
        <w:tc>
          <w:tcPr>
            <w:tcW w:w="2268" w:type="dxa"/>
            <w:shd w:val="clear" w:color="auto" w:fill="FFFFFF" w:themeFill="background1"/>
          </w:tcPr>
          <w:p w14:paraId="1225BD07" w14:textId="088F9148" w:rsidR="00297321" w:rsidRDefault="00297321" w:rsidP="004749C7">
            <w:r>
              <w:t>9</w:t>
            </w:r>
            <w:r w:rsidRPr="00297321">
              <w:rPr>
                <w:vertAlign w:val="superscript"/>
              </w:rPr>
              <w:t>th</w:t>
            </w:r>
            <w:r>
              <w:t xml:space="preserve"> Feb</w:t>
            </w:r>
          </w:p>
        </w:tc>
        <w:tc>
          <w:tcPr>
            <w:tcW w:w="8647" w:type="dxa"/>
            <w:shd w:val="clear" w:color="auto" w:fill="FFFFFF" w:themeFill="background1"/>
          </w:tcPr>
          <w:p w14:paraId="4CD15E61" w14:textId="014BA2D6" w:rsidR="00297321" w:rsidRDefault="00297321" w:rsidP="004749C7">
            <w:r>
              <w:t>Year 5 Game Changers</w:t>
            </w:r>
          </w:p>
        </w:tc>
      </w:tr>
      <w:tr w:rsidR="004749C7" w14:paraId="731E7F36" w14:textId="77777777" w:rsidTr="32CDE296">
        <w:tc>
          <w:tcPr>
            <w:tcW w:w="2268" w:type="dxa"/>
            <w:shd w:val="clear" w:color="auto" w:fill="FFFFFF" w:themeFill="background1"/>
          </w:tcPr>
          <w:p w14:paraId="17CDB67C" w14:textId="5C7A491F" w:rsidR="004749C7" w:rsidRDefault="004749C7" w:rsidP="004749C7">
            <w:r>
              <w:t>12</w:t>
            </w:r>
            <w:r w:rsidRPr="00A501BE">
              <w:rPr>
                <w:vertAlign w:val="superscript"/>
              </w:rPr>
              <w:t>th</w:t>
            </w:r>
            <w:r>
              <w:t xml:space="preserve"> Feb</w:t>
            </w:r>
          </w:p>
        </w:tc>
        <w:tc>
          <w:tcPr>
            <w:tcW w:w="8647" w:type="dxa"/>
            <w:shd w:val="clear" w:color="auto" w:fill="FFFFFF" w:themeFill="background1"/>
          </w:tcPr>
          <w:p w14:paraId="49DE603A" w14:textId="2DCCBBB0" w:rsidR="004749C7" w:rsidRDefault="004749C7" w:rsidP="004749C7">
            <w:proofErr w:type="spellStart"/>
            <w:r>
              <w:t>Starlincs</w:t>
            </w:r>
            <w:proofErr w:type="spellEnd"/>
            <w:r>
              <w:t xml:space="preserve"> – class 2 and 5</w:t>
            </w:r>
          </w:p>
        </w:tc>
      </w:tr>
      <w:tr w:rsidR="004749C7" w14:paraId="7D04AC5D" w14:textId="77777777" w:rsidTr="32CDE296">
        <w:tc>
          <w:tcPr>
            <w:tcW w:w="2268" w:type="dxa"/>
            <w:shd w:val="clear" w:color="auto" w:fill="FFFFFF" w:themeFill="background1"/>
          </w:tcPr>
          <w:p w14:paraId="6850564E" w14:textId="11BBC162" w:rsidR="004749C7" w:rsidRDefault="004749C7" w:rsidP="004749C7">
            <w:r>
              <w:t>16</w:t>
            </w:r>
            <w:r w:rsidRPr="00950ABB">
              <w:rPr>
                <w:vertAlign w:val="superscript"/>
              </w:rPr>
              <w:t>th</w:t>
            </w:r>
            <w:r>
              <w:t xml:space="preserve"> – 20</w:t>
            </w:r>
            <w:r w:rsidRPr="00950ABB">
              <w:rPr>
                <w:vertAlign w:val="superscript"/>
              </w:rPr>
              <w:t>th</w:t>
            </w:r>
            <w:r>
              <w:t xml:space="preserve"> Feb</w:t>
            </w:r>
          </w:p>
        </w:tc>
        <w:tc>
          <w:tcPr>
            <w:tcW w:w="8647" w:type="dxa"/>
            <w:shd w:val="clear" w:color="auto" w:fill="FFFFFF" w:themeFill="background1"/>
          </w:tcPr>
          <w:p w14:paraId="6D0BE95E" w14:textId="6888B0E1" w:rsidR="004749C7" w:rsidRDefault="004749C7" w:rsidP="004749C7">
            <w:r>
              <w:t xml:space="preserve">Half term </w:t>
            </w:r>
            <w:r w:rsidR="002F2CDD">
              <w:t>– Break up at 3.15pm</w:t>
            </w:r>
          </w:p>
        </w:tc>
      </w:tr>
      <w:tr w:rsidR="004749C7" w14:paraId="2899A288" w14:textId="77777777" w:rsidTr="00862DC1">
        <w:tc>
          <w:tcPr>
            <w:tcW w:w="2268" w:type="dxa"/>
            <w:shd w:val="clear" w:color="auto" w:fill="9BBB59" w:themeFill="accent3"/>
          </w:tcPr>
          <w:p w14:paraId="51037405" w14:textId="7BF923E9" w:rsidR="004749C7" w:rsidRDefault="004749C7" w:rsidP="004749C7">
            <w:r>
              <w:t xml:space="preserve">March </w:t>
            </w:r>
          </w:p>
        </w:tc>
        <w:tc>
          <w:tcPr>
            <w:tcW w:w="8647" w:type="dxa"/>
            <w:shd w:val="clear" w:color="auto" w:fill="9BBB59" w:themeFill="accent3"/>
          </w:tcPr>
          <w:p w14:paraId="0C86C0A8" w14:textId="77777777" w:rsidR="004749C7" w:rsidRDefault="004749C7" w:rsidP="004749C7"/>
        </w:tc>
      </w:tr>
      <w:tr w:rsidR="007321D9" w14:paraId="12CCE918" w14:textId="77777777" w:rsidTr="32CDE296">
        <w:tc>
          <w:tcPr>
            <w:tcW w:w="2268" w:type="dxa"/>
            <w:shd w:val="clear" w:color="auto" w:fill="FFFFFF" w:themeFill="background1"/>
          </w:tcPr>
          <w:p w14:paraId="3B98415B" w14:textId="24F7BA6F" w:rsidR="007321D9" w:rsidRDefault="00A40698" w:rsidP="004749C7">
            <w:r>
              <w:t>2</w:t>
            </w:r>
            <w:r w:rsidRPr="00A40698">
              <w:rPr>
                <w:vertAlign w:val="superscript"/>
              </w:rPr>
              <w:t>nd</w:t>
            </w:r>
            <w:r>
              <w:t xml:space="preserve"> March</w:t>
            </w:r>
          </w:p>
        </w:tc>
        <w:tc>
          <w:tcPr>
            <w:tcW w:w="8647" w:type="dxa"/>
            <w:shd w:val="clear" w:color="auto" w:fill="FFFFFF" w:themeFill="background1"/>
          </w:tcPr>
          <w:p w14:paraId="5B10139A" w14:textId="0FAA9ACC" w:rsidR="007321D9" w:rsidRDefault="00A40698" w:rsidP="004749C7">
            <w:r>
              <w:t>Year 4 Health</w:t>
            </w:r>
            <w:r w:rsidR="00443108">
              <w:t>y</w:t>
            </w:r>
            <w:r>
              <w:t xml:space="preserve"> Body Healthy Mind </w:t>
            </w:r>
          </w:p>
        </w:tc>
      </w:tr>
      <w:tr w:rsidR="001E7D75" w14:paraId="709753DE" w14:textId="77777777" w:rsidTr="32CDE296">
        <w:tc>
          <w:tcPr>
            <w:tcW w:w="2268" w:type="dxa"/>
            <w:shd w:val="clear" w:color="auto" w:fill="FFFFFF" w:themeFill="background1"/>
          </w:tcPr>
          <w:p w14:paraId="66DB236C" w14:textId="6CDF801A" w:rsidR="001E7D75" w:rsidRDefault="001E7D75" w:rsidP="001E7D75">
            <w:r>
              <w:t>5</w:t>
            </w:r>
            <w:r w:rsidRPr="001E7D75">
              <w:rPr>
                <w:vertAlign w:val="superscript"/>
              </w:rPr>
              <w:t>th</w:t>
            </w:r>
            <w:r>
              <w:t xml:space="preserve"> March</w:t>
            </w:r>
          </w:p>
        </w:tc>
        <w:tc>
          <w:tcPr>
            <w:tcW w:w="8647" w:type="dxa"/>
            <w:shd w:val="clear" w:color="auto" w:fill="FFFFFF" w:themeFill="background1"/>
          </w:tcPr>
          <w:p w14:paraId="7FEADFC4" w14:textId="1565452C" w:rsidR="001E7D75" w:rsidRDefault="001E7D75" w:rsidP="004749C7">
            <w:r>
              <w:t xml:space="preserve">World Book Day </w:t>
            </w:r>
          </w:p>
        </w:tc>
      </w:tr>
      <w:tr w:rsidR="00443108" w14:paraId="47F521C6" w14:textId="77777777" w:rsidTr="32CDE296">
        <w:tc>
          <w:tcPr>
            <w:tcW w:w="2268" w:type="dxa"/>
            <w:shd w:val="clear" w:color="auto" w:fill="FFFFFF" w:themeFill="background1"/>
          </w:tcPr>
          <w:p w14:paraId="29774A32" w14:textId="54CCB9E2" w:rsidR="00443108" w:rsidRDefault="001E7D75" w:rsidP="00443108">
            <w:r>
              <w:t>9</w:t>
            </w:r>
            <w:proofErr w:type="gramStart"/>
            <w:r w:rsidRPr="001E7D75">
              <w:rPr>
                <w:vertAlign w:val="superscript"/>
              </w:rPr>
              <w:t>th</w:t>
            </w:r>
            <w:r>
              <w:t xml:space="preserve"> </w:t>
            </w:r>
            <w:r w:rsidR="00443108">
              <w:t xml:space="preserve"> March</w:t>
            </w:r>
            <w:proofErr w:type="gramEnd"/>
          </w:p>
        </w:tc>
        <w:tc>
          <w:tcPr>
            <w:tcW w:w="8647" w:type="dxa"/>
            <w:shd w:val="clear" w:color="auto" w:fill="FFFFFF" w:themeFill="background1"/>
          </w:tcPr>
          <w:p w14:paraId="606619B5" w14:textId="7330E50D" w:rsidR="00443108" w:rsidRDefault="00840894" w:rsidP="004749C7">
            <w:r>
              <w:t>Class</w:t>
            </w:r>
            <w:r w:rsidR="00443108">
              <w:t xml:space="preserve"> 4 Healthy Body Healthy Mind</w:t>
            </w:r>
          </w:p>
        </w:tc>
      </w:tr>
      <w:tr w:rsidR="001E7D75" w14:paraId="2D8B2C5B" w14:textId="77777777" w:rsidTr="32CDE296">
        <w:tc>
          <w:tcPr>
            <w:tcW w:w="2268" w:type="dxa"/>
            <w:shd w:val="clear" w:color="auto" w:fill="FFFFFF" w:themeFill="background1"/>
          </w:tcPr>
          <w:p w14:paraId="150D215A" w14:textId="5ED28C9A" w:rsidR="001E7D75" w:rsidRDefault="00490851" w:rsidP="001E7D75">
            <w:r>
              <w:t>11</w:t>
            </w:r>
            <w:r w:rsidRPr="00490851">
              <w:rPr>
                <w:vertAlign w:val="superscript"/>
              </w:rPr>
              <w:t>th</w:t>
            </w:r>
            <w:r>
              <w:t xml:space="preserve"> March</w:t>
            </w:r>
          </w:p>
        </w:tc>
        <w:tc>
          <w:tcPr>
            <w:tcW w:w="8647" w:type="dxa"/>
            <w:shd w:val="clear" w:color="auto" w:fill="FFFFFF" w:themeFill="background1"/>
          </w:tcPr>
          <w:p w14:paraId="33C5278D" w14:textId="16D529C9" w:rsidR="001E7D75" w:rsidRDefault="00840894" w:rsidP="004749C7">
            <w:r>
              <w:t>Class</w:t>
            </w:r>
            <w:r w:rsidR="00490851">
              <w:t xml:space="preserve"> 4 Pizza Workshop </w:t>
            </w:r>
          </w:p>
        </w:tc>
      </w:tr>
      <w:tr w:rsidR="00490851" w14:paraId="74EA2367" w14:textId="77777777" w:rsidTr="32CDE296">
        <w:tc>
          <w:tcPr>
            <w:tcW w:w="2268" w:type="dxa"/>
            <w:shd w:val="clear" w:color="auto" w:fill="FFFFFF" w:themeFill="background1"/>
          </w:tcPr>
          <w:p w14:paraId="3E7427D3" w14:textId="6966238B" w:rsidR="00490851" w:rsidRDefault="00490851" w:rsidP="00490851">
            <w:r>
              <w:t>16</w:t>
            </w:r>
            <w:r w:rsidRPr="00490851">
              <w:rPr>
                <w:vertAlign w:val="superscript"/>
              </w:rPr>
              <w:t>th</w:t>
            </w:r>
            <w:r>
              <w:t xml:space="preserve"> March</w:t>
            </w:r>
          </w:p>
        </w:tc>
        <w:tc>
          <w:tcPr>
            <w:tcW w:w="8647" w:type="dxa"/>
            <w:shd w:val="clear" w:color="auto" w:fill="FFFFFF" w:themeFill="background1"/>
          </w:tcPr>
          <w:p w14:paraId="09289509" w14:textId="0E98B5F9" w:rsidR="00490851" w:rsidRDefault="00490851" w:rsidP="004749C7">
            <w:r>
              <w:t>Healthy Body and Healthy Mind</w:t>
            </w:r>
          </w:p>
        </w:tc>
      </w:tr>
      <w:tr w:rsidR="00D71779" w14:paraId="36CD3065" w14:textId="77777777" w:rsidTr="32CDE296">
        <w:tc>
          <w:tcPr>
            <w:tcW w:w="2268" w:type="dxa"/>
            <w:shd w:val="clear" w:color="auto" w:fill="FFFFFF" w:themeFill="background1"/>
          </w:tcPr>
          <w:p w14:paraId="091BDAE0" w14:textId="750ED681" w:rsidR="00D71779" w:rsidRDefault="00D71779" w:rsidP="004749C7">
            <w:r>
              <w:t>25</w:t>
            </w:r>
            <w:r w:rsidRPr="00D71779">
              <w:rPr>
                <w:vertAlign w:val="superscript"/>
              </w:rPr>
              <w:t>th</w:t>
            </w:r>
            <w:r>
              <w:t xml:space="preserve"> March</w:t>
            </w:r>
          </w:p>
        </w:tc>
        <w:tc>
          <w:tcPr>
            <w:tcW w:w="8647" w:type="dxa"/>
            <w:shd w:val="clear" w:color="auto" w:fill="FFFFFF" w:themeFill="background1"/>
          </w:tcPr>
          <w:p w14:paraId="0CA87CEC" w14:textId="155069AD" w:rsidR="00D71779" w:rsidRDefault="00840894" w:rsidP="004749C7">
            <w:proofErr w:type="gramStart"/>
            <w:r>
              <w:t xml:space="preserve">Class </w:t>
            </w:r>
            <w:r w:rsidR="00B53AB8">
              <w:t xml:space="preserve"> 6</w:t>
            </w:r>
            <w:proofErr w:type="gramEnd"/>
            <w:r w:rsidR="00B53AB8">
              <w:t xml:space="preserve"> Health Screening </w:t>
            </w:r>
          </w:p>
        </w:tc>
      </w:tr>
      <w:tr w:rsidR="00B53AB8" w14:paraId="591F763A" w14:textId="77777777" w:rsidTr="32CDE296">
        <w:tc>
          <w:tcPr>
            <w:tcW w:w="2268" w:type="dxa"/>
            <w:shd w:val="clear" w:color="auto" w:fill="FFFFFF" w:themeFill="background1"/>
          </w:tcPr>
          <w:p w14:paraId="6970C3DD" w14:textId="32764556" w:rsidR="00B53AB8" w:rsidRDefault="00B53AB8" w:rsidP="004749C7">
            <w:r>
              <w:t>25</w:t>
            </w:r>
            <w:r w:rsidRPr="00B53AB8">
              <w:rPr>
                <w:vertAlign w:val="superscript"/>
              </w:rPr>
              <w:t>th</w:t>
            </w:r>
            <w:r>
              <w:t xml:space="preserve"> March</w:t>
            </w:r>
          </w:p>
        </w:tc>
        <w:tc>
          <w:tcPr>
            <w:tcW w:w="8647" w:type="dxa"/>
            <w:shd w:val="clear" w:color="auto" w:fill="FFFFFF" w:themeFill="background1"/>
          </w:tcPr>
          <w:p w14:paraId="2616F0C5" w14:textId="38725CB7" w:rsidR="00B53AB8" w:rsidRDefault="00840894" w:rsidP="004749C7">
            <w:r>
              <w:t>Class</w:t>
            </w:r>
            <w:r w:rsidR="00B53AB8">
              <w:t xml:space="preserve"> R Health Screening </w:t>
            </w:r>
          </w:p>
        </w:tc>
      </w:tr>
      <w:tr w:rsidR="004749C7" w14:paraId="4FFD6352" w14:textId="77777777" w:rsidTr="32CDE296">
        <w:tc>
          <w:tcPr>
            <w:tcW w:w="2268" w:type="dxa"/>
            <w:shd w:val="clear" w:color="auto" w:fill="FFFFFF" w:themeFill="background1"/>
          </w:tcPr>
          <w:p w14:paraId="7DAFC59D" w14:textId="7F229F47" w:rsidR="004749C7" w:rsidRDefault="004749C7" w:rsidP="004749C7">
            <w:r>
              <w:t>27</w:t>
            </w:r>
            <w:r w:rsidRPr="00866A1D">
              <w:rPr>
                <w:vertAlign w:val="superscript"/>
              </w:rPr>
              <w:t>th</w:t>
            </w:r>
            <w:r>
              <w:t xml:space="preserve"> March </w:t>
            </w:r>
          </w:p>
        </w:tc>
        <w:tc>
          <w:tcPr>
            <w:tcW w:w="8647" w:type="dxa"/>
            <w:shd w:val="clear" w:color="auto" w:fill="FFFFFF" w:themeFill="background1"/>
          </w:tcPr>
          <w:p w14:paraId="5B3D0BDF" w14:textId="52037886" w:rsidR="004749C7" w:rsidRDefault="004749C7" w:rsidP="004749C7">
            <w:r>
              <w:t xml:space="preserve">Last Day of school </w:t>
            </w:r>
            <w:r w:rsidR="002F2CDD">
              <w:t>– Break up at 3.15pm</w:t>
            </w:r>
          </w:p>
        </w:tc>
      </w:tr>
      <w:tr w:rsidR="004749C7" w14:paraId="609C898B" w14:textId="77777777" w:rsidTr="32CDE296">
        <w:tc>
          <w:tcPr>
            <w:tcW w:w="2268" w:type="dxa"/>
            <w:shd w:val="clear" w:color="auto" w:fill="FFFFFF" w:themeFill="background1"/>
          </w:tcPr>
          <w:p w14:paraId="1F519C7E" w14:textId="5A960377" w:rsidR="004749C7" w:rsidRDefault="004749C7" w:rsidP="004749C7">
            <w:r>
              <w:t>30</w:t>
            </w:r>
            <w:r w:rsidRPr="007B3BC3">
              <w:rPr>
                <w:vertAlign w:val="superscript"/>
              </w:rPr>
              <w:t>th</w:t>
            </w:r>
            <w:r>
              <w:t xml:space="preserve"> Mar – 13</w:t>
            </w:r>
            <w:r w:rsidRPr="007B3BC3">
              <w:rPr>
                <w:vertAlign w:val="superscript"/>
              </w:rPr>
              <w:t>th</w:t>
            </w:r>
            <w:r>
              <w:t xml:space="preserve"> April </w:t>
            </w:r>
          </w:p>
        </w:tc>
        <w:tc>
          <w:tcPr>
            <w:tcW w:w="8647" w:type="dxa"/>
            <w:shd w:val="clear" w:color="auto" w:fill="FFFFFF" w:themeFill="background1"/>
          </w:tcPr>
          <w:p w14:paraId="18ED3F27" w14:textId="6ED73E9B" w:rsidR="004749C7" w:rsidRDefault="004749C7" w:rsidP="004749C7">
            <w:r>
              <w:t>Easter holidays</w:t>
            </w:r>
          </w:p>
        </w:tc>
      </w:tr>
      <w:tr w:rsidR="004749C7" w14:paraId="4EC6EF47" w14:textId="77777777" w:rsidTr="00032768">
        <w:tc>
          <w:tcPr>
            <w:tcW w:w="2268" w:type="dxa"/>
            <w:shd w:val="clear" w:color="auto" w:fill="9BBB59" w:themeFill="accent3"/>
          </w:tcPr>
          <w:p w14:paraId="1B1290B6" w14:textId="2423AF8B" w:rsidR="004749C7" w:rsidRDefault="004749C7" w:rsidP="004749C7">
            <w:r>
              <w:t xml:space="preserve">April </w:t>
            </w:r>
          </w:p>
        </w:tc>
        <w:tc>
          <w:tcPr>
            <w:tcW w:w="8647" w:type="dxa"/>
            <w:shd w:val="clear" w:color="auto" w:fill="9BBB59" w:themeFill="accent3"/>
          </w:tcPr>
          <w:p w14:paraId="32465210" w14:textId="77777777" w:rsidR="004749C7" w:rsidRDefault="004749C7" w:rsidP="004749C7"/>
        </w:tc>
      </w:tr>
      <w:tr w:rsidR="004749C7" w14:paraId="4B9E13A3" w14:textId="77777777" w:rsidTr="32CDE296">
        <w:tc>
          <w:tcPr>
            <w:tcW w:w="2268" w:type="dxa"/>
            <w:shd w:val="clear" w:color="auto" w:fill="FFFFFF" w:themeFill="background1"/>
          </w:tcPr>
          <w:p w14:paraId="281F604B" w14:textId="57564474" w:rsidR="004749C7" w:rsidRDefault="004749C7" w:rsidP="004749C7">
            <w:r>
              <w:t>13</w:t>
            </w:r>
            <w:r w:rsidRPr="007B3BC3">
              <w:rPr>
                <w:vertAlign w:val="superscript"/>
              </w:rPr>
              <w:t>th</w:t>
            </w:r>
            <w:r>
              <w:t xml:space="preserve"> April </w:t>
            </w:r>
          </w:p>
        </w:tc>
        <w:tc>
          <w:tcPr>
            <w:tcW w:w="8647" w:type="dxa"/>
            <w:shd w:val="clear" w:color="auto" w:fill="FFFFFF" w:themeFill="background1"/>
          </w:tcPr>
          <w:p w14:paraId="56BDD4EB" w14:textId="3AD98676" w:rsidR="004749C7" w:rsidRDefault="004749C7" w:rsidP="004749C7">
            <w:r>
              <w:t xml:space="preserve">INSET day </w:t>
            </w:r>
          </w:p>
        </w:tc>
      </w:tr>
      <w:tr w:rsidR="004749C7" w14:paraId="73C01C3C" w14:textId="77777777" w:rsidTr="32CDE296">
        <w:tc>
          <w:tcPr>
            <w:tcW w:w="2268" w:type="dxa"/>
            <w:shd w:val="clear" w:color="auto" w:fill="FFFFFF" w:themeFill="background1"/>
          </w:tcPr>
          <w:p w14:paraId="19812FFC" w14:textId="4D6BDEF3" w:rsidR="004749C7" w:rsidRDefault="004749C7" w:rsidP="004749C7">
            <w:r>
              <w:t>14</w:t>
            </w:r>
            <w:r w:rsidRPr="007B3BC3">
              <w:rPr>
                <w:vertAlign w:val="superscript"/>
              </w:rPr>
              <w:t>th</w:t>
            </w:r>
            <w:r>
              <w:t xml:space="preserve"> April </w:t>
            </w:r>
          </w:p>
        </w:tc>
        <w:tc>
          <w:tcPr>
            <w:tcW w:w="8647" w:type="dxa"/>
            <w:shd w:val="clear" w:color="auto" w:fill="FFFFFF" w:themeFill="background1"/>
          </w:tcPr>
          <w:p w14:paraId="0C1A9B2F" w14:textId="79CFA792" w:rsidR="004749C7" w:rsidRDefault="004749C7" w:rsidP="004749C7">
            <w:r>
              <w:t xml:space="preserve">Children back in school </w:t>
            </w:r>
          </w:p>
        </w:tc>
      </w:tr>
      <w:tr w:rsidR="004749C7" w14:paraId="2699C2F7" w14:textId="77777777" w:rsidTr="00BA69EA">
        <w:tc>
          <w:tcPr>
            <w:tcW w:w="2268" w:type="dxa"/>
            <w:shd w:val="clear" w:color="auto" w:fill="9BBB59" w:themeFill="accent3"/>
          </w:tcPr>
          <w:p w14:paraId="0F154166" w14:textId="4882D1B5" w:rsidR="004749C7" w:rsidRDefault="004749C7" w:rsidP="004749C7">
            <w:r>
              <w:t>May</w:t>
            </w:r>
          </w:p>
        </w:tc>
        <w:tc>
          <w:tcPr>
            <w:tcW w:w="8647" w:type="dxa"/>
            <w:shd w:val="clear" w:color="auto" w:fill="9BBB59" w:themeFill="accent3"/>
          </w:tcPr>
          <w:p w14:paraId="3D7AAF09" w14:textId="77777777" w:rsidR="004749C7" w:rsidRDefault="004749C7" w:rsidP="004749C7"/>
        </w:tc>
      </w:tr>
      <w:tr w:rsidR="004749C7" w14:paraId="077AA1F2" w14:textId="77777777" w:rsidTr="32CDE296">
        <w:tc>
          <w:tcPr>
            <w:tcW w:w="2268" w:type="dxa"/>
            <w:shd w:val="clear" w:color="auto" w:fill="FFFFFF" w:themeFill="background1"/>
          </w:tcPr>
          <w:p w14:paraId="5E4F30D8" w14:textId="2FD97A34" w:rsidR="004749C7" w:rsidRDefault="004749C7" w:rsidP="004749C7">
            <w:r>
              <w:t>4</w:t>
            </w:r>
            <w:r w:rsidRPr="00EA2382">
              <w:rPr>
                <w:vertAlign w:val="superscript"/>
              </w:rPr>
              <w:t>th</w:t>
            </w:r>
            <w:r>
              <w:t xml:space="preserve"> May </w:t>
            </w:r>
          </w:p>
        </w:tc>
        <w:tc>
          <w:tcPr>
            <w:tcW w:w="8647" w:type="dxa"/>
            <w:shd w:val="clear" w:color="auto" w:fill="FFFFFF" w:themeFill="background1"/>
          </w:tcPr>
          <w:p w14:paraId="1F11C336" w14:textId="7ADF4CCA" w:rsidR="004749C7" w:rsidRDefault="004749C7" w:rsidP="004749C7">
            <w:r>
              <w:t xml:space="preserve">Bank Holiday </w:t>
            </w:r>
          </w:p>
        </w:tc>
      </w:tr>
      <w:tr w:rsidR="004749C7" w14:paraId="076D62CE" w14:textId="77777777" w:rsidTr="32CDE296">
        <w:tc>
          <w:tcPr>
            <w:tcW w:w="2268" w:type="dxa"/>
            <w:shd w:val="clear" w:color="auto" w:fill="FFFFFF" w:themeFill="background1"/>
          </w:tcPr>
          <w:p w14:paraId="5E855496" w14:textId="66BEC9CF" w:rsidR="004749C7" w:rsidRDefault="004749C7" w:rsidP="004749C7">
            <w:r>
              <w:t>w/c 11</w:t>
            </w:r>
            <w:r w:rsidRPr="00BA69EA">
              <w:rPr>
                <w:vertAlign w:val="superscript"/>
              </w:rPr>
              <w:t>th</w:t>
            </w:r>
            <w:r>
              <w:t xml:space="preserve"> May </w:t>
            </w:r>
          </w:p>
        </w:tc>
        <w:tc>
          <w:tcPr>
            <w:tcW w:w="8647" w:type="dxa"/>
            <w:shd w:val="clear" w:color="auto" w:fill="FFFFFF" w:themeFill="background1"/>
          </w:tcPr>
          <w:p w14:paraId="3C0ADA81" w14:textId="7EEBA8BA" w:rsidR="004749C7" w:rsidRDefault="004749C7" w:rsidP="004749C7">
            <w:r>
              <w:t>Year 6 SATS</w:t>
            </w:r>
          </w:p>
        </w:tc>
      </w:tr>
      <w:tr w:rsidR="0077406D" w14:paraId="1D142F72" w14:textId="77777777" w:rsidTr="32CDE296">
        <w:tc>
          <w:tcPr>
            <w:tcW w:w="2268" w:type="dxa"/>
            <w:shd w:val="clear" w:color="auto" w:fill="FFFFFF" w:themeFill="background1"/>
          </w:tcPr>
          <w:p w14:paraId="3E0E0BF4" w14:textId="231C7075" w:rsidR="0077406D" w:rsidRDefault="004333EF" w:rsidP="004749C7">
            <w:r>
              <w:t>15</w:t>
            </w:r>
            <w:r w:rsidRPr="004333EF">
              <w:rPr>
                <w:vertAlign w:val="superscript"/>
              </w:rPr>
              <w:t>th</w:t>
            </w:r>
            <w:r>
              <w:t xml:space="preserve"> May </w:t>
            </w:r>
          </w:p>
        </w:tc>
        <w:tc>
          <w:tcPr>
            <w:tcW w:w="8647" w:type="dxa"/>
            <w:shd w:val="clear" w:color="auto" w:fill="FFFFFF" w:themeFill="background1"/>
          </w:tcPr>
          <w:p w14:paraId="3BED63A3" w14:textId="76C37823" w:rsidR="0077406D" w:rsidRDefault="004333EF" w:rsidP="004749C7">
            <w:r>
              <w:t>Group Photos</w:t>
            </w:r>
          </w:p>
        </w:tc>
      </w:tr>
      <w:tr w:rsidR="004749C7" w14:paraId="0916FE7A" w14:textId="77777777" w:rsidTr="32CDE296">
        <w:tc>
          <w:tcPr>
            <w:tcW w:w="2268" w:type="dxa"/>
            <w:shd w:val="clear" w:color="auto" w:fill="FFFFFF" w:themeFill="background1"/>
          </w:tcPr>
          <w:p w14:paraId="3F29DB7D" w14:textId="1CDD26F3" w:rsidR="004749C7" w:rsidRDefault="004749C7" w:rsidP="004749C7">
            <w:r>
              <w:t>22</w:t>
            </w:r>
            <w:r w:rsidRPr="00EA2382">
              <w:rPr>
                <w:vertAlign w:val="superscript"/>
              </w:rPr>
              <w:t>nd</w:t>
            </w:r>
            <w:r>
              <w:t xml:space="preserve"> May</w:t>
            </w:r>
          </w:p>
        </w:tc>
        <w:tc>
          <w:tcPr>
            <w:tcW w:w="8647" w:type="dxa"/>
            <w:shd w:val="clear" w:color="auto" w:fill="FFFFFF" w:themeFill="background1"/>
          </w:tcPr>
          <w:p w14:paraId="43D6235A" w14:textId="264268D7" w:rsidR="004749C7" w:rsidRDefault="004749C7" w:rsidP="004749C7">
            <w:r>
              <w:t xml:space="preserve">Last Day at school </w:t>
            </w:r>
            <w:r w:rsidR="002F2CDD">
              <w:t>– Break up at 3.15pm</w:t>
            </w:r>
          </w:p>
        </w:tc>
      </w:tr>
      <w:tr w:rsidR="004749C7" w14:paraId="0DE80CC1" w14:textId="77777777" w:rsidTr="32CDE296">
        <w:tc>
          <w:tcPr>
            <w:tcW w:w="2268" w:type="dxa"/>
            <w:shd w:val="clear" w:color="auto" w:fill="FFFFFF" w:themeFill="background1"/>
          </w:tcPr>
          <w:p w14:paraId="17D9F0E1" w14:textId="5ECE9595" w:rsidR="004749C7" w:rsidRDefault="004749C7" w:rsidP="004749C7">
            <w:r>
              <w:t>25</w:t>
            </w:r>
            <w:r w:rsidRPr="00185C20">
              <w:rPr>
                <w:vertAlign w:val="superscript"/>
              </w:rPr>
              <w:t>th</w:t>
            </w:r>
            <w:r>
              <w:t xml:space="preserve"> – 29</w:t>
            </w:r>
            <w:r w:rsidRPr="00185C20">
              <w:rPr>
                <w:vertAlign w:val="superscript"/>
              </w:rPr>
              <w:t>th</w:t>
            </w:r>
            <w:r>
              <w:t xml:space="preserve"> May </w:t>
            </w:r>
          </w:p>
        </w:tc>
        <w:tc>
          <w:tcPr>
            <w:tcW w:w="8647" w:type="dxa"/>
            <w:shd w:val="clear" w:color="auto" w:fill="FFFFFF" w:themeFill="background1"/>
          </w:tcPr>
          <w:p w14:paraId="1EFA930D" w14:textId="0174ADDE" w:rsidR="004749C7" w:rsidRDefault="004749C7" w:rsidP="004749C7">
            <w:r>
              <w:t xml:space="preserve">Half term </w:t>
            </w:r>
          </w:p>
        </w:tc>
      </w:tr>
      <w:tr w:rsidR="004749C7" w14:paraId="10D29484" w14:textId="77777777" w:rsidTr="32CDE296">
        <w:tc>
          <w:tcPr>
            <w:tcW w:w="2268" w:type="dxa"/>
            <w:shd w:val="clear" w:color="auto" w:fill="FFFFFF" w:themeFill="background1"/>
          </w:tcPr>
          <w:p w14:paraId="3A370429" w14:textId="77777777" w:rsidR="004749C7" w:rsidRDefault="004749C7" w:rsidP="004749C7"/>
        </w:tc>
        <w:tc>
          <w:tcPr>
            <w:tcW w:w="8647" w:type="dxa"/>
            <w:shd w:val="clear" w:color="auto" w:fill="FFFFFF" w:themeFill="background1"/>
          </w:tcPr>
          <w:p w14:paraId="6BA76B77" w14:textId="77777777" w:rsidR="004749C7" w:rsidRDefault="004749C7" w:rsidP="004749C7"/>
        </w:tc>
      </w:tr>
      <w:tr w:rsidR="004749C7" w14:paraId="0BD604FF" w14:textId="77777777" w:rsidTr="00F47CD2">
        <w:tc>
          <w:tcPr>
            <w:tcW w:w="2268" w:type="dxa"/>
            <w:shd w:val="clear" w:color="auto" w:fill="9BBB59" w:themeFill="accent3"/>
          </w:tcPr>
          <w:p w14:paraId="24076D48" w14:textId="3B3979CC" w:rsidR="004749C7" w:rsidRDefault="004749C7" w:rsidP="004749C7">
            <w:r>
              <w:t>June</w:t>
            </w:r>
          </w:p>
        </w:tc>
        <w:tc>
          <w:tcPr>
            <w:tcW w:w="8647" w:type="dxa"/>
            <w:shd w:val="clear" w:color="auto" w:fill="9BBB59" w:themeFill="accent3"/>
          </w:tcPr>
          <w:p w14:paraId="4BF83354" w14:textId="77777777" w:rsidR="004749C7" w:rsidRDefault="004749C7" w:rsidP="004749C7"/>
        </w:tc>
      </w:tr>
      <w:tr w:rsidR="004749C7" w14:paraId="27A6593A" w14:textId="77777777" w:rsidTr="32CDE296">
        <w:tc>
          <w:tcPr>
            <w:tcW w:w="2268" w:type="dxa"/>
            <w:shd w:val="clear" w:color="auto" w:fill="FFFFFF" w:themeFill="background1"/>
          </w:tcPr>
          <w:p w14:paraId="36DC2D48" w14:textId="42D11E91" w:rsidR="004749C7" w:rsidRDefault="004749C7" w:rsidP="004749C7">
            <w:r>
              <w:t>1</w:t>
            </w:r>
            <w:r w:rsidRPr="00424DB5">
              <w:rPr>
                <w:vertAlign w:val="superscript"/>
              </w:rPr>
              <w:t>st</w:t>
            </w:r>
            <w:r>
              <w:t xml:space="preserve"> June</w:t>
            </w:r>
          </w:p>
        </w:tc>
        <w:tc>
          <w:tcPr>
            <w:tcW w:w="8647" w:type="dxa"/>
            <w:shd w:val="clear" w:color="auto" w:fill="FFFFFF" w:themeFill="background1"/>
          </w:tcPr>
          <w:p w14:paraId="37C1FA26" w14:textId="08D0D701" w:rsidR="004749C7" w:rsidRDefault="004749C7" w:rsidP="004749C7">
            <w:r>
              <w:t>Children back in school</w:t>
            </w:r>
          </w:p>
        </w:tc>
      </w:tr>
      <w:tr w:rsidR="004749C7" w14:paraId="2D4FDBA0" w14:textId="77777777" w:rsidTr="32CDE296">
        <w:tc>
          <w:tcPr>
            <w:tcW w:w="2268" w:type="dxa"/>
            <w:shd w:val="clear" w:color="auto" w:fill="FFFFFF" w:themeFill="background1"/>
          </w:tcPr>
          <w:p w14:paraId="06292EA9" w14:textId="2277E95A" w:rsidR="004749C7" w:rsidRDefault="004333EF" w:rsidP="004749C7">
            <w:r>
              <w:t>16</w:t>
            </w:r>
            <w:r w:rsidRPr="004333EF">
              <w:rPr>
                <w:vertAlign w:val="superscript"/>
              </w:rPr>
              <w:t>th</w:t>
            </w:r>
            <w:r>
              <w:t xml:space="preserve"> June</w:t>
            </w:r>
          </w:p>
        </w:tc>
        <w:tc>
          <w:tcPr>
            <w:tcW w:w="8647" w:type="dxa"/>
            <w:shd w:val="clear" w:color="auto" w:fill="FFFFFF" w:themeFill="background1"/>
          </w:tcPr>
          <w:p w14:paraId="74EFC46F" w14:textId="78147CD0" w:rsidR="004749C7" w:rsidRDefault="00840894" w:rsidP="004749C7">
            <w:r>
              <w:t>Class</w:t>
            </w:r>
            <w:r w:rsidR="004333EF">
              <w:t xml:space="preserve"> 4 Asian Workshop</w:t>
            </w:r>
          </w:p>
        </w:tc>
      </w:tr>
      <w:tr w:rsidR="004749C7" w14:paraId="26EA24C6" w14:textId="77777777" w:rsidTr="003058CC">
        <w:tc>
          <w:tcPr>
            <w:tcW w:w="2268" w:type="dxa"/>
            <w:shd w:val="clear" w:color="auto" w:fill="9BBB59" w:themeFill="accent3"/>
          </w:tcPr>
          <w:p w14:paraId="0C269C12" w14:textId="0859096A" w:rsidR="004749C7" w:rsidRDefault="004749C7" w:rsidP="004749C7">
            <w:r>
              <w:t xml:space="preserve">July </w:t>
            </w:r>
          </w:p>
        </w:tc>
        <w:tc>
          <w:tcPr>
            <w:tcW w:w="8647" w:type="dxa"/>
            <w:shd w:val="clear" w:color="auto" w:fill="9BBB59" w:themeFill="accent3"/>
          </w:tcPr>
          <w:p w14:paraId="403E08F3" w14:textId="77777777" w:rsidR="004749C7" w:rsidRDefault="004749C7" w:rsidP="004749C7"/>
        </w:tc>
      </w:tr>
      <w:tr w:rsidR="004749C7" w14:paraId="14BA458D" w14:textId="77777777" w:rsidTr="32CDE296">
        <w:tc>
          <w:tcPr>
            <w:tcW w:w="2268" w:type="dxa"/>
            <w:shd w:val="clear" w:color="auto" w:fill="FFFFFF" w:themeFill="background1"/>
          </w:tcPr>
          <w:p w14:paraId="33AE3DB3" w14:textId="63A12FBF" w:rsidR="004749C7" w:rsidRDefault="004749C7" w:rsidP="004749C7">
            <w:r>
              <w:t>17</w:t>
            </w:r>
            <w:r w:rsidRPr="008F42C5">
              <w:rPr>
                <w:vertAlign w:val="superscript"/>
              </w:rPr>
              <w:t>th</w:t>
            </w:r>
            <w:r>
              <w:t xml:space="preserve"> July </w:t>
            </w:r>
          </w:p>
        </w:tc>
        <w:tc>
          <w:tcPr>
            <w:tcW w:w="8647" w:type="dxa"/>
            <w:shd w:val="clear" w:color="auto" w:fill="FFFFFF" w:themeFill="background1"/>
          </w:tcPr>
          <w:p w14:paraId="3E81CDA0" w14:textId="54A693D7" w:rsidR="004749C7" w:rsidRDefault="004749C7" w:rsidP="004749C7">
            <w:r>
              <w:t xml:space="preserve">Last day of school </w:t>
            </w:r>
            <w:r w:rsidR="002F2CDD">
              <w:t>– Break up at 3.15</w:t>
            </w:r>
          </w:p>
        </w:tc>
      </w:tr>
      <w:tr w:rsidR="002F2CDD" w14:paraId="77220952" w14:textId="77777777" w:rsidTr="32CDE296">
        <w:tc>
          <w:tcPr>
            <w:tcW w:w="2268" w:type="dxa"/>
            <w:shd w:val="clear" w:color="auto" w:fill="FFFFFF" w:themeFill="background1"/>
          </w:tcPr>
          <w:p w14:paraId="06156120" w14:textId="2C9A2C93" w:rsidR="002F2CDD" w:rsidRDefault="002F2CDD" w:rsidP="004749C7">
            <w:r>
              <w:t>20</w:t>
            </w:r>
            <w:r w:rsidRPr="002F2CDD">
              <w:rPr>
                <w:vertAlign w:val="superscript"/>
              </w:rPr>
              <w:t>th</w:t>
            </w:r>
            <w:r>
              <w:t xml:space="preserve"> July </w:t>
            </w:r>
          </w:p>
        </w:tc>
        <w:tc>
          <w:tcPr>
            <w:tcW w:w="8647" w:type="dxa"/>
            <w:shd w:val="clear" w:color="auto" w:fill="FFFFFF" w:themeFill="background1"/>
          </w:tcPr>
          <w:p w14:paraId="7D3BB880" w14:textId="7AEEF977" w:rsidR="002F2CDD" w:rsidRDefault="002F2CDD" w:rsidP="004749C7">
            <w:r>
              <w:t xml:space="preserve">INSET – training day for staff – School closed for children </w:t>
            </w:r>
          </w:p>
        </w:tc>
      </w:tr>
    </w:tbl>
    <w:p w14:paraId="05F4E6EB" w14:textId="5101C692" w:rsidR="00F379B9" w:rsidRDefault="00F379B9" w:rsidP="00B7485E">
      <w:pPr>
        <w:jc w:val="right"/>
      </w:pPr>
    </w:p>
    <w:p w14:paraId="33E2DA42" w14:textId="65AA63F5" w:rsidR="00401DCB" w:rsidRDefault="00401DCB" w:rsidP="00C04FBE">
      <w:pPr>
        <w:jc w:val="center"/>
        <w:rPr>
          <w:lang w:val="en-GB"/>
        </w:rPr>
      </w:pPr>
    </w:p>
    <w:p w14:paraId="0D723B77" w14:textId="54C995C7" w:rsidR="004347B5" w:rsidRPr="00401DCB" w:rsidRDefault="00C12569" w:rsidP="004347B5">
      <w:pPr>
        <w:jc w:val="center"/>
        <w:rPr>
          <w:lang w:val="en-GB"/>
        </w:rPr>
      </w:pPr>
      <w:r w:rsidRPr="005C31AB">
        <w:rPr>
          <w:noProof/>
        </w:rPr>
        <mc:AlternateContent>
          <mc:Choice Requires="wps">
            <w:drawing>
              <wp:anchor distT="0" distB="0" distL="114300" distR="114300" simplePos="0" relativeHeight="251673608" behindDoc="0" locked="0" layoutInCell="1" allowOverlap="1" wp14:anchorId="3D872335" wp14:editId="5483E316">
                <wp:simplePos x="0" y="0"/>
                <wp:positionH relativeFrom="page">
                  <wp:align>center</wp:align>
                </wp:positionH>
                <wp:positionV relativeFrom="paragraph">
                  <wp:posOffset>5662295</wp:posOffset>
                </wp:positionV>
                <wp:extent cx="6590030" cy="1743075"/>
                <wp:effectExtent l="0" t="0" r="1270" b="9525"/>
                <wp:wrapNone/>
                <wp:docPr id="499" name="Text Box 499"/>
                <wp:cNvGraphicFramePr/>
                <a:graphic xmlns:a="http://schemas.openxmlformats.org/drawingml/2006/main">
                  <a:graphicData uri="http://schemas.microsoft.com/office/word/2010/wordprocessingShape">
                    <wps:wsp>
                      <wps:cNvSpPr txBox="1"/>
                      <wps:spPr>
                        <a:xfrm>
                          <a:off x="0" y="0"/>
                          <a:ext cx="6590030" cy="1743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FEAA6" w14:textId="77777777" w:rsidR="00541DCB" w:rsidRPr="007523CD" w:rsidRDefault="00541DCB" w:rsidP="00541DCB">
                            <w:pPr>
                              <w:ind w:left="1440" w:hanging="731"/>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Usefu</w:t>
                            </w:r>
                            <w:r w:rsidRPr="007523CD">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l Information </w:t>
                            </w:r>
                          </w:p>
                          <w:p w14:paraId="1F599E06" w14:textId="77777777" w:rsidR="00541DCB" w:rsidRPr="007523CD" w:rsidRDefault="00541DCB" w:rsidP="00541DCB">
                            <w:pPr>
                              <w:spacing w:after="120" w:line="240" w:lineRule="auto"/>
                              <w:ind w:left="1440" w:hanging="731"/>
                              <w:rPr>
                                <w:color w:val="FF0000"/>
                                <w:sz w:val="24"/>
                                <w:szCs w:val="24"/>
                              </w:rPr>
                            </w:pPr>
                            <w:r w:rsidRPr="007523CD">
                              <w:rPr>
                                <w:sz w:val="24"/>
                                <w:szCs w:val="24"/>
                              </w:rPr>
                              <w:t xml:space="preserve">Our school website:          </w:t>
                            </w:r>
                            <w:r w:rsidRPr="007523CD">
                              <w:rPr>
                                <w:color w:val="FF0000"/>
                                <w:sz w:val="24"/>
                                <w:szCs w:val="24"/>
                              </w:rPr>
                              <w:t>https://www.emnethacademy.co.uk/</w:t>
                            </w:r>
                          </w:p>
                          <w:p w14:paraId="4C101D1A" w14:textId="77777777" w:rsidR="00541DCB" w:rsidRDefault="00541DCB" w:rsidP="00541DCB">
                            <w:pPr>
                              <w:spacing w:after="120" w:line="240" w:lineRule="auto"/>
                              <w:ind w:left="1440" w:hanging="731"/>
                              <w:rPr>
                                <w:sz w:val="24"/>
                                <w:szCs w:val="24"/>
                              </w:rPr>
                            </w:pPr>
                            <w:r w:rsidRPr="007523CD">
                              <w:rPr>
                                <w:sz w:val="24"/>
                                <w:szCs w:val="24"/>
                              </w:rPr>
                              <w:t>Another useful link is for the Eastern Multi Academy Trust; you can find out information about the Trust</w:t>
                            </w:r>
                          </w:p>
                          <w:p w14:paraId="21394EE1" w14:textId="77777777" w:rsidR="00541DCB" w:rsidRPr="007523CD" w:rsidRDefault="00541DCB" w:rsidP="00541DCB">
                            <w:pPr>
                              <w:spacing w:after="120" w:line="240" w:lineRule="auto"/>
                              <w:ind w:left="1440" w:hanging="731"/>
                              <w:rPr>
                                <w:color w:val="FF0000"/>
                                <w:sz w:val="24"/>
                                <w:szCs w:val="24"/>
                              </w:rPr>
                            </w:pPr>
                            <w:r w:rsidRPr="007523CD">
                              <w:rPr>
                                <w:sz w:val="24"/>
                                <w:szCs w:val="24"/>
                              </w:rPr>
                              <w:t>that we</w:t>
                            </w:r>
                            <w:r>
                              <w:rPr>
                                <w:sz w:val="24"/>
                                <w:szCs w:val="24"/>
                              </w:rPr>
                              <w:t xml:space="preserve"> </w:t>
                            </w:r>
                            <w:r w:rsidRPr="007523CD">
                              <w:rPr>
                                <w:sz w:val="24"/>
                                <w:szCs w:val="24"/>
                              </w:rPr>
                              <w:t xml:space="preserve">are part of.   </w:t>
                            </w:r>
                            <w:r w:rsidRPr="007523CD">
                              <w:rPr>
                                <w:color w:val="FF0000"/>
                                <w:sz w:val="24"/>
                                <w:szCs w:val="24"/>
                              </w:rPr>
                              <w:t>https://www.eastern-mat.co.uk/</w:t>
                            </w:r>
                          </w:p>
                          <w:p w14:paraId="2E93DED0" w14:textId="77777777" w:rsidR="00541DCB" w:rsidRPr="007523CD" w:rsidRDefault="00541DCB" w:rsidP="00541DCB">
                            <w:pPr>
                              <w:spacing w:after="120" w:line="240" w:lineRule="auto"/>
                              <w:ind w:left="1440" w:hanging="731"/>
                              <w:rPr>
                                <w:sz w:val="24"/>
                                <w:szCs w:val="24"/>
                              </w:rPr>
                            </w:pPr>
                            <w:r w:rsidRPr="007523CD">
                              <w:rPr>
                                <w:sz w:val="24"/>
                                <w:szCs w:val="24"/>
                              </w:rPr>
                              <w:t>If you would like to contact our Governing Body, please contact the school office and we</w:t>
                            </w:r>
                          </w:p>
                          <w:p w14:paraId="79D79991" w14:textId="77777777" w:rsidR="00541DCB" w:rsidRDefault="00541DCB" w:rsidP="00541DCB">
                            <w:pPr>
                              <w:spacing w:after="120" w:line="240" w:lineRule="auto"/>
                              <w:ind w:left="1440" w:hanging="731"/>
                              <w:rPr>
                                <w:sz w:val="24"/>
                                <w:szCs w:val="24"/>
                              </w:rPr>
                            </w:pPr>
                            <w:r w:rsidRPr="007523CD">
                              <w:rPr>
                                <w:sz w:val="24"/>
                                <w:szCs w:val="24"/>
                              </w:rPr>
                              <w:t xml:space="preserve">will pass on your details for them to contact you. </w:t>
                            </w:r>
                          </w:p>
                          <w:p w14:paraId="5F2B3EDE" w14:textId="77777777" w:rsidR="00541DCB" w:rsidRDefault="00541DCB" w:rsidP="00541DCB">
                            <w:pPr>
                              <w:ind w:left="1440" w:hanging="731"/>
                              <w:rPr>
                                <w:sz w:val="24"/>
                                <w:szCs w:val="24"/>
                              </w:rPr>
                            </w:pPr>
                          </w:p>
                          <w:p w14:paraId="1917B9C5" w14:textId="77777777" w:rsidR="00541DCB" w:rsidRDefault="00541DCB" w:rsidP="00541DCB">
                            <w:pPr>
                              <w:ind w:left="1440" w:hanging="731"/>
                              <w:rPr>
                                <w:sz w:val="24"/>
                                <w:szCs w:val="24"/>
                              </w:rPr>
                            </w:pPr>
                          </w:p>
                          <w:p w14:paraId="3E3E7C5B" w14:textId="77777777" w:rsidR="00541DCB" w:rsidRDefault="00541DCB" w:rsidP="00541DCB">
                            <w:pPr>
                              <w:ind w:left="1440" w:hanging="731"/>
                              <w:rPr>
                                <w:sz w:val="24"/>
                                <w:szCs w:val="24"/>
                              </w:rPr>
                            </w:pPr>
                          </w:p>
                          <w:p w14:paraId="7E3574F7" w14:textId="77777777" w:rsidR="00541DCB" w:rsidRPr="007523CD" w:rsidRDefault="00541DCB" w:rsidP="00541DCB">
                            <w:pPr>
                              <w:ind w:left="1440" w:hanging="731"/>
                              <w:rPr>
                                <w:sz w:val="24"/>
                                <w:szCs w:val="24"/>
                              </w:rPr>
                            </w:pPr>
                          </w:p>
                          <w:p w14:paraId="63D513A0" w14:textId="77777777" w:rsidR="00541DCB" w:rsidRDefault="00541DCB" w:rsidP="00541DCB">
                            <w:pPr>
                              <w:ind w:left="1440" w:hanging="731"/>
                            </w:pPr>
                          </w:p>
                          <w:p w14:paraId="005ED08C" w14:textId="77777777" w:rsidR="00541DCB" w:rsidRPr="003161F3" w:rsidRDefault="00541DCB" w:rsidP="00541DCB">
                            <w:pPr>
                              <w:ind w:left="1440" w:hanging="731"/>
                            </w:pPr>
                          </w:p>
                          <w:p w14:paraId="50734228" w14:textId="77777777" w:rsidR="00541DCB" w:rsidRDefault="00541DCB" w:rsidP="00541DCB">
                            <w:pPr>
                              <w:ind w:hanging="731"/>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72335" id="Text Box 499" o:spid="_x0000_s1027" type="#_x0000_t202" style="position:absolute;left:0;text-align:left;margin-left:0;margin-top:445.85pt;width:518.9pt;height:137.25pt;z-index:2516736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" filled="f" stroked="f" strokeweight=".5pt">
                <v:textbox inset="0,0,0,0">
                  <w:txbxContent>
                    <w:p w14:paraId="2D7FEAA6" w14:textId="77777777" w:rsidR="00541DCB" w:rsidRPr="007523CD" w:rsidRDefault="00541DCB" w:rsidP="00541DCB">
                      <w:pPr>
                        <w:ind w:left="1440" w:hanging="731"/>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Usefu</w:t>
                      </w:r>
                      <w:r w:rsidRPr="007523CD">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l Information </w:t>
                      </w:r>
                    </w:p>
                    <w:p w14:paraId="1F599E06" w14:textId="77777777" w:rsidR="00541DCB" w:rsidRPr="007523CD" w:rsidRDefault="00541DCB" w:rsidP="00541DCB">
                      <w:pPr>
                        <w:spacing w:after="120" w:line="240" w:lineRule="auto"/>
                        <w:ind w:left="1440" w:hanging="731"/>
                        <w:rPr>
                          <w:color w:val="FF0000"/>
                          <w:sz w:val="24"/>
                          <w:szCs w:val="24"/>
                        </w:rPr>
                      </w:pPr>
                      <w:r w:rsidRPr="007523CD">
                        <w:rPr>
                          <w:sz w:val="24"/>
                          <w:szCs w:val="24"/>
                        </w:rPr>
                        <w:t xml:space="preserve">Our school website:          </w:t>
                      </w:r>
                      <w:r w:rsidRPr="007523CD">
                        <w:rPr>
                          <w:color w:val="FF0000"/>
                          <w:sz w:val="24"/>
                          <w:szCs w:val="24"/>
                        </w:rPr>
                        <w:t>https://www.emnethacademy.co.uk/</w:t>
                      </w:r>
                    </w:p>
                    <w:p w14:paraId="4C101D1A" w14:textId="77777777" w:rsidR="00541DCB" w:rsidRDefault="00541DCB" w:rsidP="00541DCB">
                      <w:pPr>
                        <w:spacing w:after="120" w:line="240" w:lineRule="auto"/>
                        <w:ind w:left="1440" w:hanging="731"/>
                        <w:rPr>
                          <w:sz w:val="24"/>
                          <w:szCs w:val="24"/>
                        </w:rPr>
                      </w:pPr>
                      <w:r w:rsidRPr="007523CD">
                        <w:rPr>
                          <w:sz w:val="24"/>
                          <w:szCs w:val="24"/>
                        </w:rPr>
                        <w:t>Another useful link is for the Eastern Multi Academy Trust; you can find out information about the Trust</w:t>
                      </w:r>
                    </w:p>
                    <w:p w14:paraId="21394EE1" w14:textId="77777777" w:rsidR="00541DCB" w:rsidRPr="007523CD" w:rsidRDefault="00541DCB" w:rsidP="00541DCB">
                      <w:pPr>
                        <w:spacing w:after="120" w:line="240" w:lineRule="auto"/>
                        <w:ind w:left="1440" w:hanging="731"/>
                        <w:rPr>
                          <w:color w:val="FF0000"/>
                          <w:sz w:val="24"/>
                          <w:szCs w:val="24"/>
                        </w:rPr>
                      </w:pPr>
                      <w:r w:rsidRPr="007523CD">
                        <w:rPr>
                          <w:sz w:val="24"/>
                          <w:szCs w:val="24"/>
                        </w:rPr>
                        <w:t>that we</w:t>
                      </w:r>
                      <w:r>
                        <w:rPr>
                          <w:sz w:val="24"/>
                          <w:szCs w:val="24"/>
                        </w:rPr>
                        <w:t xml:space="preserve"> </w:t>
                      </w:r>
                      <w:r w:rsidRPr="007523CD">
                        <w:rPr>
                          <w:sz w:val="24"/>
                          <w:szCs w:val="24"/>
                        </w:rPr>
                        <w:t xml:space="preserve">are part of.   </w:t>
                      </w:r>
                      <w:r w:rsidRPr="007523CD">
                        <w:rPr>
                          <w:color w:val="FF0000"/>
                          <w:sz w:val="24"/>
                          <w:szCs w:val="24"/>
                        </w:rPr>
                        <w:t>https://www.eastern-mat.co.uk/</w:t>
                      </w:r>
                    </w:p>
                    <w:p w14:paraId="2E93DED0" w14:textId="77777777" w:rsidR="00541DCB" w:rsidRPr="007523CD" w:rsidRDefault="00541DCB" w:rsidP="00541DCB">
                      <w:pPr>
                        <w:spacing w:after="120" w:line="240" w:lineRule="auto"/>
                        <w:ind w:left="1440" w:hanging="731"/>
                        <w:rPr>
                          <w:sz w:val="24"/>
                          <w:szCs w:val="24"/>
                        </w:rPr>
                      </w:pPr>
                      <w:r w:rsidRPr="007523CD">
                        <w:rPr>
                          <w:sz w:val="24"/>
                          <w:szCs w:val="24"/>
                        </w:rPr>
                        <w:t>If you would like to contact our Governing Body, please contact the school office and we</w:t>
                      </w:r>
                    </w:p>
                    <w:p w14:paraId="79D79991" w14:textId="77777777" w:rsidR="00541DCB" w:rsidRDefault="00541DCB" w:rsidP="00541DCB">
                      <w:pPr>
                        <w:spacing w:after="120" w:line="240" w:lineRule="auto"/>
                        <w:ind w:left="1440" w:hanging="731"/>
                        <w:rPr>
                          <w:sz w:val="24"/>
                          <w:szCs w:val="24"/>
                        </w:rPr>
                      </w:pPr>
                      <w:r w:rsidRPr="007523CD">
                        <w:rPr>
                          <w:sz w:val="24"/>
                          <w:szCs w:val="24"/>
                        </w:rPr>
                        <w:t xml:space="preserve">will pass on your details for them to contact you. </w:t>
                      </w:r>
                    </w:p>
                    <w:p w14:paraId="5F2B3EDE" w14:textId="77777777" w:rsidR="00541DCB" w:rsidRDefault="00541DCB" w:rsidP="00541DCB">
                      <w:pPr>
                        <w:ind w:left="1440" w:hanging="731"/>
                        <w:rPr>
                          <w:sz w:val="24"/>
                          <w:szCs w:val="24"/>
                        </w:rPr>
                      </w:pPr>
                    </w:p>
                    <w:p w14:paraId="1917B9C5" w14:textId="77777777" w:rsidR="00541DCB" w:rsidRDefault="00541DCB" w:rsidP="00541DCB">
                      <w:pPr>
                        <w:ind w:left="1440" w:hanging="731"/>
                        <w:rPr>
                          <w:sz w:val="24"/>
                          <w:szCs w:val="24"/>
                        </w:rPr>
                      </w:pPr>
                    </w:p>
                    <w:p w14:paraId="3E3E7C5B" w14:textId="77777777" w:rsidR="00541DCB" w:rsidRDefault="00541DCB" w:rsidP="00541DCB">
                      <w:pPr>
                        <w:ind w:left="1440" w:hanging="731"/>
                        <w:rPr>
                          <w:sz w:val="24"/>
                          <w:szCs w:val="24"/>
                        </w:rPr>
                      </w:pPr>
                    </w:p>
                    <w:p w14:paraId="7E3574F7" w14:textId="77777777" w:rsidR="00541DCB" w:rsidRPr="007523CD" w:rsidRDefault="00541DCB" w:rsidP="00541DCB">
                      <w:pPr>
                        <w:ind w:left="1440" w:hanging="731"/>
                        <w:rPr>
                          <w:sz w:val="24"/>
                          <w:szCs w:val="24"/>
                        </w:rPr>
                      </w:pPr>
                    </w:p>
                    <w:p w14:paraId="63D513A0" w14:textId="77777777" w:rsidR="00541DCB" w:rsidRDefault="00541DCB" w:rsidP="00541DCB">
                      <w:pPr>
                        <w:ind w:left="1440" w:hanging="731"/>
                      </w:pPr>
                    </w:p>
                    <w:p w14:paraId="005ED08C" w14:textId="77777777" w:rsidR="00541DCB" w:rsidRPr="003161F3" w:rsidRDefault="00541DCB" w:rsidP="00541DCB">
                      <w:pPr>
                        <w:ind w:left="1440" w:hanging="731"/>
                      </w:pPr>
                    </w:p>
                    <w:p w14:paraId="50734228" w14:textId="77777777" w:rsidR="00541DCB" w:rsidRDefault="00541DCB" w:rsidP="00541DCB">
                      <w:pPr>
                        <w:ind w:hanging="731"/>
                      </w:pPr>
                    </w:p>
                  </w:txbxContent>
                </v:textbox>
                <w10:wrap anchorx="page"/>
              </v:shape>
            </w:pict>
          </mc:Fallback>
        </mc:AlternateContent>
      </w:r>
      <w:r w:rsidR="004347B5">
        <w:rPr>
          <w:noProof/>
        </w:rPr>
        <w:drawing>
          <wp:inline distT="0" distB="0" distL="0" distR="0" wp14:anchorId="78536764" wp14:editId="4567D071">
            <wp:extent cx="3860836" cy="2569210"/>
            <wp:effectExtent l="0" t="0" r="6350" b="2540"/>
            <wp:docPr id="2" name="Picture 1" descr="97,200+ Merry Christmas And Happy New Year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7,200+ Merry Christmas And Happy New Year Stock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68932" cy="2574598"/>
                    </a:xfrm>
                    <a:prstGeom prst="rect">
                      <a:avLst/>
                    </a:prstGeom>
                    <a:noFill/>
                    <a:ln>
                      <a:noFill/>
                    </a:ln>
                  </pic:spPr>
                </pic:pic>
              </a:graphicData>
            </a:graphic>
          </wp:inline>
        </w:drawing>
      </w:r>
    </w:p>
    <w:sectPr w:rsidR="004347B5" w:rsidRPr="00401DCB" w:rsidSect="009543D9">
      <w:headerReference w:type="default" r:id="rId24"/>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489D5" w14:textId="77777777" w:rsidR="00B241E0" w:rsidRDefault="00B241E0" w:rsidP="001B451D">
      <w:pPr>
        <w:spacing w:after="0" w:line="240" w:lineRule="auto"/>
      </w:pPr>
      <w:r>
        <w:separator/>
      </w:r>
    </w:p>
  </w:endnote>
  <w:endnote w:type="continuationSeparator" w:id="0">
    <w:p w14:paraId="08E1AAD8" w14:textId="77777777" w:rsidR="00B241E0" w:rsidRDefault="00B241E0" w:rsidP="001B451D">
      <w:pPr>
        <w:spacing w:after="0" w:line="240" w:lineRule="auto"/>
      </w:pPr>
      <w:r>
        <w:continuationSeparator/>
      </w:r>
    </w:p>
  </w:endnote>
  <w:endnote w:type="continuationNotice" w:id="1">
    <w:p w14:paraId="15F76EE1" w14:textId="77777777" w:rsidR="00B241E0" w:rsidRDefault="00B241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Gotham Book">
    <w:altName w:val="Calibri"/>
    <w:panose1 w:val="00000000000000000000"/>
    <w:charset w:val="00"/>
    <w:family w:val="modern"/>
    <w:notTrueType/>
    <w:pitch w:val="variable"/>
    <w:sig w:usb0="A10000FF" w:usb1="4000005B" w:usb2="00000000" w:usb3="00000000" w:csb0="0000009B" w:csb1="00000000"/>
  </w:font>
  <w:font w:name="Gotham">
    <w:altName w:val="Calibri"/>
    <w:charset w:val="00"/>
    <w:family w:val="auto"/>
    <w:pitch w:val="variable"/>
    <w:sig w:usb0="800000A7" w:usb1="00000000" w:usb2="00000000" w:usb3="00000000" w:csb0="00000009"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DDDD" w14:textId="77777777" w:rsidR="0019128D" w:rsidRDefault="0019128D">
    <w:pPr>
      <w:pStyle w:val="Footer"/>
    </w:pPr>
    <w:r>
      <w:rPr>
        <w:noProof/>
      </w:rPr>
      <mc:AlternateContent>
        <mc:Choice Requires="wps">
          <w:drawing>
            <wp:anchor distT="0" distB="0" distL="114300" distR="114300" simplePos="0" relativeHeight="251658243" behindDoc="0" locked="0" layoutInCell="1" allowOverlap="1" wp14:anchorId="2AD01FAE" wp14:editId="0D5C13BB">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65E2A21F"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AD01FAE" id="_x0000_t202" coordsize="21600,21600" o:spt="202" path="m,l,21600r21600,l21600,xe">
              <v:stroke joinstyle="miter"/>
              <v:path gradientshapeok="t" o:connecttype="rect"/>
            </v:shapetype>
            <v:shape id="_x0000_s1038" type="#_x0000_t202" style="position:absolute;margin-left:472.3pt;margin-top:.4pt;width:86.1pt;height:69.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" filled="f" stroked="f" strokeweight="0">
              <v:textbox inset="0,0,0,0">
                <w:txbxContent>
                  <w:p w14:paraId="65E2A21F"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206DA548" wp14:editId="296A8569">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39609A24" w14:textId="77777777" w:rsidR="0019128D" w:rsidRPr="00891ACE" w:rsidRDefault="003A2F88"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06DA548" id="_x0000_s1039" type="#_x0000_t202" style="position:absolute;margin-left:360.5pt;margin-top:.4pt;width:91.25pt;height:69.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" filled="f" stroked="f" strokeweight="0">
              <v:textbox inset="0,0,0,0">
                <w:txbxContent>
                  <w:p w14:paraId="39609A24" w14:textId="77777777" w:rsidR="0019128D" w:rsidRPr="00891ACE" w:rsidRDefault="003A2F88"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768CE735" wp14:editId="168EC2D5">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6AE2D54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8CE735" id="_x0000_s1040" type="#_x0000_t202" style="position:absolute;margin-left:161pt;margin-top:.1pt;width:103.3pt;height:6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" filled="f" stroked="f" strokeweight="0">
              <v:textbox inset="0,0,0,0">
                <w:txbxContent>
                  <w:p w14:paraId="6AE2D54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7DD5327A" wp14:editId="76FE6EFF">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53D9DE38"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DD5327A" id="_x0000_s1041" type="#_x0000_t202" style="position:absolute;margin-left:284.55pt;margin-top:.55pt;width:56.15pt;height:69.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" filled="f" stroked="f" strokeweight="0">
              <v:textbox inset="0,0,0,0">
                <w:txbxContent>
                  <w:p w14:paraId="53D9DE38"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v:textbox>
            </v:shape>
          </w:pict>
        </mc:Fallback>
      </mc:AlternateContent>
    </w:r>
    <w:r>
      <w:rPr>
        <w:noProof/>
      </w:rPr>
      <w:drawing>
        <wp:inline distT="0" distB="0" distL="0" distR="0" wp14:anchorId="19F5366F" wp14:editId="6F35F54C">
          <wp:extent cx="7562850" cy="876300"/>
          <wp:effectExtent l="0" t="0" r="0" b="0"/>
          <wp:docPr id="1104212293" name="Picture 1104212293"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58CE0" w14:textId="77777777" w:rsidR="00B241E0" w:rsidRDefault="00B241E0" w:rsidP="001B451D">
      <w:pPr>
        <w:spacing w:after="0" w:line="240" w:lineRule="auto"/>
      </w:pPr>
      <w:r>
        <w:separator/>
      </w:r>
    </w:p>
  </w:footnote>
  <w:footnote w:type="continuationSeparator" w:id="0">
    <w:p w14:paraId="286DBA86" w14:textId="77777777" w:rsidR="00B241E0" w:rsidRDefault="00B241E0" w:rsidP="001B451D">
      <w:pPr>
        <w:spacing w:after="0" w:line="240" w:lineRule="auto"/>
      </w:pPr>
      <w:r>
        <w:continuationSeparator/>
      </w:r>
    </w:p>
  </w:footnote>
  <w:footnote w:type="continuationNotice" w:id="1">
    <w:p w14:paraId="5F34E7E0" w14:textId="77777777" w:rsidR="00B241E0" w:rsidRDefault="00B241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B47FD" w14:textId="77777777" w:rsidR="0019128D" w:rsidRDefault="0019128D">
    <w:pPr>
      <w:pStyle w:val="Header"/>
    </w:pPr>
    <w:r>
      <w:rPr>
        <w:noProof/>
      </w:rPr>
      <mc:AlternateContent>
        <mc:Choice Requires="wpg">
          <w:drawing>
            <wp:anchor distT="0" distB="0" distL="114300" distR="114300" simplePos="0" relativeHeight="251658244" behindDoc="0" locked="0" layoutInCell="1" allowOverlap="1" wp14:anchorId="712A3B9B" wp14:editId="0F209E94">
              <wp:simplePos x="0" y="0"/>
              <wp:positionH relativeFrom="column">
                <wp:posOffset>2889250</wp:posOffset>
              </wp:positionH>
              <wp:positionV relativeFrom="paragraph">
                <wp:posOffset>393065</wp:posOffset>
              </wp:positionV>
              <wp:extent cx="3410712" cy="1499616"/>
              <wp:effectExtent l="0" t="0" r="18415" b="5715"/>
              <wp:wrapNone/>
              <wp:docPr id="1" name="Group 1"/>
              <wp:cNvGraphicFramePr/>
              <a:graphic xmlns:a="http://schemas.openxmlformats.org/drawingml/2006/main">
                <a:graphicData uri="http://schemas.microsoft.com/office/word/2010/wordprocessingGroup">
                  <wpg:wgp>
                    <wpg:cNvGrpSpPr/>
                    <wpg:grpSpPr>
                      <a:xfrm>
                        <a:off x="0" y="0"/>
                        <a:ext cx="3410712" cy="1499201"/>
                        <a:chOff x="0" y="0"/>
                        <a:chExt cx="3408680" cy="1503264"/>
                      </a:xfrm>
                    </wpg:grpSpPr>
                    <wps:wsp>
                      <wps:cNvPr id="3" name="Text Box 2"/>
                      <wps:cNvSpPr txBox="1">
                        <a:spLocks noChangeArrowheads="1"/>
                      </wps:cNvSpPr>
                      <wps:spPr bwMode="auto">
                        <a:xfrm>
                          <a:off x="264160" y="985520"/>
                          <a:ext cx="1539240" cy="292100"/>
                        </a:xfrm>
                        <a:prstGeom prst="rect">
                          <a:avLst/>
                        </a:prstGeom>
                        <a:noFill/>
                        <a:ln w="0">
                          <a:noFill/>
                          <a:miter lim="800000"/>
                          <a:headEnd/>
                          <a:tailEnd/>
                        </a:ln>
                      </wps:spPr>
                      <wps:txbx>
                        <w:txbxContent>
                          <w:p w14:paraId="3A154ECD" w14:textId="77777777" w:rsidR="0019128D" w:rsidRPr="003A2F88" w:rsidRDefault="003A2F88" w:rsidP="00582ACE">
                            <w:pPr>
                              <w:rPr>
                                <w:rFonts w:ascii="Gotham Book" w:hAnsi="Gotham Book" w:cstheme="minorHAnsi"/>
                                <w:color w:val="0F243E" w:themeColor="text2" w:themeShade="80"/>
                                <w:sz w:val="15"/>
                                <w:szCs w:val="15"/>
                              </w:rPr>
                            </w:pPr>
                            <w:proofErr w:type="spellStart"/>
                            <w:r w:rsidRPr="003A2F88">
                              <w:rPr>
                                <w:rFonts w:ascii="Gotham Book" w:hAnsi="Gotham Book" w:cstheme="minorHAnsi"/>
                                <w:color w:val="0F243E" w:themeColor="text2" w:themeShade="80"/>
                                <w:sz w:val="15"/>
                                <w:szCs w:val="15"/>
                              </w:rPr>
                              <w:t>Hollycroft</w:t>
                            </w:r>
                            <w:proofErr w:type="spellEnd"/>
                            <w:r w:rsidRPr="003A2F88">
                              <w:rPr>
                                <w:rFonts w:ascii="Gotham Book" w:hAnsi="Gotham Book" w:cstheme="minorHAnsi"/>
                                <w:color w:val="0F243E" w:themeColor="text2" w:themeShade="80"/>
                                <w:sz w:val="15"/>
                                <w:szCs w:val="15"/>
                              </w:rPr>
                              <w:t xml:space="preserve"> Road, </w:t>
                            </w:r>
                            <w:proofErr w:type="spellStart"/>
                            <w:r w:rsidRPr="003A2F88">
                              <w:rPr>
                                <w:rFonts w:ascii="Gotham Book" w:hAnsi="Gotham Book" w:cstheme="minorHAnsi"/>
                                <w:color w:val="0F243E" w:themeColor="text2" w:themeShade="80"/>
                                <w:sz w:val="15"/>
                                <w:szCs w:val="15"/>
                              </w:rPr>
                              <w:t>Emneth</w:t>
                            </w:r>
                            <w:proofErr w:type="spellEnd"/>
                            <w:r w:rsidRPr="003A2F88">
                              <w:rPr>
                                <w:rFonts w:ascii="Gotham Book" w:hAnsi="Gotham Book" w:cstheme="minorHAnsi"/>
                                <w:color w:val="0F243E" w:themeColor="text2" w:themeShade="80"/>
                                <w:sz w:val="15"/>
                                <w:szCs w:val="15"/>
                              </w:rPr>
                              <w:t>, Wisbech, Cambridgeshire, PE14 8AY</w:t>
                            </w:r>
                          </w:p>
                        </w:txbxContent>
                      </wps:txbx>
                      <wps:bodyPr rot="0" vert="horz" wrap="square" lIns="0" tIns="0" rIns="0" bIns="0" anchor="ctr" anchorCtr="0">
                        <a:noAutofit/>
                      </wps:bodyPr>
                    </wps:wsp>
                    <pic:pic xmlns:pic="http://schemas.openxmlformats.org/drawingml/2006/picture">
                      <pic:nvPicPr>
                        <pic:cNvPr id="4"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080" y="1001016"/>
                          <a:ext cx="218440" cy="223007"/>
                        </a:xfrm>
                        <a:prstGeom prst="rect">
                          <a:avLst/>
                        </a:prstGeom>
                      </pic:spPr>
                    </pic:pic>
                    <wps:wsp>
                      <wps:cNvPr id="194586331" name="Text Box 2"/>
                      <wps:cNvSpPr txBox="1">
                        <a:spLocks noChangeArrowheads="1"/>
                      </wps:cNvSpPr>
                      <wps:spPr bwMode="auto">
                        <a:xfrm>
                          <a:off x="264160" y="1341120"/>
                          <a:ext cx="788670" cy="143510"/>
                        </a:xfrm>
                        <a:prstGeom prst="rect">
                          <a:avLst/>
                        </a:prstGeom>
                        <a:noFill/>
                        <a:ln w="0">
                          <a:noFill/>
                          <a:miter lim="800000"/>
                          <a:headEnd/>
                          <a:tailEnd/>
                        </a:ln>
                      </wps:spPr>
                      <wps:txbx>
                        <w:txbxContent>
                          <w:p w14:paraId="76FAACFA"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01945 583 885</w:t>
                            </w:r>
                          </w:p>
                        </w:txbxContent>
                      </wps:txbx>
                      <wps:bodyPr rot="0" vert="horz" wrap="square" lIns="0" tIns="0" rIns="0" bIns="0" anchor="ctr" anchorCtr="0">
                        <a:noAutofit/>
                      </wps:bodyPr>
                    </wps:wsp>
                    <pic:pic xmlns:pic="http://schemas.openxmlformats.org/drawingml/2006/picture">
                      <pic:nvPicPr>
                        <pic:cNvPr id="10" name="Picture 10"/>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1295815"/>
                          <a:ext cx="203200" cy="207449"/>
                        </a:xfrm>
                        <a:prstGeom prst="rect">
                          <a:avLst/>
                        </a:prstGeom>
                      </pic:spPr>
                    </pic:pic>
                    <wps:wsp>
                      <wps:cNvPr id="11" name="Text Box 2"/>
                      <wps:cNvSpPr txBox="1">
                        <a:spLocks noChangeArrowheads="1"/>
                      </wps:cNvSpPr>
                      <wps:spPr bwMode="auto">
                        <a:xfrm>
                          <a:off x="2082800" y="985520"/>
                          <a:ext cx="1325880" cy="135255"/>
                        </a:xfrm>
                        <a:prstGeom prst="rect">
                          <a:avLst/>
                        </a:prstGeom>
                        <a:noFill/>
                        <a:ln w="0">
                          <a:noFill/>
                          <a:miter lim="800000"/>
                          <a:headEnd/>
                          <a:tailEnd/>
                        </a:ln>
                      </wps:spPr>
                      <wps:txbx>
                        <w:txbxContent>
                          <w:p w14:paraId="46C6625D"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office@ema.eastern-mat.co.uk</w:t>
                            </w:r>
                          </w:p>
                        </w:txbxContent>
                      </wps:txbx>
                      <wps:bodyPr rot="0" vert="horz" wrap="square" lIns="0" tIns="0" rIns="0" bIns="0" anchor="ctr" anchorCtr="0">
                        <a:noAutofit/>
                      </wps:bodyPr>
                    </wps:wsp>
                    <pic:pic xmlns:pic="http://schemas.openxmlformats.org/drawingml/2006/picture">
                      <pic:nvPicPr>
                        <pic:cNvPr id="1972918853" name="Picture 12"/>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1828800" y="1001269"/>
                          <a:ext cx="203200" cy="131060"/>
                        </a:xfrm>
                        <a:prstGeom prst="rect">
                          <a:avLst/>
                        </a:prstGeom>
                      </pic:spPr>
                    </pic:pic>
                    <wps:wsp>
                      <wps:cNvPr id="36025835" name="Text Box 2"/>
                      <wps:cNvSpPr txBox="1">
                        <a:spLocks noChangeArrowheads="1"/>
                      </wps:cNvSpPr>
                      <wps:spPr bwMode="auto">
                        <a:xfrm>
                          <a:off x="2082800" y="1295400"/>
                          <a:ext cx="1325880" cy="130810"/>
                        </a:xfrm>
                        <a:prstGeom prst="rect">
                          <a:avLst/>
                        </a:prstGeom>
                        <a:noFill/>
                        <a:ln w="0">
                          <a:noFill/>
                          <a:miter lim="800000"/>
                          <a:headEnd/>
                          <a:tailEnd/>
                        </a:ln>
                      </wps:spPr>
                      <wps:txbx>
                        <w:txbxContent>
                          <w:p w14:paraId="118B3D0E"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www.emnethacademy.co.uk</w:t>
                            </w:r>
                          </w:p>
                        </w:txbxContent>
                      </wps:txbx>
                      <wps:bodyPr rot="0" vert="horz" wrap="square" lIns="0" tIns="0" rIns="0" bIns="0" anchor="ctr" anchorCtr="0">
                        <a:noAutofit/>
                      </wps:bodyPr>
                    </wps:wsp>
                    <pic:pic xmlns:pic="http://schemas.openxmlformats.org/drawingml/2006/picture">
                      <pic:nvPicPr>
                        <pic:cNvPr id="17" name="Picture 17"/>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1829767" y="1275080"/>
                          <a:ext cx="201264" cy="198120"/>
                        </a:xfrm>
                        <a:prstGeom prst="rect">
                          <a:avLst/>
                        </a:prstGeom>
                      </pic:spPr>
                    </pic:pic>
                    <wps:wsp>
                      <wps:cNvPr id="18" name="Text Box 2"/>
                      <wps:cNvSpPr txBox="1">
                        <a:spLocks noChangeArrowheads="1"/>
                      </wps:cNvSpPr>
                      <wps:spPr bwMode="auto">
                        <a:xfrm>
                          <a:off x="995680" y="0"/>
                          <a:ext cx="1493520" cy="223520"/>
                        </a:xfrm>
                        <a:prstGeom prst="rect">
                          <a:avLst/>
                        </a:prstGeom>
                        <a:noFill/>
                        <a:ln w="0">
                          <a:noFill/>
                          <a:miter lim="800000"/>
                          <a:headEnd/>
                          <a:tailEnd/>
                        </a:ln>
                      </wps:spPr>
                      <wps:txbx>
                        <w:txbxContent>
                          <w:p w14:paraId="35F89491" w14:textId="4EF45C2F" w:rsidR="0019128D" w:rsidRPr="00671FEF" w:rsidRDefault="009F08B7" w:rsidP="00582ACE">
                            <w:pPr>
                              <w:jc w:val="center"/>
                              <w:rPr>
                                <w:rFonts w:ascii="Gotham" w:hAnsi="Gotham" w:cstheme="minorHAnsi"/>
                                <w:b/>
                                <w:color w:val="25336B"/>
                                <w:sz w:val="23"/>
                                <w:szCs w:val="23"/>
                              </w:rPr>
                            </w:pPr>
                            <w:r>
                              <w:rPr>
                                <w:rFonts w:ascii="Gotham" w:hAnsi="Gotham" w:cstheme="minorHAnsi"/>
                                <w:b/>
                                <w:color w:val="25336B"/>
                                <w:sz w:val="23"/>
                                <w:szCs w:val="23"/>
                              </w:rPr>
                              <w:t xml:space="preserve"> </w:t>
                            </w:r>
                            <w:r w:rsidR="0001741B">
                              <w:rPr>
                                <w:rFonts w:ascii="Gotham" w:hAnsi="Gotham" w:cstheme="minorHAnsi"/>
                                <w:b/>
                                <w:color w:val="25336B"/>
                                <w:sz w:val="23"/>
                                <w:szCs w:val="23"/>
                              </w:rPr>
                              <w:t>December</w:t>
                            </w:r>
                            <w:r>
                              <w:rPr>
                                <w:rFonts w:ascii="Gotham" w:hAnsi="Gotham" w:cstheme="minorHAnsi"/>
                                <w:b/>
                                <w:color w:val="25336B"/>
                                <w:sz w:val="23"/>
                                <w:szCs w:val="23"/>
                              </w:rPr>
                              <w:t xml:space="preserve"> </w:t>
                            </w:r>
                            <w:r w:rsidR="00B12F86">
                              <w:rPr>
                                <w:rFonts w:ascii="Gotham" w:hAnsi="Gotham" w:cstheme="minorHAnsi"/>
                                <w:b/>
                                <w:color w:val="25336B"/>
                                <w:sz w:val="23"/>
                                <w:szCs w:val="23"/>
                              </w:rPr>
                              <w:t>2025</w:t>
                            </w:r>
                            <w:r>
                              <w:rPr>
                                <w:rFonts w:ascii="Gotham" w:hAnsi="Gotham" w:cstheme="minorHAnsi"/>
                                <w:b/>
                                <w:color w:val="25336B"/>
                                <w:sz w:val="23"/>
                                <w:szCs w:val="23"/>
                              </w:rPr>
                              <w:t xml:space="preserve"> </w:t>
                            </w:r>
                          </w:p>
                        </w:txbxContent>
                      </wps:txbx>
                      <wps:bodyPr rot="0" vert="horz" wrap="square" lIns="0" tIns="0" rIns="0" bIns="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12A3B9B" id="Group 1" o:spid="_x0000_s1028" style="position:absolute;margin-left:227.5pt;margin-top:30.95pt;width:268.55pt;height:118.1pt;z-index:251658244;mso-position-horizontal-relative:text;mso-position-vertical-relative:text;mso-width-relative:margin;mso-height-relative:margin" coordsize="34086,15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">
              <v:shapetype id="_x0000_t202" coordsize="21600,21600" o:spt="202" path="m,l,21600r21600,l21600,xe">
                <v:stroke joinstyle="miter"/>
                <v:path gradientshapeok="t" o:connecttype="rect"/>
              </v:shapetype>
              <v:shape id="_x0000_s1029" type="#_x0000_t202" style="position:absolute;left:2641;top:9855;width:15393;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" filled="f" stroked="f" strokeweight="0">
                <v:textbox inset="0,0,0,0">
                  <w:txbxContent>
                    <w:p w14:paraId="3A154ECD" w14:textId="77777777" w:rsidR="0019128D" w:rsidRPr="003A2F88" w:rsidRDefault="003A2F88" w:rsidP="00582ACE">
                      <w:pPr>
                        <w:rPr>
                          <w:rFonts w:ascii="Gotham Book" w:hAnsi="Gotham Book" w:cstheme="minorHAnsi"/>
                          <w:color w:val="0F243E" w:themeColor="text2" w:themeShade="80"/>
                          <w:sz w:val="15"/>
                          <w:szCs w:val="15"/>
                        </w:rPr>
                      </w:pPr>
                      <w:proofErr w:type="spellStart"/>
                      <w:r w:rsidRPr="003A2F88">
                        <w:rPr>
                          <w:rFonts w:ascii="Gotham Book" w:hAnsi="Gotham Book" w:cstheme="minorHAnsi"/>
                          <w:color w:val="0F243E" w:themeColor="text2" w:themeShade="80"/>
                          <w:sz w:val="15"/>
                          <w:szCs w:val="15"/>
                        </w:rPr>
                        <w:t>Hollycroft</w:t>
                      </w:r>
                      <w:proofErr w:type="spellEnd"/>
                      <w:r w:rsidRPr="003A2F88">
                        <w:rPr>
                          <w:rFonts w:ascii="Gotham Book" w:hAnsi="Gotham Book" w:cstheme="minorHAnsi"/>
                          <w:color w:val="0F243E" w:themeColor="text2" w:themeShade="80"/>
                          <w:sz w:val="15"/>
                          <w:szCs w:val="15"/>
                        </w:rPr>
                        <w:t xml:space="preserve"> Road, </w:t>
                      </w:r>
                      <w:proofErr w:type="spellStart"/>
                      <w:r w:rsidRPr="003A2F88">
                        <w:rPr>
                          <w:rFonts w:ascii="Gotham Book" w:hAnsi="Gotham Book" w:cstheme="minorHAnsi"/>
                          <w:color w:val="0F243E" w:themeColor="text2" w:themeShade="80"/>
                          <w:sz w:val="15"/>
                          <w:szCs w:val="15"/>
                        </w:rPr>
                        <w:t>Emneth</w:t>
                      </w:r>
                      <w:proofErr w:type="spellEnd"/>
                      <w:r w:rsidRPr="003A2F88">
                        <w:rPr>
                          <w:rFonts w:ascii="Gotham Book" w:hAnsi="Gotham Book" w:cstheme="minorHAnsi"/>
                          <w:color w:val="0F243E" w:themeColor="text2" w:themeShade="80"/>
                          <w:sz w:val="15"/>
                          <w:szCs w:val="15"/>
                        </w:rPr>
                        <w:t>, Wisbech, Cambridgeshire, PE14 8AY</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50;top:10010;width:2185;height:2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">
                <v:imagedata r:id="rId5" o:title=""/>
              </v:shape>
              <v:shape id="_x0000_s1031" type="#_x0000_t202" style="position:absolute;left:2641;top:13411;width:7887;height:1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" filled="f" stroked="f" strokeweight="0">
                <v:textbox inset="0,0,0,0">
                  <w:txbxContent>
                    <w:p w14:paraId="76FAACFA"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01945 583 885</w:t>
                      </w:r>
                    </w:p>
                  </w:txbxContent>
                </v:textbox>
              </v:shape>
              <v:shape id="Picture 10" o:spid="_x0000_s1032" type="#_x0000_t75" style="position:absolute;top:12958;width:2032;height:2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">
                <v:imagedata r:id="rId6" o:title=""/>
              </v:shape>
              <v:shape id="_x0000_s1033" type="#_x0000_t202" style="position:absolute;left:20828;top:9855;width:13258;height:1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" filled="f" stroked="f" strokeweight="0">
                <v:textbox inset="0,0,0,0">
                  <w:txbxContent>
                    <w:p w14:paraId="46C6625D"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office@ema.eastern-mat.co.uk</w:t>
                      </w:r>
                    </w:p>
                  </w:txbxContent>
                </v:textbox>
              </v:shape>
              <v:shape id="Picture 12" o:spid="_x0000_s1034" type="#_x0000_t75" style="position:absolute;left:18288;top:10012;width:2032;height: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">
                <v:imagedata r:id="rId7" o:title=""/>
              </v:shape>
              <v:shape id="_x0000_s1035" type="#_x0000_t202" style="position:absolute;left:20828;top:12954;width:13258;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" filled="f" stroked="f" strokeweight="0">
                <v:textbox inset="0,0,0,0">
                  <w:txbxContent>
                    <w:p w14:paraId="118B3D0E"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www.emnethacademy.co.uk</w:t>
                      </w:r>
                    </w:p>
                  </w:txbxContent>
                </v:textbox>
              </v:shape>
              <v:shape id="Picture 17" o:spid="_x0000_s1036" type="#_x0000_t75" style="position:absolute;left:18297;top:12750;width:2013;height: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">
                <v:imagedata r:id="rId8" o:title=""/>
              </v:shape>
              <v:shape id="_x0000_s1037" type="#_x0000_t202" style="position:absolute;left:9956;width:14936;height:2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" filled="f" stroked="f" strokeweight="0">
                <v:textbox inset="0,0,0,0">
                  <w:txbxContent>
                    <w:p w14:paraId="35F89491" w14:textId="4EF45C2F" w:rsidR="0019128D" w:rsidRPr="00671FEF" w:rsidRDefault="009F08B7" w:rsidP="00582ACE">
                      <w:pPr>
                        <w:jc w:val="center"/>
                        <w:rPr>
                          <w:rFonts w:ascii="Gotham" w:hAnsi="Gotham" w:cstheme="minorHAnsi"/>
                          <w:b/>
                          <w:color w:val="25336B"/>
                          <w:sz w:val="23"/>
                          <w:szCs w:val="23"/>
                        </w:rPr>
                      </w:pPr>
                      <w:r>
                        <w:rPr>
                          <w:rFonts w:ascii="Gotham" w:hAnsi="Gotham" w:cstheme="minorHAnsi"/>
                          <w:b/>
                          <w:color w:val="25336B"/>
                          <w:sz w:val="23"/>
                          <w:szCs w:val="23"/>
                        </w:rPr>
                        <w:t xml:space="preserve"> </w:t>
                      </w:r>
                      <w:r w:rsidR="0001741B">
                        <w:rPr>
                          <w:rFonts w:ascii="Gotham" w:hAnsi="Gotham" w:cstheme="minorHAnsi"/>
                          <w:b/>
                          <w:color w:val="25336B"/>
                          <w:sz w:val="23"/>
                          <w:szCs w:val="23"/>
                        </w:rPr>
                        <w:t>December</w:t>
                      </w:r>
                      <w:r>
                        <w:rPr>
                          <w:rFonts w:ascii="Gotham" w:hAnsi="Gotham" w:cstheme="minorHAnsi"/>
                          <w:b/>
                          <w:color w:val="25336B"/>
                          <w:sz w:val="23"/>
                          <w:szCs w:val="23"/>
                        </w:rPr>
                        <w:t xml:space="preserve"> </w:t>
                      </w:r>
                      <w:r w:rsidR="00B12F86">
                        <w:rPr>
                          <w:rFonts w:ascii="Gotham" w:hAnsi="Gotham" w:cstheme="minorHAnsi"/>
                          <w:b/>
                          <w:color w:val="25336B"/>
                          <w:sz w:val="23"/>
                          <w:szCs w:val="23"/>
                        </w:rPr>
                        <w:t>2025</w:t>
                      </w:r>
                      <w:r>
                        <w:rPr>
                          <w:rFonts w:ascii="Gotham" w:hAnsi="Gotham" w:cstheme="minorHAnsi"/>
                          <w:b/>
                          <w:color w:val="25336B"/>
                          <w:sz w:val="23"/>
                          <w:szCs w:val="23"/>
                        </w:rPr>
                        <w:t xml:space="preserve"> </w:t>
                      </w:r>
                    </w:p>
                  </w:txbxContent>
                </v:textbox>
              </v:shape>
            </v:group>
          </w:pict>
        </mc:Fallback>
      </mc:AlternateContent>
    </w:r>
    <w:r>
      <w:rPr>
        <w:noProof/>
      </w:rPr>
      <w:drawing>
        <wp:inline distT="0" distB="0" distL="0" distR="0" wp14:anchorId="6272115F" wp14:editId="4D1146A6">
          <wp:extent cx="7501921" cy="2380649"/>
          <wp:effectExtent l="0" t="0" r="3810" b="635"/>
          <wp:docPr id="1542577068" name="Picture 1542577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CSL195\AppData\Local\Microsoft\Windows\INetCache\Content.Word\Admiral-Academy.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501921" cy="238064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5E52F" w14:textId="6DF73089" w:rsidR="00F423E8" w:rsidRPr="00CA5CC2" w:rsidRDefault="00F423E8" w:rsidP="00CA5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C104A"/>
    <w:multiLevelType w:val="hybridMultilevel"/>
    <w:tmpl w:val="020E3784"/>
    <w:lvl w:ilvl="0" w:tplc="E53CC2A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B557B2"/>
    <w:multiLevelType w:val="hybridMultilevel"/>
    <w:tmpl w:val="05606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644244"/>
    <w:multiLevelType w:val="hybridMultilevel"/>
    <w:tmpl w:val="EF8C6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4D5654"/>
    <w:multiLevelType w:val="hybridMultilevel"/>
    <w:tmpl w:val="2E421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729668">
    <w:abstractNumId w:val="1"/>
  </w:num>
  <w:num w:numId="2" w16cid:durableId="1138885888">
    <w:abstractNumId w:val="2"/>
  </w:num>
  <w:num w:numId="3" w16cid:durableId="1264145078">
    <w:abstractNumId w:val="3"/>
  </w:num>
  <w:num w:numId="4" w16cid:durableId="1841658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85E"/>
    <w:rsid w:val="000024B5"/>
    <w:rsid w:val="0000455C"/>
    <w:rsid w:val="00004B95"/>
    <w:rsid w:val="0000565A"/>
    <w:rsid w:val="00006083"/>
    <w:rsid w:val="00010E31"/>
    <w:rsid w:val="00010EA5"/>
    <w:rsid w:val="0001162F"/>
    <w:rsid w:val="000137BE"/>
    <w:rsid w:val="00013896"/>
    <w:rsid w:val="00013E7F"/>
    <w:rsid w:val="0001471D"/>
    <w:rsid w:val="0001741B"/>
    <w:rsid w:val="00027824"/>
    <w:rsid w:val="00031501"/>
    <w:rsid w:val="00031B89"/>
    <w:rsid w:val="00031DAD"/>
    <w:rsid w:val="00032142"/>
    <w:rsid w:val="000400F1"/>
    <w:rsid w:val="000426D7"/>
    <w:rsid w:val="0004477F"/>
    <w:rsid w:val="00045BBA"/>
    <w:rsid w:val="00047CA9"/>
    <w:rsid w:val="0005108B"/>
    <w:rsid w:val="000524E9"/>
    <w:rsid w:val="000552DE"/>
    <w:rsid w:val="00056F3C"/>
    <w:rsid w:val="00061102"/>
    <w:rsid w:val="0006328A"/>
    <w:rsid w:val="0006547D"/>
    <w:rsid w:val="000707BE"/>
    <w:rsid w:val="000724DC"/>
    <w:rsid w:val="00073BC5"/>
    <w:rsid w:val="00075671"/>
    <w:rsid w:val="00077796"/>
    <w:rsid w:val="00082322"/>
    <w:rsid w:val="000835C2"/>
    <w:rsid w:val="00083BD5"/>
    <w:rsid w:val="00085296"/>
    <w:rsid w:val="00085659"/>
    <w:rsid w:val="00085D1A"/>
    <w:rsid w:val="00095FBA"/>
    <w:rsid w:val="000A3811"/>
    <w:rsid w:val="000A7A63"/>
    <w:rsid w:val="000B0933"/>
    <w:rsid w:val="000B1E81"/>
    <w:rsid w:val="000B36FD"/>
    <w:rsid w:val="000B6721"/>
    <w:rsid w:val="000C0D55"/>
    <w:rsid w:val="000C1793"/>
    <w:rsid w:val="000C1AE2"/>
    <w:rsid w:val="000C2D64"/>
    <w:rsid w:val="000C3967"/>
    <w:rsid w:val="000C3B8C"/>
    <w:rsid w:val="000D21A1"/>
    <w:rsid w:val="000D3245"/>
    <w:rsid w:val="000D437A"/>
    <w:rsid w:val="000D4A7C"/>
    <w:rsid w:val="000E1DB0"/>
    <w:rsid w:val="000E1FFE"/>
    <w:rsid w:val="000E28FC"/>
    <w:rsid w:val="000E7F97"/>
    <w:rsid w:val="000F41C2"/>
    <w:rsid w:val="0010172B"/>
    <w:rsid w:val="00107880"/>
    <w:rsid w:val="0011242C"/>
    <w:rsid w:val="001129DB"/>
    <w:rsid w:val="00116362"/>
    <w:rsid w:val="00117086"/>
    <w:rsid w:val="00120C3D"/>
    <w:rsid w:val="00121D86"/>
    <w:rsid w:val="00122CD8"/>
    <w:rsid w:val="00126C16"/>
    <w:rsid w:val="0012715E"/>
    <w:rsid w:val="00127687"/>
    <w:rsid w:val="00130A1C"/>
    <w:rsid w:val="00140FD4"/>
    <w:rsid w:val="00143386"/>
    <w:rsid w:val="00143397"/>
    <w:rsid w:val="00147449"/>
    <w:rsid w:val="00151653"/>
    <w:rsid w:val="00154F85"/>
    <w:rsid w:val="00155B63"/>
    <w:rsid w:val="00160967"/>
    <w:rsid w:val="001621D8"/>
    <w:rsid w:val="00162A0C"/>
    <w:rsid w:val="00165BEC"/>
    <w:rsid w:val="00172ECE"/>
    <w:rsid w:val="001735C2"/>
    <w:rsid w:val="00173994"/>
    <w:rsid w:val="00174E5C"/>
    <w:rsid w:val="001810B3"/>
    <w:rsid w:val="00182E09"/>
    <w:rsid w:val="00183147"/>
    <w:rsid w:val="00185C20"/>
    <w:rsid w:val="00186439"/>
    <w:rsid w:val="00187EA9"/>
    <w:rsid w:val="00190314"/>
    <w:rsid w:val="00191264"/>
    <w:rsid w:val="0019128D"/>
    <w:rsid w:val="001914EC"/>
    <w:rsid w:val="001915C6"/>
    <w:rsid w:val="0019163D"/>
    <w:rsid w:val="00193BD0"/>
    <w:rsid w:val="0019784F"/>
    <w:rsid w:val="001A005E"/>
    <w:rsid w:val="001A188B"/>
    <w:rsid w:val="001A194E"/>
    <w:rsid w:val="001A2774"/>
    <w:rsid w:val="001A2EDF"/>
    <w:rsid w:val="001A3EC4"/>
    <w:rsid w:val="001A4F6A"/>
    <w:rsid w:val="001B032E"/>
    <w:rsid w:val="001B043E"/>
    <w:rsid w:val="001B0446"/>
    <w:rsid w:val="001B0EED"/>
    <w:rsid w:val="001B1178"/>
    <w:rsid w:val="001B2C4B"/>
    <w:rsid w:val="001B343C"/>
    <w:rsid w:val="001B451D"/>
    <w:rsid w:val="001B5842"/>
    <w:rsid w:val="001C1657"/>
    <w:rsid w:val="001C6374"/>
    <w:rsid w:val="001C737B"/>
    <w:rsid w:val="001C7462"/>
    <w:rsid w:val="001D1B44"/>
    <w:rsid w:val="001D52DC"/>
    <w:rsid w:val="001D591C"/>
    <w:rsid w:val="001D63B2"/>
    <w:rsid w:val="001D7A3B"/>
    <w:rsid w:val="001E1C3A"/>
    <w:rsid w:val="001E353F"/>
    <w:rsid w:val="001E48A7"/>
    <w:rsid w:val="001E72C2"/>
    <w:rsid w:val="001E7D75"/>
    <w:rsid w:val="001F4A45"/>
    <w:rsid w:val="001F53DA"/>
    <w:rsid w:val="001F6449"/>
    <w:rsid w:val="002000F4"/>
    <w:rsid w:val="0020228B"/>
    <w:rsid w:val="00202CD0"/>
    <w:rsid w:val="00203EFD"/>
    <w:rsid w:val="0020452A"/>
    <w:rsid w:val="00210483"/>
    <w:rsid w:val="00210E4F"/>
    <w:rsid w:val="00213583"/>
    <w:rsid w:val="002139B6"/>
    <w:rsid w:val="00215992"/>
    <w:rsid w:val="0021631E"/>
    <w:rsid w:val="00217588"/>
    <w:rsid w:val="002204EE"/>
    <w:rsid w:val="00222988"/>
    <w:rsid w:val="002236DB"/>
    <w:rsid w:val="002239CD"/>
    <w:rsid w:val="002243B0"/>
    <w:rsid w:val="0022524C"/>
    <w:rsid w:val="002300A6"/>
    <w:rsid w:val="0023072D"/>
    <w:rsid w:val="00230E8A"/>
    <w:rsid w:val="00237F24"/>
    <w:rsid w:val="00241EF5"/>
    <w:rsid w:val="00243D6A"/>
    <w:rsid w:val="002451EC"/>
    <w:rsid w:val="00245553"/>
    <w:rsid w:val="00245C87"/>
    <w:rsid w:val="00245F2F"/>
    <w:rsid w:val="00247DC7"/>
    <w:rsid w:val="00250C4F"/>
    <w:rsid w:val="002518D5"/>
    <w:rsid w:val="00253914"/>
    <w:rsid w:val="00254593"/>
    <w:rsid w:val="00254685"/>
    <w:rsid w:val="0025502F"/>
    <w:rsid w:val="00255460"/>
    <w:rsid w:val="002626B5"/>
    <w:rsid w:val="00264EF7"/>
    <w:rsid w:val="00265F93"/>
    <w:rsid w:val="002679C4"/>
    <w:rsid w:val="00270E0B"/>
    <w:rsid w:val="00277F89"/>
    <w:rsid w:val="00277FB8"/>
    <w:rsid w:val="0028060E"/>
    <w:rsid w:val="00280740"/>
    <w:rsid w:val="002821FE"/>
    <w:rsid w:val="0028321A"/>
    <w:rsid w:val="00284CB8"/>
    <w:rsid w:val="002852F2"/>
    <w:rsid w:val="00286670"/>
    <w:rsid w:val="00286ABC"/>
    <w:rsid w:val="00286B12"/>
    <w:rsid w:val="00291970"/>
    <w:rsid w:val="0029467D"/>
    <w:rsid w:val="00297321"/>
    <w:rsid w:val="00297FC8"/>
    <w:rsid w:val="002A0170"/>
    <w:rsid w:val="002A1CCD"/>
    <w:rsid w:val="002A2EE3"/>
    <w:rsid w:val="002A3A7D"/>
    <w:rsid w:val="002A4510"/>
    <w:rsid w:val="002A5D7D"/>
    <w:rsid w:val="002A6F71"/>
    <w:rsid w:val="002A7BDD"/>
    <w:rsid w:val="002B0DED"/>
    <w:rsid w:val="002B19C4"/>
    <w:rsid w:val="002B273A"/>
    <w:rsid w:val="002B2A7C"/>
    <w:rsid w:val="002B55A9"/>
    <w:rsid w:val="002B60B0"/>
    <w:rsid w:val="002B6CE0"/>
    <w:rsid w:val="002C55A8"/>
    <w:rsid w:val="002C5853"/>
    <w:rsid w:val="002C6941"/>
    <w:rsid w:val="002C7036"/>
    <w:rsid w:val="002C7376"/>
    <w:rsid w:val="002D07CE"/>
    <w:rsid w:val="002D1EFD"/>
    <w:rsid w:val="002D3709"/>
    <w:rsid w:val="002D49A2"/>
    <w:rsid w:val="002D4EDF"/>
    <w:rsid w:val="002D7594"/>
    <w:rsid w:val="002E160A"/>
    <w:rsid w:val="002E4610"/>
    <w:rsid w:val="002E5DD3"/>
    <w:rsid w:val="002E6D0A"/>
    <w:rsid w:val="002F0782"/>
    <w:rsid w:val="002F080E"/>
    <w:rsid w:val="002F110B"/>
    <w:rsid w:val="002F2CDD"/>
    <w:rsid w:val="002F3848"/>
    <w:rsid w:val="002F4911"/>
    <w:rsid w:val="002F54B8"/>
    <w:rsid w:val="0030050D"/>
    <w:rsid w:val="00300E8D"/>
    <w:rsid w:val="003031CD"/>
    <w:rsid w:val="00304BA9"/>
    <w:rsid w:val="003071EE"/>
    <w:rsid w:val="003077D2"/>
    <w:rsid w:val="003103F6"/>
    <w:rsid w:val="0031151D"/>
    <w:rsid w:val="0031226F"/>
    <w:rsid w:val="00312856"/>
    <w:rsid w:val="00321D3B"/>
    <w:rsid w:val="00322106"/>
    <w:rsid w:val="00322273"/>
    <w:rsid w:val="003235BC"/>
    <w:rsid w:val="00323B04"/>
    <w:rsid w:val="003242EA"/>
    <w:rsid w:val="003254D2"/>
    <w:rsid w:val="00325746"/>
    <w:rsid w:val="00325A87"/>
    <w:rsid w:val="00327676"/>
    <w:rsid w:val="00332423"/>
    <w:rsid w:val="00334B13"/>
    <w:rsid w:val="003361AC"/>
    <w:rsid w:val="003374F4"/>
    <w:rsid w:val="0034082E"/>
    <w:rsid w:val="003414CF"/>
    <w:rsid w:val="003419EE"/>
    <w:rsid w:val="00343503"/>
    <w:rsid w:val="0034361C"/>
    <w:rsid w:val="00345658"/>
    <w:rsid w:val="0034700A"/>
    <w:rsid w:val="00347E47"/>
    <w:rsid w:val="00350CD2"/>
    <w:rsid w:val="00351959"/>
    <w:rsid w:val="00351E69"/>
    <w:rsid w:val="003531F0"/>
    <w:rsid w:val="003536A6"/>
    <w:rsid w:val="00356962"/>
    <w:rsid w:val="00361AA1"/>
    <w:rsid w:val="003624DB"/>
    <w:rsid w:val="00367577"/>
    <w:rsid w:val="00370E02"/>
    <w:rsid w:val="00371F83"/>
    <w:rsid w:val="003805AE"/>
    <w:rsid w:val="003811C0"/>
    <w:rsid w:val="00384089"/>
    <w:rsid w:val="00386E58"/>
    <w:rsid w:val="00387A13"/>
    <w:rsid w:val="00391B44"/>
    <w:rsid w:val="00392CF6"/>
    <w:rsid w:val="00393ED7"/>
    <w:rsid w:val="0039496D"/>
    <w:rsid w:val="0039610F"/>
    <w:rsid w:val="003971E7"/>
    <w:rsid w:val="00397D1E"/>
    <w:rsid w:val="003A039F"/>
    <w:rsid w:val="003A2F88"/>
    <w:rsid w:val="003A3921"/>
    <w:rsid w:val="003A66CA"/>
    <w:rsid w:val="003A7FFC"/>
    <w:rsid w:val="003B2C83"/>
    <w:rsid w:val="003B2E48"/>
    <w:rsid w:val="003B2FF3"/>
    <w:rsid w:val="003B421E"/>
    <w:rsid w:val="003B590A"/>
    <w:rsid w:val="003B5E76"/>
    <w:rsid w:val="003B619B"/>
    <w:rsid w:val="003B78DB"/>
    <w:rsid w:val="003C27B2"/>
    <w:rsid w:val="003C2CA6"/>
    <w:rsid w:val="003D0AAF"/>
    <w:rsid w:val="003D18FC"/>
    <w:rsid w:val="003D1E1C"/>
    <w:rsid w:val="003D26F4"/>
    <w:rsid w:val="003D36F0"/>
    <w:rsid w:val="003E1202"/>
    <w:rsid w:val="003E3DE4"/>
    <w:rsid w:val="003E44EB"/>
    <w:rsid w:val="003E7426"/>
    <w:rsid w:val="003E7B31"/>
    <w:rsid w:val="003F0315"/>
    <w:rsid w:val="003F0401"/>
    <w:rsid w:val="003F3875"/>
    <w:rsid w:val="003F45D7"/>
    <w:rsid w:val="003F4ACB"/>
    <w:rsid w:val="003F4CA0"/>
    <w:rsid w:val="003F50DB"/>
    <w:rsid w:val="003F6977"/>
    <w:rsid w:val="0040025D"/>
    <w:rsid w:val="00400E86"/>
    <w:rsid w:val="00401280"/>
    <w:rsid w:val="00401DCB"/>
    <w:rsid w:val="0040257E"/>
    <w:rsid w:val="00404AEE"/>
    <w:rsid w:val="00405366"/>
    <w:rsid w:val="004078B2"/>
    <w:rsid w:val="00407B0D"/>
    <w:rsid w:val="00411922"/>
    <w:rsid w:val="0041239D"/>
    <w:rsid w:val="0041254A"/>
    <w:rsid w:val="00412631"/>
    <w:rsid w:val="00412DC1"/>
    <w:rsid w:val="004132E2"/>
    <w:rsid w:val="0041395B"/>
    <w:rsid w:val="00413AB8"/>
    <w:rsid w:val="004179DA"/>
    <w:rsid w:val="00423A08"/>
    <w:rsid w:val="00424DB5"/>
    <w:rsid w:val="00426B1F"/>
    <w:rsid w:val="004270DF"/>
    <w:rsid w:val="00431F36"/>
    <w:rsid w:val="0043235B"/>
    <w:rsid w:val="004333EF"/>
    <w:rsid w:val="00433687"/>
    <w:rsid w:val="004347B5"/>
    <w:rsid w:val="00437778"/>
    <w:rsid w:val="00437F1D"/>
    <w:rsid w:val="00440285"/>
    <w:rsid w:val="00440CA6"/>
    <w:rsid w:val="0044141C"/>
    <w:rsid w:val="00441786"/>
    <w:rsid w:val="00443108"/>
    <w:rsid w:val="004477C9"/>
    <w:rsid w:val="00450019"/>
    <w:rsid w:val="00452071"/>
    <w:rsid w:val="00452773"/>
    <w:rsid w:val="004560E9"/>
    <w:rsid w:val="00457E16"/>
    <w:rsid w:val="004602B4"/>
    <w:rsid w:val="00461958"/>
    <w:rsid w:val="0046221B"/>
    <w:rsid w:val="00462FB7"/>
    <w:rsid w:val="00465054"/>
    <w:rsid w:val="00467408"/>
    <w:rsid w:val="004714BC"/>
    <w:rsid w:val="004749C7"/>
    <w:rsid w:val="004757FB"/>
    <w:rsid w:val="00476256"/>
    <w:rsid w:val="004762CF"/>
    <w:rsid w:val="00480E6F"/>
    <w:rsid w:val="00483BBC"/>
    <w:rsid w:val="004841C5"/>
    <w:rsid w:val="00490851"/>
    <w:rsid w:val="00491407"/>
    <w:rsid w:val="0049223C"/>
    <w:rsid w:val="00494FAC"/>
    <w:rsid w:val="004958CB"/>
    <w:rsid w:val="0049645B"/>
    <w:rsid w:val="004A09D1"/>
    <w:rsid w:val="004A38AA"/>
    <w:rsid w:val="004A6105"/>
    <w:rsid w:val="004A7880"/>
    <w:rsid w:val="004B0C81"/>
    <w:rsid w:val="004B5C4B"/>
    <w:rsid w:val="004B5D80"/>
    <w:rsid w:val="004B63FC"/>
    <w:rsid w:val="004B6EA1"/>
    <w:rsid w:val="004B7B31"/>
    <w:rsid w:val="004C0A61"/>
    <w:rsid w:val="004C0CFC"/>
    <w:rsid w:val="004C187E"/>
    <w:rsid w:val="004C1FA7"/>
    <w:rsid w:val="004C4C83"/>
    <w:rsid w:val="004C5994"/>
    <w:rsid w:val="004C5C65"/>
    <w:rsid w:val="004C6C1B"/>
    <w:rsid w:val="004C70E7"/>
    <w:rsid w:val="004D0053"/>
    <w:rsid w:val="004D2C53"/>
    <w:rsid w:val="004D4250"/>
    <w:rsid w:val="004D6127"/>
    <w:rsid w:val="004D672C"/>
    <w:rsid w:val="004E0635"/>
    <w:rsid w:val="004E1B78"/>
    <w:rsid w:val="004E34AC"/>
    <w:rsid w:val="004E725A"/>
    <w:rsid w:val="004F0095"/>
    <w:rsid w:val="004F1C1F"/>
    <w:rsid w:val="004F5ADD"/>
    <w:rsid w:val="004F747D"/>
    <w:rsid w:val="004F7E18"/>
    <w:rsid w:val="004F7FE7"/>
    <w:rsid w:val="00500EBF"/>
    <w:rsid w:val="00501832"/>
    <w:rsid w:val="005021DB"/>
    <w:rsid w:val="00502D4F"/>
    <w:rsid w:val="005046BA"/>
    <w:rsid w:val="005144FE"/>
    <w:rsid w:val="00515B53"/>
    <w:rsid w:val="00517118"/>
    <w:rsid w:val="0052028E"/>
    <w:rsid w:val="00521CD4"/>
    <w:rsid w:val="0052329C"/>
    <w:rsid w:val="00523802"/>
    <w:rsid w:val="00524538"/>
    <w:rsid w:val="00524F7D"/>
    <w:rsid w:val="00525838"/>
    <w:rsid w:val="00525979"/>
    <w:rsid w:val="005277F5"/>
    <w:rsid w:val="0053249D"/>
    <w:rsid w:val="005343CB"/>
    <w:rsid w:val="00534A4E"/>
    <w:rsid w:val="00536E4E"/>
    <w:rsid w:val="00537749"/>
    <w:rsid w:val="00541DCB"/>
    <w:rsid w:val="00543EC9"/>
    <w:rsid w:val="005441C2"/>
    <w:rsid w:val="00546B58"/>
    <w:rsid w:val="00550B5F"/>
    <w:rsid w:val="00552216"/>
    <w:rsid w:val="00556BA2"/>
    <w:rsid w:val="00560D8E"/>
    <w:rsid w:val="00567B94"/>
    <w:rsid w:val="00571196"/>
    <w:rsid w:val="005721B1"/>
    <w:rsid w:val="005721F9"/>
    <w:rsid w:val="00572411"/>
    <w:rsid w:val="00572A79"/>
    <w:rsid w:val="00573D45"/>
    <w:rsid w:val="005748B4"/>
    <w:rsid w:val="00574AB2"/>
    <w:rsid w:val="0057528A"/>
    <w:rsid w:val="00575963"/>
    <w:rsid w:val="0057775E"/>
    <w:rsid w:val="00580A3D"/>
    <w:rsid w:val="00582ACE"/>
    <w:rsid w:val="0058317A"/>
    <w:rsid w:val="00583C2C"/>
    <w:rsid w:val="00585269"/>
    <w:rsid w:val="0058527B"/>
    <w:rsid w:val="0058551C"/>
    <w:rsid w:val="00585BD0"/>
    <w:rsid w:val="005869C4"/>
    <w:rsid w:val="00593C8C"/>
    <w:rsid w:val="00593E9B"/>
    <w:rsid w:val="00595EB6"/>
    <w:rsid w:val="005969BD"/>
    <w:rsid w:val="005A11C5"/>
    <w:rsid w:val="005A3131"/>
    <w:rsid w:val="005A35B1"/>
    <w:rsid w:val="005A3E23"/>
    <w:rsid w:val="005A4023"/>
    <w:rsid w:val="005B0214"/>
    <w:rsid w:val="005B17A9"/>
    <w:rsid w:val="005B35D8"/>
    <w:rsid w:val="005B419E"/>
    <w:rsid w:val="005B431C"/>
    <w:rsid w:val="005B4B18"/>
    <w:rsid w:val="005C0E74"/>
    <w:rsid w:val="005C31AB"/>
    <w:rsid w:val="005C4A1C"/>
    <w:rsid w:val="005C7D72"/>
    <w:rsid w:val="005D12A1"/>
    <w:rsid w:val="005D1778"/>
    <w:rsid w:val="005D1EE7"/>
    <w:rsid w:val="005D6D8C"/>
    <w:rsid w:val="005D7B77"/>
    <w:rsid w:val="005E0BF0"/>
    <w:rsid w:val="005E1D5C"/>
    <w:rsid w:val="005E32D5"/>
    <w:rsid w:val="005E4A6F"/>
    <w:rsid w:val="005E6006"/>
    <w:rsid w:val="005E7569"/>
    <w:rsid w:val="005E7CBD"/>
    <w:rsid w:val="005E7D2B"/>
    <w:rsid w:val="005F0785"/>
    <w:rsid w:val="005F50DF"/>
    <w:rsid w:val="005F51F5"/>
    <w:rsid w:val="005F5EDA"/>
    <w:rsid w:val="005F5F05"/>
    <w:rsid w:val="005F7244"/>
    <w:rsid w:val="005F7A50"/>
    <w:rsid w:val="0060211A"/>
    <w:rsid w:val="006034A6"/>
    <w:rsid w:val="006071BB"/>
    <w:rsid w:val="00610CE5"/>
    <w:rsid w:val="006125A0"/>
    <w:rsid w:val="00613575"/>
    <w:rsid w:val="00614282"/>
    <w:rsid w:val="006173B4"/>
    <w:rsid w:val="00617E79"/>
    <w:rsid w:val="006219B8"/>
    <w:rsid w:val="00622579"/>
    <w:rsid w:val="00623188"/>
    <w:rsid w:val="00623253"/>
    <w:rsid w:val="0062459B"/>
    <w:rsid w:val="00624731"/>
    <w:rsid w:val="00630ED7"/>
    <w:rsid w:val="00631286"/>
    <w:rsid w:val="00632D32"/>
    <w:rsid w:val="006344C7"/>
    <w:rsid w:val="006349BB"/>
    <w:rsid w:val="006407C5"/>
    <w:rsid w:val="00641693"/>
    <w:rsid w:val="00645CE4"/>
    <w:rsid w:val="00646390"/>
    <w:rsid w:val="00650D5B"/>
    <w:rsid w:val="0065786C"/>
    <w:rsid w:val="00661EEE"/>
    <w:rsid w:val="006657D3"/>
    <w:rsid w:val="00666A45"/>
    <w:rsid w:val="00670597"/>
    <w:rsid w:val="0067072B"/>
    <w:rsid w:val="00670C06"/>
    <w:rsid w:val="00671F40"/>
    <w:rsid w:val="00671FEF"/>
    <w:rsid w:val="0067271C"/>
    <w:rsid w:val="00672A58"/>
    <w:rsid w:val="006735A2"/>
    <w:rsid w:val="00675C7D"/>
    <w:rsid w:val="00675CBA"/>
    <w:rsid w:val="0067614F"/>
    <w:rsid w:val="006771AA"/>
    <w:rsid w:val="0068038F"/>
    <w:rsid w:val="0068531A"/>
    <w:rsid w:val="00690D4F"/>
    <w:rsid w:val="006921E5"/>
    <w:rsid w:val="00694DFF"/>
    <w:rsid w:val="006953A9"/>
    <w:rsid w:val="006A0073"/>
    <w:rsid w:val="006A094D"/>
    <w:rsid w:val="006A20BA"/>
    <w:rsid w:val="006A755A"/>
    <w:rsid w:val="006A7D3B"/>
    <w:rsid w:val="006B412C"/>
    <w:rsid w:val="006B6999"/>
    <w:rsid w:val="006C29CC"/>
    <w:rsid w:val="006C2E3F"/>
    <w:rsid w:val="006C3F13"/>
    <w:rsid w:val="006C7A21"/>
    <w:rsid w:val="006C7D2B"/>
    <w:rsid w:val="006D3E16"/>
    <w:rsid w:val="006D5AA1"/>
    <w:rsid w:val="006D7244"/>
    <w:rsid w:val="006E067D"/>
    <w:rsid w:val="006E23BD"/>
    <w:rsid w:val="006E2669"/>
    <w:rsid w:val="006F023C"/>
    <w:rsid w:val="006F0EA3"/>
    <w:rsid w:val="006F1EE9"/>
    <w:rsid w:val="006F39C2"/>
    <w:rsid w:val="006F49B4"/>
    <w:rsid w:val="007033F7"/>
    <w:rsid w:val="00705496"/>
    <w:rsid w:val="00706680"/>
    <w:rsid w:val="00706DCF"/>
    <w:rsid w:val="0071404C"/>
    <w:rsid w:val="00715211"/>
    <w:rsid w:val="00717807"/>
    <w:rsid w:val="00721438"/>
    <w:rsid w:val="00722EEA"/>
    <w:rsid w:val="00724AB8"/>
    <w:rsid w:val="00724BF2"/>
    <w:rsid w:val="007279EF"/>
    <w:rsid w:val="00731320"/>
    <w:rsid w:val="0073195C"/>
    <w:rsid w:val="007321D9"/>
    <w:rsid w:val="00732535"/>
    <w:rsid w:val="00732602"/>
    <w:rsid w:val="00733696"/>
    <w:rsid w:val="0073746B"/>
    <w:rsid w:val="00741FDD"/>
    <w:rsid w:val="0074564A"/>
    <w:rsid w:val="00746F5A"/>
    <w:rsid w:val="007523CD"/>
    <w:rsid w:val="00752841"/>
    <w:rsid w:val="00753453"/>
    <w:rsid w:val="00754BA3"/>
    <w:rsid w:val="00756DA5"/>
    <w:rsid w:val="00757461"/>
    <w:rsid w:val="00764949"/>
    <w:rsid w:val="00764A8D"/>
    <w:rsid w:val="00766CD3"/>
    <w:rsid w:val="0076702C"/>
    <w:rsid w:val="0077277E"/>
    <w:rsid w:val="00773042"/>
    <w:rsid w:val="00773F67"/>
    <w:rsid w:val="0077406D"/>
    <w:rsid w:val="00774847"/>
    <w:rsid w:val="0077490E"/>
    <w:rsid w:val="00785141"/>
    <w:rsid w:val="00785576"/>
    <w:rsid w:val="00792025"/>
    <w:rsid w:val="00795EF9"/>
    <w:rsid w:val="007A174E"/>
    <w:rsid w:val="007A3D8F"/>
    <w:rsid w:val="007A3FF2"/>
    <w:rsid w:val="007A58CE"/>
    <w:rsid w:val="007A6ABC"/>
    <w:rsid w:val="007A6E7F"/>
    <w:rsid w:val="007B1FD0"/>
    <w:rsid w:val="007B39ED"/>
    <w:rsid w:val="007B3BC3"/>
    <w:rsid w:val="007B6C26"/>
    <w:rsid w:val="007C531E"/>
    <w:rsid w:val="007C5BAB"/>
    <w:rsid w:val="007C6154"/>
    <w:rsid w:val="007D2995"/>
    <w:rsid w:val="007D50E0"/>
    <w:rsid w:val="007D533E"/>
    <w:rsid w:val="007D75F1"/>
    <w:rsid w:val="007E0981"/>
    <w:rsid w:val="007E1F67"/>
    <w:rsid w:val="007E2B0B"/>
    <w:rsid w:val="007E3593"/>
    <w:rsid w:val="007E45F5"/>
    <w:rsid w:val="007E496C"/>
    <w:rsid w:val="007E6AA8"/>
    <w:rsid w:val="007E6BDC"/>
    <w:rsid w:val="007E6D78"/>
    <w:rsid w:val="007F1428"/>
    <w:rsid w:val="007F1807"/>
    <w:rsid w:val="007F20A3"/>
    <w:rsid w:val="007F2E03"/>
    <w:rsid w:val="007F4EC2"/>
    <w:rsid w:val="007F5145"/>
    <w:rsid w:val="007F7B69"/>
    <w:rsid w:val="008040A7"/>
    <w:rsid w:val="00805A17"/>
    <w:rsid w:val="00805CBE"/>
    <w:rsid w:val="00810022"/>
    <w:rsid w:val="00811B72"/>
    <w:rsid w:val="008133D3"/>
    <w:rsid w:val="00813E6B"/>
    <w:rsid w:val="0081447D"/>
    <w:rsid w:val="008147C1"/>
    <w:rsid w:val="00814CA0"/>
    <w:rsid w:val="00815AB6"/>
    <w:rsid w:val="00817B51"/>
    <w:rsid w:val="00817E40"/>
    <w:rsid w:val="00820B07"/>
    <w:rsid w:val="00821363"/>
    <w:rsid w:val="008235F6"/>
    <w:rsid w:val="00823A8C"/>
    <w:rsid w:val="008258E4"/>
    <w:rsid w:val="008266DE"/>
    <w:rsid w:val="00826ED9"/>
    <w:rsid w:val="008277D7"/>
    <w:rsid w:val="00831AB2"/>
    <w:rsid w:val="008332CF"/>
    <w:rsid w:val="008349AA"/>
    <w:rsid w:val="00834AF2"/>
    <w:rsid w:val="00840894"/>
    <w:rsid w:val="00842CD3"/>
    <w:rsid w:val="00843C5E"/>
    <w:rsid w:val="00844DB6"/>
    <w:rsid w:val="00845153"/>
    <w:rsid w:val="00846B78"/>
    <w:rsid w:val="0085087B"/>
    <w:rsid w:val="00852630"/>
    <w:rsid w:val="00852B62"/>
    <w:rsid w:val="008531A5"/>
    <w:rsid w:val="00853377"/>
    <w:rsid w:val="00854679"/>
    <w:rsid w:val="0085499B"/>
    <w:rsid w:val="008554A0"/>
    <w:rsid w:val="0085678C"/>
    <w:rsid w:val="008573DD"/>
    <w:rsid w:val="008612F7"/>
    <w:rsid w:val="00865219"/>
    <w:rsid w:val="00866A1D"/>
    <w:rsid w:val="0087067D"/>
    <w:rsid w:val="00870B4C"/>
    <w:rsid w:val="00874456"/>
    <w:rsid w:val="008747D5"/>
    <w:rsid w:val="00875A29"/>
    <w:rsid w:val="00875BAF"/>
    <w:rsid w:val="00876A3C"/>
    <w:rsid w:val="00877D3D"/>
    <w:rsid w:val="00880E23"/>
    <w:rsid w:val="00882242"/>
    <w:rsid w:val="00886808"/>
    <w:rsid w:val="00890160"/>
    <w:rsid w:val="00890A56"/>
    <w:rsid w:val="00891242"/>
    <w:rsid w:val="00891ACE"/>
    <w:rsid w:val="00894476"/>
    <w:rsid w:val="008955F3"/>
    <w:rsid w:val="00895DB1"/>
    <w:rsid w:val="00895EA3"/>
    <w:rsid w:val="00896A80"/>
    <w:rsid w:val="008A001D"/>
    <w:rsid w:val="008A5D15"/>
    <w:rsid w:val="008A79FE"/>
    <w:rsid w:val="008B0D93"/>
    <w:rsid w:val="008B0E7D"/>
    <w:rsid w:val="008B3704"/>
    <w:rsid w:val="008B4A8D"/>
    <w:rsid w:val="008B4F23"/>
    <w:rsid w:val="008B512E"/>
    <w:rsid w:val="008B6356"/>
    <w:rsid w:val="008C0D30"/>
    <w:rsid w:val="008C38CD"/>
    <w:rsid w:val="008C4C07"/>
    <w:rsid w:val="008C63FC"/>
    <w:rsid w:val="008C6E17"/>
    <w:rsid w:val="008C6F27"/>
    <w:rsid w:val="008D0AF0"/>
    <w:rsid w:val="008D2F23"/>
    <w:rsid w:val="008D71E3"/>
    <w:rsid w:val="008E1925"/>
    <w:rsid w:val="008E1FF2"/>
    <w:rsid w:val="008E24B6"/>
    <w:rsid w:val="008E7C63"/>
    <w:rsid w:val="008F1AC7"/>
    <w:rsid w:val="008F35D9"/>
    <w:rsid w:val="008F42C5"/>
    <w:rsid w:val="008F7F82"/>
    <w:rsid w:val="00904AC7"/>
    <w:rsid w:val="0090500B"/>
    <w:rsid w:val="00914732"/>
    <w:rsid w:val="00917BBE"/>
    <w:rsid w:val="00920EFA"/>
    <w:rsid w:val="009232AC"/>
    <w:rsid w:val="00923B5D"/>
    <w:rsid w:val="00924FF8"/>
    <w:rsid w:val="00925B7D"/>
    <w:rsid w:val="009269DD"/>
    <w:rsid w:val="00931AC6"/>
    <w:rsid w:val="00933716"/>
    <w:rsid w:val="0093525A"/>
    <w:rsid w:val="00935CC8"/>
    <w:rsid w:val="00940F78"/>
    <w:rsid w:val="009428AA"/>
    <w:rsid w:val="00943778"/>
    <w:rsid w:val="00945877"/>
    <w:rsid w:val="00950ABB"/>
    <w:rsid w:val="00951739"/>
    <w:rsid w:val="00952870"/>
    <w:rsid w:val="00953EC7"/>
    <w:rsid w:val="009543D9"/>
    <w:rsid w:val="0095727C"/>
    <w:rsid w:val="00961B25"/>
    <w:rsid w:val="0096286E"/>
    <w:rsid w:val="009654D1"/>
    <w:rsid w:val="0096561E"/>
    <w:rsid w:val="009672A2"/>
    <w:rsid w:val="00977305"/>
    <w:rsid w:val="009808D3"/>
    <w:rsid w:val="00982AD8"/>
    <w:rsid w:val="00990CCB"/>
    <w:rsid w:val="00995984"/>
    <w:rsid w:val="009A338E"/>
    <w:rsid w:val="009A4E14"/>
    <w:rsid w:val="009A70ED"/>
    <w:rsid w:val="009B13CD"/>
    <w:rsid w:val="009B1FDC"/>
    <w:rsid w:val="009B7375"/>
    <w:rsid w:val="009B7A8B"/>
    <w:rsid w:val="009C051B"/>
    <w:rsid w:val="009C05C6"/>
    <w:rsid w:val="009C156D"/>
    <w:rsid w:val="009C1EFE"/>
    <w:rsid w:val="009C3DB9"/>
    <w:rsid w:val="009D059E"/>
    <w:rsid w:val="009D0ADC"/>
    <w:rsid w:val="009D0D2C"/>
    <w:rsid w:val="009D16ED"/>
    <w:rsid w:val="009D4C24"/>
    <w:rsid w:val="009D586B"/>
    <w:rsid w:val="009D5D0C"/>
    <w:rsid w:val="009D67BC"/>
    <w:rsid w:val="009E1DDC"/>
    <w:rsid w:val="009E42D0"/>
    <w:rsid w:val="009E7717"/>
    <w:rsid w:val="009F08B3"/>
    <w:rsid w:val="009F08B7"/>
    <w:rsid w:val="009F263F"/>
    <w:rsid w:val="009F5042"/>
    <w:rsid w:val="009F7C02"/>
    <w:rsid w:val="00A01161"/>
    <w:rsid w:val="00A01C0C"/>
    <w:rsid w:val="00A044E9"/>
    <w:rsid w:val="00A0779D"/>
    <w:rsid w:val="00A079BB"/>
    <w:rsid w:val="00A10AA5"/>
    <w:rsid w:val="00A14365"/>
    <w:rsid w:val="00A2027E"/>
    <w:rsid w:val="00A20D20"/>
    <w:rsid w:val="00A211E8"/>
    <w:rsid w:val="00A21F2B"/>
    <w:rsid w:val="00A22856"/>
    <w:rsid w:val="00A2608C"/>
    <w:rsid w:val="00A2636A"/>
    <w:rsid w:val="00A2641B"/>
    <w:rsid w:val="00A264A8"/>
    <w:rsid w:val="00A27E61"/>
    <w:rsid w:val="00A30C52"/>
    <w:rsid w:val="00A31736"/>
    <w:rsid w:val="00A335C8"/>
    <w:rsid w:val="00A34C89"/>
    <w:rsid w:val="00A355AE"/>
    <w:rsid w:val="00A359A7"/>
    <w:rsid w:val="00A377BD"/>
    <w:rsid w:val="00A40698"/>
    <w:rsid w:val="00A415E1"/>
    <w:rsid w:val="00A41B6D"/>
    <w:rsid w:val="00A41D8D"/>
    <w:rsid w:val="00A44031"/>
    <w:rsid w:val="00A501BE"/>
    <w:rsid w:val="00A50667"/>
    <w:rsid w:val="00A51B14"/>
    <w:rsid w:val="00A61145"/>
    <w:rsid w:val="00A61326"/>
    <w:rsid w:val="00A63018"/>
    <w:rsid w:val="00A64F60"/>
    <w:rsid w:val="00A716BD"/>
    <w:rsid w:val="00A72804"/>
    <w:rsid w:val="00A74520"/>
    <w:rsid w:val="00A83A98"/>
    <w:rsid w:val="00A84063"/>
    <w:rsid w:val="00A870CF"/>
    <w:rsid w:val="00A8784D"/>
    <w:rsid w:val="00A90239"/>
    <w:rsid w:val="00A90371"/>
    <w:rsid w:val="00A9163D"/>
    <w:rsid w:val="00A92993"/>
    <w:rsid w:val="00A92E5D"/>
    <w:rsid w:val="00A944A4"/>
    <w:rsid w:val="00A96FA7"/>
    <w:rsid w:val="00AA3322"/>
    <w:rsid w:val="00AA4082"/>
    <w:rsid w:val="00AA529D"/>
    <w:rsid w:val="00AA694B"/>
    <w:rsid w:val="00AA73DF"/>
    <w:rsid w:val="00AC0648"/>
    <w:rsid w:val="00AC0EDE"/>
    <w:rsid w:val="00AC112A"/>
    <w:rsid w:val="00AC175E"/>
    <w:rsid w:val="00AC3E4F"/>
    <w:rsid w:val="00AC512C"/>
    <w:rsid w:val="00AC7238"/>
    <w:rsid w:val="00AC7740"/>
    <w:rsid w:val="00AD0BD9"/>
    <w:rsid w:val="00AD5D2F"/>
    <w:rsid w:val="00AD7B5C"/>
    <w:rsid w:val="00AE04B2"/>
    <w:rsid w:val="00AE055B"/>
    <w:rsid w:val="00AE0919"/>
    <w:rsid w:val="00AE16C7"/>
    <w:rsid w:val="00AE3EC2"/>
    <w:rsid w:val="00AE434D"/>
    <w:rsid w:val="00AE4491"/>
    <w:rsid w:val="00AE47E3"/>
    <w:rsid w:val="00AF0493"/>
    <w:rsid w:val="00AF1134"/>
    <w:rsid w:val="00AF153D"/>
    <w:rsid w:val="00AF1AA4"/>
    <w:rsid w:val="00AF325A"/>
    <w:rsid w:val="00B00BF3"/>
    <w:rsid w:val="00B00C8A"/>
    <w:rsid w:val="00B01FD4"/>
    <w:rsid w:val="00B066CE"/>
    <w:rsid w:val="00B101CC"/>
    <w:rsid w:val="00B106AD"/>
    <w:rsid w:val="00B11984"/>
    <w:rsid w:val="00B12232"/>
    <w:rsid w:val="00B12F86"/>
    <w:rsid w:val="00B15083"/>
    <w:rsid w:val="00B17799"/>
    <w:rsid w:val="00B22298"/>
    <w:rsid w:val="00B234C1"/>
    <w:rsid w:val="00B241E0"/>
    <w:rsid w:val="00B25F4F"/>
    <w:rsid w:val="00B27917"/>
    <w:rsid w:val="00B319AE"/>
    <w:rsid w:val="00B33EC5"/>
    <w:rsid w:val="00B35368"/>
    <w:rsid w:val="00B36CF6"/>
    <w:rsid w:val="00B37E4E"/>
    <w:rsid w:val="00B42023"/>
    <w:rsid w:val="00B42BE2"/>
    <w:rsid w:val="00B45752"/>
    <w:rsid w:val="00B46F67"/>
    <w:rsid w:val="00B4709B"/>
    <w:rsid w:val="00B47E82"/>
    <w:rsid w:val="00B50516"/>
    <w:rsid w:val="00B53AB8"/>
    <w:rsid w:val="00B54253"/>
    <w:rsid w:val="00B570F8"/>
    <w:rsid w:val="00B574AB"/>
    <w:rsid w:val="00B61493"/>
    <w:rsid w:val="00B62C62"/>
    <w:rsid w:val="00B643BC"/>
    <w:rsid w:val="00B645A2"/>
    <w:rsid w:val="00B671A8"/>
    <w:rsid w:val="00B67463"/>
    <w:rsid w:val="00B7485E"/>
    <w:rsid w:val="00B851D9"/>
    <w:rsid w:val="00B85D63"/>
    <w:rsid w:val="00B9034C"/>
    <w:rsid w:val="00B932BE"/>
    <w:rsid w:val="00B96D0E"/>
    <w:rsid w:val="00B97689"/>
    <w:rsid w:val="00BA060F"/>
    <w:rsid w:val="00BA0703"/>
    <w:rsid w:val="00BA0DEA"/>
    <w:rsid w:val="00BA13F9"/>
    <w:rsid w:val="00BA1CBB"/>
    <w:rsid w:val="00BA29D0"/>
    <w:rsid w:val="00BA6354"/>
    <w:rsid w:val="00BA69EA"/>
    <w:rsid w:val="00BA7A1B"/>
    <w:rsid w:val="00BB1646"/>
    <w:rsid w:val="00BB1935"/>
    <w:rsid w:val="00BB2B2F"/>
    <w:rsid w:val="00BB51C3"/>
    <w:rsid w:val="00BB7C19"/>
    <w:rsid w:val="00BB7DA8"/>
    <w:rsid w:val="00BC094B"/>
    <w:rsid w:val="00BC0B6F"/>
    <w:rsid w:val="00BC18E5"/>
    <w:rsid w:val="00BC686E"/>
    <w:rsid w:val="00BC6905"/>
    <w:rsid w:val="00BC7A55"/>
    <w:rsid w:val="00BD285E"/>
    <w:rsid w:val="00BD2B86"/>
    <w:rsid w:val="00BD347A"/>
    <w:rsid w:val="00BD3B8E"/>
    <w:rsid w:val="00BD46A5"/>
    <w:rsid w:val="00BF2E37"/>
    <w:rsid w:val="00BF4214"/>
    <w:rsid w:val="00BF5496"/>
    <w:rsid w:val="00BF572A"/>
    <w:rsid w:val="00BF5B57"/>
    <w:rsid w:val="00BF6A9B"/>
    <w:rsid w:val="00C0071F"/>
    <w:rsid w:val="00C02023"/>
    <w:rsid w:val="00C04FBE"/>
    <w:rsid w:val="00C07D53"/>
    <w:rsid w:val="00C115BD"/>
    <w:rsid w:val="00C12039"/>
    <w:rsid w:val="00C12569"/>
    <w:rsid w:val="00C12BBD"/>
    <w:rsid w:val="00C13D19"/>
    <w:rsid w:val="00C144DC"/>
    <w:rsid w:val="00C16671"/>
    <w:rsid w:val="00C17173"/>
    <w:rsid w:val="00C171BB"/>
    <w:rsid w:val="00C17B29"/>
    <w:rsid w:val="00C22FE1"/>
    <w:rsid w:val="00C23E67"/>
    <w:rsid w:val="00C245CB"/>
    <w:rsid w:val="00C26CF7"/>
    <w:rsid w:val="00C34514"/>
    <w:rsid w:val="00C42E05"/>
    <w:rsid w:val="00C42E4E"/>
    <w:rsid w:val="00C43B31"/>
    <w:rsid w:val="00C46598"/>
    <w:rsid w:val="00C5281A"/>
    <w:rsid w:val="00C5367D"/>
    <w:rsid w:val="00C542DF"/>
    <w:rsid w:val="00C548F0"/>
    <w:rsid w:val="00C54A2A"/>
    <w:rsid w:val="00C6178F"/>
    <w:rsid w:val="00C62CB8"/>
    <w:rsid w:val="00C62F87"/>
    <w:rsid w:val="00C63E74"/>
    <w:rsid w:val="00C63ED1"/>
    <w:rsid w:val="00C67399"/>
    <w:rsid w:val="00C7392E"/>
    <w:rsid w:val="00C7508B"/>
    <w:rsid w:val="00C75BC7"/>
    <w:rsid w:val="00C76B93"/>
    <w:rsid w:val="00C813E7"/>
    <w:rsid w:val="00C82822"/>
    <w:rsid w:val="00C82BFA"/>
    <w:rsid w:val="00C84640"/>
    <w:rsid w:val="00C853DA"/>
    <w:rsid w:val="00C860C1"/>
    <w:rsid w:val="00C93510"/>
    <w:rsid w:val="00C95E20"/>
    <w:rsid w:val="00CA3962"/>
    <w:rsid w:val="00CA493B"/>
    <w:rsid w:val="00CA5CC2"/>
    <w:rsid w:val="00CA661C"/>
    <w:rsid w:val="00CA720E"/>
    <w:rsid w:val="00CB1796"/>
    <w:rsid w:val="00CB5004"/>
    <w:rsid w:val="00CB510D"/>
    <w:rsid w:val="00CB5933"/>
    <w:rsid w:val="00CB74B4"/>
    <w:rsid w:val="00CB7FE2"/>
    <w:rsid w:val="00CC231C"/>
    <w:rsid w:val="00CC5E50"/>
    <w:rsid w:val="00CC6DE5"/>
    <w:rsid w:val="00CC7ACA"/>
    <w:rsid w:val="00CD56D7"/>
    <w:rsid w:val="00CD6BA0"/>
    <w:rsid w:val="00CD733F"/>
    <w:rsid w:val="00CD7A9D"/>
    <w:rsid w:val="00CE0714"/>
    <w:rsid w:val="00CE0F97"/>
    <w:rsid w:val="00CE2E70"/>
    <w:rsid w:val="00CE4D22"/>
    <w:rsid w:val="00CE555E"/>
    <w:rsid w:val="00CE76C2"/>
    <w:rsid w:val="00CF3D3F"/>
    <w:rsid w:val="00CF65EF"/>
    <w:rsid w:val="00CF7AA7"/>
    <w:rsid w:val="00D043C3"/>
    <w:rsid w:val="00D04DA3"/>
    <w:rsid w:val="00D06E87"/>
    <w:rsid w:val="00D11408"/>
    <w:rsid w:val="00D14F5B"/>
    <w:rsid w:val="00D17469"/>
    <w:rsid w:val="00D17EB5"/>
    <w:rsid w:val="00D17F89"/>
    <w:rsid w:val="00D219CE"/>
    <w:rsid w:val="00D22E0B"/>
    <w:rsid w:val="00D24D44"/>
    <w:rsid w:val="00D251E2"/>
    <w:rsid w:val="00D30168"/>
    <w:rsid w:val="00D32FEC"/>
    <w:rsid w:val="00D34F4B"/>
    <w:rsid w:val="00D35092"/>
    <w:rsid w:val="00D358F8"/>
    <w:rsid w:val="00D40749"/>
    <w:rsid w:val="00D43431"/>
    <w:rsid w:val="00D442CC"/>
    <w:rsid w:val="00D4695E"/>
    <w:rsid w:val="00D46B6A"/>
    <w:rsid w:val="00D475EF"/>
    <w:rsid w:val="00D544F6"/>
    <w:rsid w:val="00D55C9C"/>
    <w:rsid w:val="00D57B98"/>
    <w:rsid w:val="00D623E8"/>
    <w:rsid w:val="00D625A3"/>
    <w:rsid w:val="00D6513C"/>
    <w:rsid w:val="00D677DB"/>
    <w:rsid w:val="00D6786C"/>
    <w:rsid w:val="00D71779"/>
    <w:rsid w:val="00D71C18"/>
    <w:rsid w:val="00D71CDD"/>
    <w:rsid w:val="00D750EB"/>
    <w:rsid w:val="00D75A29"/>
    <w:rsid w:val="00D75F91"/>
    <w:rsid w:val="00D762F4"/>
    <w:rsid w:val="00D77C03"/>
    <w:rsid w:val="00D77CED"/>
    <w:rsid w:val="00D80C83"/>
    <w:rsid w:val="00D811AE"/>
    <w:rsid w:val="00D84CC4"/>
    <w:rsid w:val="00D84E61"/>
    <w:rsid w:val="00D86053"/>
    <w:rsid w:val="00D8776B"/>
    <w:rsid w:val="00D960FB"/>
    <w:rsid w:val="00D96DCF"/>
    <w:rsid w:val="00DA0BBB"/>
    <w:rsid w:val="00DA26EB"/>
    <w:rsid w:val="00DA3044"/>
    <w:rsid w:val="00DA4535"/>
    <w:rsid w:val="00DA4D7F"/>
    <w:rsid w:val="00DA62E4"/>
    <w:rsid w:val="00DA6582"/>
    <w:rsid w:val="00DB09FE"/>
    <w:rsid w:val="00DB1642"/>
    <w:rsid w:val="00DB2DFE"/>
    <w:rsid w:val="00DB5371"/>
    <w:rsid w:val="00DC1654"/>
    <w:rsid w:val="00DC357F"/>
    <w:rsid w:val="00DC3EAD"/>
    <w:rsid w:val="00DD2032"/>
    <w:rsid w:val="00DD4E77"/>
    <w:rsid w:val="00DD506C"/>
    <w:rsid w:val="00DE1174"/>
    <w:rsid w:val="00DE13EE"/>
    <w:rsid w:val="00DE2FB9"/>
    <w:rsid w:val="00DE3E92"/>
    <w:rsid w:val="00DF0DE5"/>
    <w:rsid w:val="00DF1085"/>
    <w:rsid w:val="00DF1895"/>
    <w:rsid w:val="00DF7FE1"/>
    <w:rsid w:val="00E01889"/>
    <w:rsid w:val="00E01C72"/>
    <w:rsid w:val="00E01DD9"/>
    <w:rsid w:val="00E024B6"/>
    <w:rsid w:val="00E0353C"/>
    <w:rsid w:val="00E03C2D"/>
    <w:rsid w:val="00E103B8"/>
    <w:rsid w:val="00E13870"/>
    <w:rsid w:val="00E17795"/>
    <w:rsid w:val="00E17865"/>
    <w:rsid w:val="00E20632"/>
    <w:rsid w:val="00E20F3A"/>
    <w:rsid w:val="00E210DA"/>
    <w:rsid w:val="00E24DE1"/>
    <w:rsid w:val="00E25F55"/>
    <w:rsid w:val="00E33047"/>
    <w:rsid w:val="00E35B26"/>
    <w:rsid w:val="00E36B1D"/>
    <w:rsid w:val="00E40C30"/>
    <w:rsid w:val="00E44181"/>
    <w:rsid w:val="00E44EB9"/>
    <w:rsid w:val="00E44F58"/>
    <w:rsid w:val="00E4637D"/>
    <w:rsid w:val="00E46469"/>
    <w:rsid w:val="00E515D3"/>
    <w:rsid w:val="00E5303F"/>
    <w:rsid w:val="00E53D3C"/>
    <w:rsid w:val="00E56EF2"/>
    <w:rsid w:val="00E60B8C"/>
    <w:rsid w:val="00E62521"/>
    <w:rsid w:val="00E62A1B"/>
    <w:rsid w:val="00E63B15"/>
    <w:rsid w:val="00E64EF6"/>
    <w:rsid w:val="00E660B7"/>
    <w:rsid w:val="00E67760"/>
    <w:rsid w:val="00E67C6C"/>
    <w:rsid w:val="00E70460"/>
    <w:rsid w:val="00E706D7"/>
    <w:rsid w:val="00E7265F"/>
    <w:rsid w:val="00E76996"/>
    <w:rsid w:val="00E77476"/>
    <w:rsid w:val="00E77633"/>
    <w:rsid w:val="00E80800"/>
    <w:rsid w:val="00E80F0F"/>
    <w:rsid w:val="00E81778"/>
    <w:rsid w:val="00E82B40"/>
    <w:rsid w:val="00E84CCC"/>
    <w:rsid w:val="00E90196"/>
    <w:rsid w:val="00E91215"/>
    <w:rsid w:val="00E91A9E"/>
    <w:rsid w:val="00E91E1F"/>
    <w:rsid w:val="00E92C87"/>
    <w:rsid w:val="00E940C9"/>
    <w:rsid w:val="00E94485"/>
    <w:rsid w:val="00E97F98"/>
    <w:rsid w:val="00EA2382"/>
    <w:rsid w:val="00EA3E99"/>
    <w:rsid w:val="00EB0949"/>
    <w:rsid w:val="00EB2712"/>
    <w:rsid w:val="00EB2A74"/>
    <w:rsid w:val="00EB4DB1"/>
    <w:rsid w:val="00EB5171"/>
    <w:rsid w:val="00EB639B"/>
    <w:rsid w:val="00EB6475"/>
    <w:rsid w:val="00EB6ADF"/>
    <w:rsid w:val="00EB7C18"/>
    <w:rsid w:val="00EC0E4A"/>
    <w:rsid w:val="00EC3C11"/>
    <w:rsid w:val="00EC47E6"/>
    <w:rsid w:val="00EC63B7"/>
    <w:rsid w:val="00EC6A77"/>
    <w:rsid w:val="00EC6DDD"/>
    <w:rsid w:val="00ED10C7"/>
    <w:rsid w:val="00ED22E5"/>
    <w:rsid w:val="00ED33D3"/>
    <w:rsid w:val="00ED3DE1"/>
    <w:rsid w:val="00ED4F4D"/>
    <w:rsid w:val="00ED4F91"/>
    <w:rsid w:val="00ED501B"/>
    <w:rsid w:val="00EE03AC"/>
    <w:rsid w:val="00EE71BF"/>
    <w:rsid w:val="00EF09BB"/>
    <w:rsid w:val="00EF335F"/>
    <w:rsid w:val="00EF634D"/>
    <w:rsid w:val="00F03008"/>
    <w:rsid w:val="00F04C4E"/>
    <w:rsid w:val="00F04E6E"/>
    <w:rsid w:val="00F06892"/>
    <w:rsid w:val="00F100AC"/>
    <w:rsid w:val="00F10EC8"/>
    <w:rsid w:val="00F11B8C"/>
    <w:rsid w:val="00F13411"/>
    <w:rsid w:val="00F147F9"/>
    <w:rsid w:val="00F1719A"/>
    <w:rsid w:val="00F171D7"/>
    <w:rsid w:val="00F20414"/>
    <w:rsid w:val="00F23B94"/>
    <w:rsid w:val="00F247A7"/>
    <w:rsid w:val="00F248FF"/>
    <w:rsid w:val="00F252B1"/>
    <w:rsid w:val="00F26309"/>
    <w:rsid w:val="00F26BF4"/>
    <w:rsid w:val="00F26EC4"/>
    <w:rsid w:val="00F26FD6"/>
    <w:rsid w:val="00F27597"/>
    <w:rsid w:val="00F3079B"/>
    <w:rsid w:val="00F33B31"/>
    <w:rsid w:val="00F34326"/>
    <w:rsid w:val="00F34908"/>
    <w:rsid w:val="00F367FA"/>
    <w:rsid w:val="00F379B9"/>
    <w:rsid w:val="00F40262"/>
    <w:rsid w:val="00F423E8"/>
    <w:rsid w:val="00F42CF6"/>
    <w:rsid w:val="00F459F1"/>
    <w:rsid w:val="00F507C0"/>
    <w:rsid w:val="00F5133B"/>
    <w:rsid w:val="00F51370"/>
    <w:rsid w:val="00F51E3B"/>
    <w:rsid w:val="00F55186"/>
    <w:rsid w:val="00F56E69"/>
    <w:rsid w:val="00F5749B"/>
    <w:rsid w:val="00F64387"/>
    <w:rsid w:val="00F66355"/>
    <w:rsid w:val="00F668D4"/>
    <w:rsid w:val="00F67130"/>
    <w:rsid w:val="00F701AC"/>
    <w:rsid w:val="00F71861"/>
    <w:rsid w:val="00F739CA"/>
    <w:rsid w:val="00F74A6B"/>
    <w:rsid w:val="00F777AC"/>
    <w:rsid w:val="00F827CA"/>
    <w:rsid w:val="00F864E1"/>
    <w:rsid w:val="00F8708A"/>
    <w:rsid w:val="00F8728F"/>
    <w:rsid w:val="00F87822"/>
    <w:rsid w:val="00F91F40"/>
    <w:rsid w:val="00F946B3"/>
    <w:rsid w:val="00F97C3C"/>
    <w:rsid w:val="00FA0E0B"/>
    <w:rsid w:val="00FA1F1E"/>
    <w:rsid w:val="00FA2739"/>
    <w:rsid w:val="00FA488F"/>
    <w:rsid w:val="00FA679B"/>
    <w:rsid w:val="00FA76F4"/>
    <w:rsid w:val="00FA7EE3"/>
    <w:rsid w:val="00FB07AF"/>
    <w:rsid w:val="00FB0D25"/>
    <w:rsid w:val="00FB19B5"/>
    <w:rsid w:val="00FB2C8B"/>
    <w:rsid w:val="00FB33A6"/>
    <w:rsid w:val="00FB6D5F"/>
    <w:rsid w:val="00FB7143"/>
    <w:rsid w:val="00FC7B8D"/>
    <w:rsid w:val="00FD1276"/>
    <w:rsid w:val="00FD127E"/>
    <w:rsid w:val="00FD418D"/>
    <w:rsid w:val="00FD532B"/>
    <w:rsid w:val="00FD6989"/>
    <w:rsid w:val="00FE0928"/>
    <w:rsid w:val="00FE0A0A"/>
    <w:rsid w:val="00FE1AB7"/>
    <w:rsid w:val="00FE43CC"/>
    <w:rsid w:val="00FE4ED7"/>
    <w:rsid w:val="00FE5251"/>
    <w:rsid w:val="00FE53E8"/>
    <w:rsid w:val="00FE6FB3"/>
    <w:rsid w:val="00FF374E"/>
    <w:rsid w:val="00FF7B6B"/>
    <w:rsid w:val="01B8E90C"/>
    <w:rsid w:val="043CE28A"/>
    <w:rsid w:val="0533FE89"/>
    <w:rsid w:val="079F6C31"/>
    <w:rsid w:val="083F200E"/>
    <w:rsid w:val="0AF03397"/>
    <w:rsid w:val="0B9C99A1"/>
    <w:rsid w:val="10356796"/>
    <w:rsid w:val="1441F041"/>
    <w:rsid w:val="176EFE70"/>
    <w:rsid w:val="18EDD3EA"/>
    <w:rsid w:val="1C796CB6"/>
    <w:rsid w:val="2052B072"/>
    <w:rsid w:val="21D86958"/>
    <w:rsid w:val="25D8C154"/>
    <w:rsid w:val="2664F4C1"/>
    <w:rsid w:val="2A7C213C"/>
    <w:rsid w:val="2B4EAF8E"/>
    <w:rsid w:val="2D184494"/>
    <w:rsid w:val="32244F03"/>
    <w:rsid w:val="326B3E45"/>
    <w:rsid w:val="32CDE296"/>
    <w:rsid w:val="38FD9A6C"/>
    <w:rsid w:val="3DFC328F"/>
    <w:rsid w:val="4145AE19"/>
    <w:rsid w:val="43DE7C44"/>
    <w:rsid w:val="47ADAF91"/>
    <w:rsid w:val="47BB9235"/>
    <w:rsid w:val="49C558E8"/>
    <w:rsid w:val="4FB49D11"/>
    <w:rsid w:val="5123A6C4"/>
    <w:rsid w:val="51679570"/>
    <w:rsid w:val="51DC3CCF"/>
    <w:rsid w:val="51E4EAB4"/>
    <w:rsid w:val="5573F241"/>
    <w:rsid w:val="5604A8F6"/>
    <w:rsid w:val="57CE10E6"/>
    <w:rsid w:val="59DBB20D"/>
    <w:rsid w:val="5CD07C77"/>
    <w:rsid w:val="5E971EB5"/>
    <w:rsid w:val="5FF58D25"/>
    <w:rsid w:val="61AC4614"/>
    <w:rsid w:val="62C5BBB5"/>
    <w:rsid w:val="6359C453"/>
    <w:rsid w:val="64A2EAD9"/>
    <w:rsid w:val="67DE8AC8"/>
    <w:rsid w:val="6B2AF959"/>
    <w:rsid w:val="6F69401D"/>
    <w:rsid w:val="705C9C06"/>
    <w:rsid w:val="72CEA87A"/>
    <w:rsid w:val="76C0A5D2"/>
    <w:rsid w:val="76D44C6D"/>
    <w:rsid w:val="77F6794C"/>
    <w:rsid w:val="77F75A34"/>
    <w:rsid w:val="78CD73F7"/>
    <w:rsid w:val="7A7C7506"/>
    <w:rsid w:val="7E02FD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2FB30"/>
  <w15:docId w15:val="{2967CAA8-A0B6-47B2-96E4-2B329205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21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379B9"/>
    <w:pPr>
      <w:keepNext/>
      <w:keepLines/>
      <w:spacing w:before="40" w:after="0"/>
      <w:outlineLvl w:val="2"/>
    </w:pPr>
    <w:rPr>
      <w:rFonts w:asciiTheme="majorHAnsi" w:eastAsiaTheme="majorEastAsia" w:hAnsiTheme="majorHAnsi" w:cstheme="majorBidi"/>
      <w:color w:val="243F60" w:themeColor="accent1" w:themeShade="7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3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 w:type="character" w:customStyle="1" w:styleId="Heading3Char">
    <w:name w:val="Heading 3 Char"/>
    <w:basedOn w:val="DefaultParagraphFont"/>
    <w:link w:val="Heading3"/>
    <w:uiPriority w:val="9"/>
    <w:rsid w:val="00F379B9"/>
    <w:rPr>
      <w:rFonts w:asciiTheme="majorHAnsi" w:eastAsiaTheme="majorEastAsia" w:hAnsiTheme="majorHAnsi" w:cstheme="majorBidi"/>
      <w:color w:val="243F60" w:themeColor="accent1" w:themeShade="7F"/>
      <w:sz w:val="24"/>
      <w:szCs w:val="24"/>
      <w:lang w:val="en-GB"/>
    </w:rPr>
  </w:style>
  <w:style w:type="table" w:customStyle="1" w:styleId="TableGrid1">
    <w:name w:val="Table Grid1"/>
    <w:basedOn w:val="TableNormal"/>
    <w:next w:val="TableGrid"/>
    <w:uiPriority w:val="39"/>
    <w:rsid w:val="00F379B9"/>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6776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715211"/>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F701AC"/>
    <w:pPr>
      <w:spacing w:after="160"/>
      <w:ind w:left="720"/>
      <w:contextualSpacing/>
    </w:pPr>
    <w:rPr>
      <w:rFonts w:eastAsiaTheme="minorEastAsia"/>
      <w:sz w:val="21"/>
      <w:szCs w:val="21"/>
      <w:lang w:val="en-GB"/>
    </w:rPr>
  </w:style>
  <w:style w:type="character" w:styleId="Hyperlink">
    <w:name w:val="Hyperlink"/>
    <w:basedOn w:val="DefaultParagraphFont"/>
    <w:uiPriority w:val="99"/>
    <w:unhideWhenUsed/>
    <w:rsid w:val="00756DA5"/>
    <w:rPr>
      <w:color w:val="0000FF" w:themeColor="hyperlink"/>
      <w:u w:val="single"/>
    </w:rPr>
  </w:style>
  <w:style w:type="character" w:styleId="UnresolvedMention">
    <w:name w:val="Unresolved Mention"/>
    <w:basedOn w:val="DefaultParagraphFont"/>
    <w:uiPriority w:val="99"/>
    <w:semiHidden/>
    <w:unhideWhenUsed/>
    <w:rsid w:val="00756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91122">
      <w:bodyDiv w:val="1"/>
      <w:marLeft w:val="0"/>
      <w:marRight w:val="0"/>
      <w:marTop w:val="0"/>
      <w:marBottom w:val="0"/>
      <w:divBdr>
        <w:top w:val="none" w:sz="0" w:space="0" w:color="auto"/>
        <w:left w:val="none" w:sz="0" w:space="0" w:color="auto"/>
        <w:bottom w:val="none" w:sz="0" w:space="0" w:color="auto"/>
        <w:right w:val="none" w:sz="0" w:space="0" w:color="auto"/>
      </w:divBdr>
      <w:divsChild>
        <w:div w:id="989135195">
          <w:marLeft w:val="0"/>
          <w:marRight w:val="0"/>
          <w:marTop w:val="0"/>
          <w:marBottom w:val="0"/>
          <w:divBdr>
            <w:top w:val="none" w:sz="0" w:space="0" w:color="auto"/>
            <w:left w:val="none" w:sz="0" w:space="0" w:color="auto"/>
            <w:bottom w:val="none" w:sz="0" w:space="0" w:color="auto"/>
            <w:right w:val="none" w:sz="0" w:space="0" w:color="auto"/>
          </w:divBdr>
        </w:div>
        <w:div w:id="225260719">
          <w:marLeft w:val="0"/>
          <w:marRight w:val="0"/>
          <w:marTop w:val="0"/>
          <w:marBottom w:val="0"/>
          <w:divBdr>
            <w:top w:val="none" w:sz="0" w:space="0" w:color="auto"/>
            <w:left w:val="none" w:sz="0" w:space="0" w:color="auto"/>
            <w:bottom w:val="none" w:sz="0" w:space="0" w:color="auto"/>
            <w:right w:val="none" w:sz="0" w:space="0" w:color="auto"/>
          </w:divBdr>
        </w:div>
        <w:div w:id="726685329">
          <w:marLeft w:val="0"/>
          <w:marRight w:val="0"/>
          <w:marTop w:val="0"/>
          <w:marBottom w:val="0"/>
          <w:divBdr>
            <w:top w:val="none" w:sz="0" w:space="0" w:color="auto"/>
            <w:left w:val="none" w:sz="0" w:space="0" w:color="auto"/>
            <w:bottom w:val="none" w:sz="0" w:space="0" w:color="auto"/>
            <w:right w:val="none" w:sz="0" w:space="0" w:color="auto"/>
          </w:divBdr>
        </w:div>
        <w:div w:id="219827463">
          <w:marLeft w:val="0"/>
          <w:marRight w:val="0"/>
          <w:marTop w:val="0"/>
          <w:marBottom w:val="0"/>
          <w:divBdr>
            <w:top w:val="none" w:sz="0" w:space="0" w:color="auto"/>
            <w:left w:val="none" w:sz="0" w:space="0" w:color="auto"/>
            <w:bottom w:val="none" w:sz="0" w:space="0" w:color="auto"/>
            <w:right w:val="none" w:sz="0" w:space="0" w:color="auto"/>
          </w:divBdr>
        </w:div>
        <w:div w:id="359934019">
          <w:marLeft w:val="0"/>
          <w:marRight w:val="0"/>
          <w:marTop w:val="0"/>
          <w:marBottom w:val="0"/>
          <w:divBdr>
            <w:top w:val="none" w:sz="0" w:space="0" w:color="auto"/>
            <w:left w:val="none" w:sz="0" w:space="0" w:color="auto"/>
            <w:bottom w:val="none" w:sz="0" w:space="0" w:color="auto"/>
            <w:right w:val="none" w:sz="0" w:space="0" w:color="auto"/>
          </w:divBdr>
        </w:div>
        <w:div w:id="728308495">
          <w:marLeft w:val="0"/>
          <w:marRight w:val="0"/>
          <w:marTop w:val="0"/>
          <w:marBottom w:val="0"/>
          <w:divBdr>
            <w:top w:val="none" w:sz="0" w:space="0" w:color="auto"/>
            <w:left w:val="none" w:sz="0" w:space="0" w:color="auto"/>
            <w:bottom w:val="none" w:sz="0" w:space="0" w:color="auto"/>
            <w:right w:val="none" w:sz="0" w:space="0" w:color="auto"/>
          </w:divBdr>
        </w:div>
        <w:div w:id="718092904">
          <w:marLeft w:val="0"/>
          <w:marRight w:val="0"/>
          <w:marTop w:val="0"/>
          <w:marBottom w:val="0"/>
          <w:divBdr>
            <w:top w:val="none" w:sz="0" w:space="0" w:color="auto"/>
            <w:left w:val="none" w:sz="0" w:space="0" w:color="auto"/>
            <w:bottom w:val="none" w:sz="0" w:space="0" w:color="auto"/>
            <w:right w:val="none" w:sz="0" w:space="0" w:color="auto"/>
          </w:divBdr>
        </w:div>
        <w:div w:id="1087118440">
          <w:marLeft w:val="0"/>
          <w:marRight w:val="0"/>
          <w:marTop w:val="0"/>
          <w:marBottom w:val="0"/>
          <w:divBdr>
            <w:top w:val="none" w:sz="0" w:space="0" w:color="auto"/>
            <w:left w:val="none" w:sz="0" w:space="0" w:color="auto"/>
            <w:bottom w:val="none" w:sz="0" w:space="0" w:color="auto"/>
            <w:right w:val="none" w:sz="0" w:space="0" w:color="auto"/>
          </w:divBdr>
        </w:div>
        <w:div w:id="1062410853">
          <w:marLeft w:val="0"/>
          <w:marRight w:val="0"/>
          <w:marTop w:val="0"/>
          <w:marBottom w:val="0"/>
          <w:divBdr>
            <w:top w:val="none" w:sz="0" w:space="0" w:color="auto"/>
            <w:left w:val="none" w:sz="0" w:space="0" w:color="auto"/>
            <w:bottom w:val="none" w:sz="0" w:space="0" w:color="auto"/>
            <w:right w:val="none" w:sz="0" w:space="0" w:color="auto"/>
          </w:divBdr>
        </w:div>
        <w:div w:id="828792888">
          <w:marLeft w:val="0"/>
          <w:marRight w:val="0"/>
          <w:marTop w:val="0"/>
          <w:marBottom w:val="0"/>
          <w:divBdr>
            <w:top w:val="none" w:sz="0" w:space="0" w:color="auto"/>
            <w:left w:val="none" w:sz="0" w:space="0" w:color="auto"/>
            <w:bottom w:val="none" w:sz="0" w:space="0" w:color="auto"/>
            <w:right w:val="none" w:sz="0" w:space="0" w:color="auto"/>
          </w:divBdr>
        </w:div>
        <w:div w:id="2032299872">
          <w:marLeft w:val="0"/>
          <w:marRight w:val="0"/>
          <w:marTop w:val="0"/>
          <w:marBottom w:val="0"/>
          <w:divBdr>
            <w:top w:val="none" w:sz="0" w:space="0" w:color="auto"/>
            <w:left w:val="none" w:sz="0" w:space="0" w:color="auto"/>
            <w:bottom w:val="none" w:sz="0" w:space="0" w:color="auto"/>
            <w:right w:val="none" w:sz="0" w:space="0" w:color="auto"/>
          </w:divBdr>
        </w:div>
        <w:div w:id="1735158198">
          <w:marLeft w:val="0"/>
          <w:marRight w:val="0"/>
          <w:marTop w:val="0"/>
          <w:marBottom w:val="0"/>
          <w:divBdr>
            <w:top w:val="none" w:sz="0" w:space="0" w:color="auto"/>
            <w:left w:val="none" w:sz="0" w:space="0" w:color="auto"/>
            <w:bottom w:val="none" w:sz="0" w:space="0" w:color="auto"/>
            <w:right w:val="none" w:sz="0" w:space="0" w:color="auto"/>
          </w:divBdr>
        </w:div>
        <w:div w:id="584459053">
          <w:marLeft w:val="0"/>
          <w:marRight w:val="0"/>
          <w:marTop w:val="0"/>
          <w:marBottom w:val="0"/>
          <w:divBdr>
            <w:top w:val="none" w:sz="0" w:space="0" w:color="auto"/>
            <w:left w:val="none" w:sz="0" w:space="0" w:color="auto"/>
            <w:bottom w:val="none" w:sz="0" w:space="0" w:color="auto"/>
            <w:right w:val="none" w:sz="0" w:space="0" w:color="auto"/>
          </w:divBdr>
        </w:div>
        <w:div w:id="198708008">
          <w:marLeft w:val="0"/>
          <w:marRight w:val="0"/>
          <w:marTop w:val="0"/>
          <w:marBottom w:val="0"/>
          <w:divBdr>
            <w:top w:val="none" w:sz="0" w:space="0" w:color="auto"/>
            <w:left w:val="none" w:sz="0" w:space="0" w:color="auto"/>
            <w:bottom w:val="none" w:sz="0" w:space="0" w:color="auto"/>
            <w:right w:val="none" w:sz="0" w:space="0" w:color="auto"/>
          </w:divBdr>
        </w:div>
        <w:div w:id="193546052">
          <w:marLeft w:val="0"/>
          <w:marRight w:val="0"/>
          <w:marTop w:val="0"/>
          <w:marBottom w:val="0"/>
          <w:divBdr>
            <w:top w:val="none" w:sz="0" w:space="0" w:color="auto"/>
            <w:left w:val="none" w:sz="0" w:space="0" w:color="auto"/>
            <w:bottom w:val="none" w:sz="0" w:space="0" w:color="auto"/>
            <w:right w:val="none" w:sz="0" w:space="0" w:color="auto"/>
          </w:divBdr>
        </w:div>
        <w:div w:id="302930007">
          <w:marLeft w:val="0"/>
          <w:marRight w:val="0"/>
          <w:marTop w:val="0"/>
          <w:marBottom w:val="0"/>
          <w:divBdr>
            <w:top w:val="none" w:sz="0" w:space="0" w:color="auto"/>
            <w:left w:val="none" w:sz="0" w:space="0" w:color="auto"/>
            <w:bottom w:val="none" w:sz="0" w:space="0" w:color="auto"/>
            <w:right w:val="none" w:sz="0" w:space="0" w:color="auto"/>
          </w:divBdr>
        </w:div>
        <w:div w:id="919212058">
          <w:marLeft w:val="0"/>
          <w:marRight w:val="0"/>
          <w:marTop w:val="0"/>
          <w:marBottom w:val="0"/>
          <w:divBdr>
            <w:top w:val="none" w:sz="0" w:space="0" w:color="auto"/>
            <w:left w:val="none" w:sz="0" w:space="0" w:color="auto"/>
            <w:bottom w:val="none" w:sz="0" w:space="0" w:color="auto"/>
            <w:right w:val="none" w:sz="0" w:space="0" w:color="auto"/>
          </w:divBdr>
        </w:div>
        <w:div w:id="1050835632">
          <w:marLeft w:val="0"/>
          <w:marRight w:val="0"/>
          <w:marTop w:val="0"/>
          <w:marBottom w:val="0"/>
          <w:divBdr>
            <w:top w:val="none" w:sz="0" w:space="0" w:color="auto"/>
            <w:left w:val="none" w:sz="0" w:space="0" w:color="auto"/>
            <w:bottom w:val="none" w:sz="0" w:space="0" w:color="auto"/>
            <w:right w:val="none" w:sz="0" w:space="0" w:color="auto"/>
          </w:divBdr>
        </w:div>
        <w:div w:id="1368339254">
          <w:marLeft w:val="0"/>
          <w:marRight w:val="0"/>
          <w:marTop w:val="0"/>
          <w:marBottom w:val="0"/>
          <w:divBdr>
            <w:top w:val="none" w:sz="0" w:space="0" w:color="auto"/>
            <w:left w:val="none" w:sz="0" w:space="0" w:color="auto"/>
            <w:bottom w:val="none" w:sz="0" w:space="0" w:color="auto"/>
            <w:right w:val="none" w:sz="0" w:space="0" w:color="auto"/>
          </w:divBdr>
        </w:div>
        <w:div w:id="690765495">
          <w:marLeft w:val="0"/>
          <w:marRight w:val="0"/>
          <w:marTop w:val="0"/>
          <w:marBottom w:val="0"/>
          <w:divBdr>
            <w:top w:val="none" w:sz="0" w:space="0" w:color="auto"/>
            <w:left w:val="none" w:sz="0" w:space="0" w:color="auto"/>
            <w:bottom w:val="none" w:sz="0" w:space="0" w:color="auto"/>
            <w:right w:val="none" w:sz="0" w:space="0" w:color="auto"/>
          </w:divBdr>
        </w:div>
        <w:div w:id="544565703">
          <w:marLeft w:val="0"/>
          <w:marRight w:val="0"/>
          <w:marTop w:val="0"/>
          <w:marBottom w:val="0"/>
          <w:divBdr>
            <w:top w:val="none" w:sz="0" w:space="0" w:color="auto"/>
            <w:left w:val="none" w:sz="0" w:space="0" w:color="auto"/>
            <w:bottom w:val="none" w:sz="0" w:space="0" w:color="auto"/>
            <w:right w:val="none" w:sz="0" w:space="0" w:color="auto"/>
          </w:divBdr>
          <w:divsChild>
            <w:div w:id="468865234">
              <w:marLeft w:val="0"/>
              <w:marRight w:val="0"/>
              <w:marTop w:val="0"/>
              <w:marBottom w:val="0"/>
              <w:divBdr>
                <w:top w:val="none" w:sz="0" w:space="0" w:color="auto"/>
                <w:left w:val="none" w:sz="0" w:space="0" w:color="auto"/>
                <w:bottom w:val="none" w:sz="0" w:space="0" w:color="auto"/>
                <w:right w:val="none" w:sz="0" w:space="0" w:color="auto"/>
              </w:divBdr>
            </w:div>
            <w:div w:id="912666651">
              <w:marLeft w:val="0"/>
              <w:marRight w:val="0"/>
              <w:marTop w:val="0"/>
              <w:marBottom w:val="0"/>
              <w:divBdr>
                <w:top w:val="none" w:sz="0" w:space="0" w:color="auto"/>
                <w:left w:val="none" w:sz="0" w:space="0" w:color="auto"/>
                <w:bottom w:val="none" w:sz="0" w:space="0" w:color="auto"/>
                <w:right w:val="none" w:sz="0" w:space="0" w:color="auto"/>
              </w:divBdr>
            </w:div>
            <w:div w:id="85656815">
              <w:marLeft w:val="0"/>
              <w:marRight w:val="0"/>
              <w:marTop w:val="0"/>
              <w:marBottom w:val="0"/>
              <w:divBdr>
                <w:top w:val="none" w:sz="0" w:space="0" w:color="auto"/>
                <w:left w:val="none" w:sz="0" w:space="0" w:color="auto"/>
                <w:bottom w:val="none" w:sz="0" w:space="0" w:color="auto"/>
                <w:right w:val="none" w:sz="0" w:space="0" w:color="auto"/>
              </w:divBdr>
            </w:div>
            <w:div w:id="1317807338">
              <w:marLeft w:val="0"/>
              <w:marRight w:val="0"/>
              <w:marTop w:val="0"/>
              <w:marBottom w:val="0"/>
              <w:divBdr>
                <w:top w:val="none" w:sz="0" w:space="0" w:color="auto"/>
                <w:left w:val="none" w:sz="0" w:space="0" w:color="auto"/>
                <w:bottom w:val="none" w:sz="0" w:space="0" w:color="auto"/>
                <w:right w:val="none" w:sz="0" w:space="0" w:color="auto"/>
              </w:divBdr>
            </w:div>
            <w:div w:id="1195994401">
              <w:marLeft w:val="0"/>
              <w:marRight w:val="0"/>
              <w:marTop w:val="0"/>
              <w:marBottom w:val="0"/>
              <w:divBdr>
                <w:top w:val="none" w:sz="0" w:space="0" w:color="auto"/>
                <w:left w:val="none" w:sz="0" w:space="0" w:color="auto"/>
                <w:bottom w:val="none" w:sz="0" w:space="0" w:color="auto"/>
                <w:right w:val="none" w:sz="0" w:space="0" w:color="auto"/>
              </w:divBdr>
            </w:div>
            <w:div w:id="561986258">
              <w:marLeft w:val="0"/>
              <w:marRight w:val="0"/>
              <w:marTop w:val="0"/>
              <w:marBottom w:val="0"/>
              <w:divBdr>
                <w:top w:val="none" w:sz="0" w:space="0" w:color="auto"/>
                <w:left w:val="none" w:sz="0" w:space="0" w:color="auto"/>
                <w:bottom w:val="none" w:sz="0" w:space="0" w:color="auto"/>
                <w:right w:val="none" w:sz="0" w:space="0" w:color="auto"/>
              </w:divBdr>
            </w:div>
          </w:divsChild>
        </w:div>
        <w:div w:id="315689291">
          <w:marLeft w:val="0"/>
          <w:marRight w:val="0"/>
          <w:marTop w:val="0"/>
          <w:marBottom w:val="0"/>
          <w:divBdr>
            <w:top w:val="none" w:sz="0" w:space="0" w:color="auto"/>
            <w:left w:val="none" w:sz="0" w:space="0" w:color="auto"/>
            <w:bottom w:val="none" w:sz="0" w:space="0" w:color="auto"/>
            <w:right w:val="none" w:sz="0" w:space="0" w:color="auto"/>
          </w:divBdr>
        </w:div>
      </w:divsChild>
    </w:div>
    <w:div w:id="56128974">
      <w:bodyDiv w:val="1"/>
      <w:marLeft w:val="0"/>
      <w:marRight w:val="0"/>
      <w:marTop w:val="0"/>
      <w:marBottom w:val="0"/>
      <w:divBdr>
        <w:top w:val="none" w:sz="0" w:space="0" w:color="auto"/>
        <w:left w:val="none" w:sz="0" w:space="0" w:color="auto"/>
        <w:bottom w:val="none" w:sz="0" w:space="0" w:color="auto"/>
        <w:right w:val="none" w:sz="0" w:space="0" w:color="auto"/>
      </w:divBdr>
    </w:div>
    <w:div w:id="65305213">
      <w:bodyDiv w:val="1"/>
      <w:marLeft w:val="0"/>
      <w:marRight w:val="0"/>
      <w:marTop w:val="0"/>
      <w:marBottom w:val="0"/>
      <w:divBdr>
        <w:top w:val="none" w:sz="0" w:space="0" w:color="auto"/>
        <w:left w:val="none" w:sz="0" w:space="0" w:color="auto"/>
        <w:bottom w:val="none" w:sz="0" w:space="0" w:color="auto"/>
        <w:right w:val="none" w:sz="0" w:space="0" w:color="auto"/>
      </w:divBdr>
    </w:div>
    <w:div w:id="113015851">
      <w:bodyDiv w:val="1"/>
      <w:marLeft w:val="0"/>
      <w:marRight w:val="0"/>
      <w:marTop w:val="0"/>
      <w:marBottom w:val="0"/>
      <w:divBdr>
        <w:top w:val="none" w:sz="0" w:space="0" w:color="auto"/>
        <w:left w:val="none" w:sz="0" w:space="0" w:color="auto"/>
        <w:bottom w:val="none" w:sz="0" w:space="0" w:color="auto"/>
        <w:right w:val="none" w:sz="0" w:space="0" w:color="auto"/>
      </w:divBdr>
    </w:div>
    <w:div w:id="197742272">
      <w:bodyDiv w:val="1"/>
      <w:marLeft w:val="0"/>
      <w:marRight w:val="0"/>
      <w:marTop w:val="0"/>
      <w:marBottom w:val="0"/>
      <w:divBdr>
        <w:top w:val="none" w:sz="0" w:space="0" w:color="auto"/>
        <w:left w:val="none" w:sz="0" w:space="0" w:color="auto"/>
        <w:bottom w:val="none" w:sz="0" w:space="0" w:color="auto"/>
        <w:right w:val="none" w:sz="0" w:space="0" w:color="auto"/>
      </w:divBdr>
    </w:div>
    <w:div w:id="369379147">
      <w:bodyDiv w:val="1"/>
      <w:marLeft w:val="0"/>
      <w:marRight w:val="0"/>
      <w:marTop w:val="0"/>
      <w:marBottom w:val="0"/>
      <w:divBdr>
        <w:top w:val="none" w:sz="0" w:space="0" w:color="auto"/>
        <w:left w:val="none" w:sz="0" w:space="0" w:color="auto"/>
        <w:bottom w:val="none" w:sz="0" w:space="0" w:color="auto"/>
        <w:right w:val="none" w:sz="0" w:space="0" w:color="auto"/>
      </w:divBdr>
    </w:div>
    <w:div w:id="376130493">
      <w:bodyDiv w:val="1"/>
      <w:marLeft w:val="0"/>
      <w:marRight w:val="0"/>
      <w:marTop w:val="0"/>
      <w:marBottom w:val="0"/>
      <w:divBdr>
        <w:top w:val="none" w:sz="0" w:space="0" w:color="auto"/>
        <w:left w:val="none" w:sz="0" w:space="0" w:color="auto"/>
        <w:bottom w:val="none" w:sz="0" w:space="0" w:color="auto"/>
        <w:right w:val="none" w:sz="0" w:space="0" w:color="auto"/>
      </w:divBdr>
    </w:div>
    <w:div w:id="411775045">
      <w:bodyDiv w:val="1"/>
      <w:marLeft w:val="0"/>
      <w:marRight w:val="0"/>
      <w:marTop w:val="0"/>
      <w:marBottom w:val="0"/>
      <w:divBdr>
        <w:top w:val="none" w:sz="0" w:space="0" w:color="auto"/>
        <w:left w:val="none" w:sz="0" w:space="0" w:color="auto"/>
        <w:bottom w:val="none" w:sz="0" w:space="0" w:color="auto"/>
        <w:right w:val="none" w:sz="0" w:space="0" w:color="auto"/>
      </w:divBdr>
    </w:div>
    <w:div w:id="422381979">
      <w:bodyDiv w:val="1"/>
      <w:marLeft w:val="0"/>
      <w:marRight w:val="0"/>
      <w:marTop w:val="0"/>
      <w:marBottom w:val="0"/>
      <w:divBdr>
        <w:top w:val="none" w:sz="0" w:space="0" w:color="auto"/>
        <w:left w:val="none" w:sz="0" w:space="0" w:color="auto"/>
        <w:bottom w:val="none" w:sz="0" w:space="0" w:color="auto"/>
        <w:right w:val="none" w:sz="0" w:space="0" w:color="auto"/>
      </w:divBdr>
    </w:div>
    <w:div w:id="443117514">
      <w:bodyDiv w:val="1"/>
      <w:marLeft w:val="0"/>
      <w:marRight w:val="0"/>
      <w:marTop w:val="0"/>
      <w:marBottom w:val="0"/>
      <w:divBdr>
        <w:top w:val="none" w:sz="0" w:space="0" w:color="auto"/>
        <w:left w:val="none" w:sz="0" w:space="0" w:color="auto"/>
        <w:bottom w:val="none" w:sz="0" w:space="0" w:color="auto"/>
        <w:right w:val="none" w:sz="0" w:space="0" w:color="auto"/>
      </w:divBdr>
      <w:divsChild>
        <w:div w:id="1250042535">
          <w:marLeft w:val="0"/>
          <w:marRight w:val="0"/>
          <w:marTop w:val="0"/>
          <w:marBottom w:val="0"/>
          <w:divBdr>
            <w:top w:val="none" w:sz="0" w:space="0" w:color="auto"/>
            <w:left w:val="none" w:sz="0" w:space="0" w:color="auto"/>
            <w:bottom w:val="none" w:sz="0" w:space="0" w:color="auto"/>
            <w:right w:val="none" w:sz="0" w:space="0" w:color="auto"/>
          </w:divBdr>
        </w:div>
        <w:div w:id="1882353889">
          <w:marLeft w:val="0"/>
          <w:marRight w:val="0"/>
          <w:marTop w:val="0"/>
          <w:marBottom w:val="0"/>
          <w:divBdr>
            <w:top w:val="none" w:sz="0" w:space="0" w:color="auto"/>
            <w:left w:val="none" w:sz="0" w:space="0" w:color="auto"/>
            <w:bottom w:val="none" w:sz="0" w:space="0" w:color="auto"/>
            <w:right w:val="none" w:sz="0" w:space="0" w:color="auto"/>
          </w:divBdr>
        </w:div>
        <w:div w:id="458306549">
          <w:marLeft w:val="0"/>
          <w:marRight w:val="0"/>
          <w:marTop w:val="0"/>
          <w:marBottom w:val="0"/>
          <w:divBdr>
            <w:top w:val="none" w:sz="0" w:space="0" w:color="auto"/>
            <w:left w:val="none" w:sz="0" w:space="0" w:color="auto"/>
            <w:bottom w:val="none" w:sz="0" w:space="0" w:color="auto"/>
            <w:right w:val="none" w:sz="0" w:space="0" w:color="auto"/>
          </w:divBdr>
        </w:div>
        <w:div w:id="1563129885">
          <w:marLeft w:val="0"/>
          <w:marRight w:val="0"/>
          <w:marTop w:val="0"/>
          <w:marBottom w:val="0"/>
          <w:divBdr>
            <w:top w:val="none" w:sz="0" w:space="0" w:color="auto"/>
            <w:left w:val="none" w:sz="0" w:space="0" w:color="auto"/>
            <w:bottom w:val="none" w:sz="0" w:space="0" w:color="auto"/>
            <w:right w:val="none" w:sz="0" w:space="0" w:color="auto"/>
          </w:divBdr>
        </w:div>
        <w:div w:id="493763385">
          <w:marLeft w:val="0"/>
          <w:marRight w:val="0"/>
          <w:marTop w:val="0"/>
          <w:marBottom w:val="0"/>
          <w:divBdr>
            <w:top w:val="none" w:sz="0" w:space="0" w:color="auto"/>
            <w:left w:val="none" w:sz="0" w:space="0" w:color="auto"/>
            <w:bottom w:val="none" w:sz="0" w:space="0" w:color="auto"/>
            <w:right w:val="none" w:sz="0" w:space="0" w:color="auto"/>
          </w:divBdr>
        </w:div>
        <w:div w:id="134373181">
          <w:marLeft w:val="0"/>
          <w:marRight w:val="0"/>
          <w:marTop w:val="0"/>
          <w:marBottom w:val="0"/>
          <w:divBdr>
            <w:top w:val="none" w:sz="0" w:space="0" w:color="auto"/>
            <w:left w:val="none" w:sz="0" w:space="0" w:color="auto"/>
            <w:bottom w:val="none" w:sz="0" w:space="0" w:color="auto"/>
            <w:right w:val="none" w:sz="0" w:space="0" w:color="auto"/>
          </w:divBdr>
        </w:div>
        <w:div w:id="1555462777">
          <w:marLeft w:val="0"/>
          <w:marRight w:val="0"/>
          <w:marTop w:val="0"/>
          <w:marBottom w:val="0"/>
          <w:divBdr>
            <w:top w:val="none" w:sz="0" w:space="0" w:color="auto"/>
            <w:left w:val="none" w:sz="0" w:space="0" w:color="auto"/>
            <w:bottom w:val="none" w:sz="0" w:space="0" w:color="auto"/>
            <w:right w:val="none" w:sz="0" w:space="0" w:color="auto"/>
          </w:divBdr>
        </w:div>
      </w:divsChild>
    </w:div>
    <w:div w:id="497308720">
      <w:bodyDiv w:val="1"/>
      <w:marLeft w:val="0"/>
      <w:marRight w:val="0"/>
      <w:marTop w:val="0"/>
      <w:marBottom w:val="0"/>
      <w:divBdr>
        <w:top w:val="none" w:sz="0" w:space="0" w:color="auto"/>
        <w:left w:val="none" w:sz="0" w:space="0" w:color="auto"/>
        <w:bottom w:val="none" w:sz="0" w:space="0" w:color="auto"/>
        <w:right w:val="none" w:sz="0" w:space="0" w:color="auto"/>
      </w:divBdr>
    </w:div>
    <w:div w:id="546995645">
      <w:bodyDiv w:val="1"/>
      <w:marLeft w:val="0"/>
      <w:marRight w:val="0"/>
      <w:marTop w:val="0"/>
      <w:marBottom w:val="0"/>
      <w:divBdr>
        <w:top w:val="none" w:sz="0" w:space="0" w:color="auto"/>
        <w:left w:val="none" w:sz="0" w:space="0" w:color="auto"/>
        <w:bottom w:val="none" w:sz="0" w:space="0" w:color="auto"/>
        <w:right w:val="none" w:sz="0" w:space="0" w:color="auto"/>
      </w:divBdr>
      <w:divsChild>
        <w:div w:id="551500001">
          <w:marLeft w:val="0"/>
          <w:marRight w:val="0"/>
          <w:marTop w:val="0"/>
          <w:marBottom w:val="0"/>
          <w:divBdr>
            <w:top w:val="none" w:sz="0" w:space="0" w:color="auto"/>
            <w:left w:val="none" w:sz="0" w:space="0" w:color="auto"/>
            <w:bottom w:val="none" w:sz="0" w:space="0" w:color="auto"/>
            <w:right w:val="none" w:sz="0" w:space="0" w:color="auto"/>
          </w:divBdr>
        </w:div>
        <w:div w:id="813841021">
          <w:marLeft w:val="0"/>
          <w:marRight w:val="0"/>
          <w:marTop w:val="0"/>
          <w:marBottom w:val="0"/>
          <w:divBdr>
            <w:top w:val="none" w:sz="0" w:space="0" w:color="auto"/>
            <w:left w:val="none" w:sz="0" w:space="0" w:color="auto"/>
            <w:bottom w:val="none" w:sz="0" w:space="0" w:color="auto"/>
            <w:right w:val="none" w:sz="0" w:space="0" w:color="auto"/>
          </w:divBdr>
        </w:div>
        <w:div w:id="1531606956">
          <w:marLeft w:val="0"/>
          <w:marRight w:val="0"/>
          <w:marTop w:val="0"/>
          <w:marBottom w:val="0"/>
          <w:divBdr>
            <w:top w:val="none" w:sz="0" w:space="0" w:color="auto"/>
            <w:left w:val="none" w:sz="0" w:space="0" w:color="auto"/>
            <w:bottom w:val="none" w:sz="0" w:space="0" w:color="auto"/>
            <w:right w:val="none" w:sz="0" w:space="0" w:color="auto"/>
          </w:divBdr>
        </w:div>
        <w:div w:id="611548766">
          <w:marLeft w:val="0"/>
          <w:marRight w:val="0"/>
          <w:marTop w:val="0"/>
          <w:marBottom w:val="0"/>
          <w:divBdr>
            <w:top w:val="none" w:sz="0" w:space="0" w:color="auto"/>
            <w:left w:val="none" w:sz="0" w:space="0" w:color="auto"/>
            <w:bottom w:val="none" w:sz="0" w:space="0" w:color="auto"/>
            <w:right w:val="none" w:sz="0" w:space="0" w:color="auto"/>
          </w:divBdr>
        </w:div>
        <w:div w:id="249775015">
          <w:marLeft w:val="0"/>
          <w:marRight w:val="0"/>
          <w:marTop w:val="0"/>
          <w:marBottom w:val="0"/>
          <w:divBdr>
            <w:top w:val="none" w:sz="0" w:space="0" w:color="auto"/>
            <w:left w:val="none" w:sz="0" w:space="0" w:color="auto"/>
            <w:bottom w:val="none" w:sz="0" w:space="0" w:color="auto"/>
            <w:right w:val="none" w:sz="0" w:space="0" w:color="auto"/>
          </w:divBdr>
        </w:div>
        <w:div w:id="145707130">
          <w:marLeft w:val="0"/>
          <w:marRight w:val="0"/>
          <w:marTop w:val="0"/>
          <w:marBottom w:val="0"/>
          <w:divBdr>
            <w:top w:val="none" w:sz="0" w:space="0" w:color="auto"/>
            <w:left w:val="none" w:sz="0" w:space="0" w:color="auto"/>
            <w:bottom w:val="none" w:sz="0" w:space="0" w:color="auto"/>
            <w:right w:val="none" w:sz="0" w:space="0" w:color="auto"/>
          </w:divBdr>
        </w:div>
        <w:div w:id="2065446402">
          <w:marLeft w:val="0"/>
          <w:marRight w:val="0"/>
          <w:marTop w:val="0"/>
          <w:marBottom w:val="0"/>
          <w:divBdr>
            <w:top w:val="none" w:sz="0" w:space="0" w:color="auto"/>
            <w:left w:val="none" w:sz="0" w:space="0" w:color="auto"/>
            <w:bottom w:val="none" w:sz="0" w:space="0" w:color="auto"/>
            <w:right w:val="none" w:sz="0" w:space="0" w:color="auto"/>
          </w:divBdr>
        </w:div>
        <w:div w:id="220092441">
          <w:marLeft w:val="0"/>
          <w:marRight w:val="0"/>
          <w:marTop w:val="0"/>
          <w:marBottom w:val="0"/>
          <w:divBdr>
            <w:top w:val="none" w:sz="0" w:space="0" w:color="auto"/>
            <w:left w:val="none" w:sz="0" w:space="0" w:color="auto"/>
            <w:bottom w:val="none" w:sz="0" w:space="0" w:color="auto"/>
            <w:right w:val="none" w:sz="0" w:space="0" w:color="auto"/>
          </w:divBdr>
        </w:div>
        <w:div w:id="1529829961">
          <w:marLeft w:val="0"/>
          <w:marRight w:val="0"/>
          <w:marTop w:val="0"/>
          <w:marBottom w:val="0"/>
          <w:divBdr>
            <w:top w:val="none" w:sz="0" w:space="0" w:color="auto"/>
            <w:left w:val="none" w:sz="0" w:space="0" w:color="auto"/>
            <w:bottom w:val="none" w:sz="0" w:space="0" w:color="auto"/>
            <w:right w:val="none" w:sz="0" w:space="0" w:color="auto"/>
          </w:divBdr>
        </w:div>
        <w:div w:id="1393164327">
          <w:marLeft w:val="0"/>
          <w:marRight w:val="0"/>
          <w:marTop w:val="0"/>
          <w:marBottom w:val="0"/>
          <w:divBdr>
            <w:top w:val="none" w:sz="0" w:space="0" w:color="auto"/>
            <w:left w:val="none" w:sz="0" w:space="0" w:color="auto"/>
            <w:bottom w:val="none" w:sz="0" w:space="0" w:color="auto"/>
            <w:right w:val="none" w:sz="0" w:space="0" w:color="auto"/>
          </w:divBdr>
        </w:div>
        <w:div w:id="1438865710">
          <w:marLeft w:val="0"/>
          <w:marRight w:val="0"/>
          <w:marTop w:val="0"/>
          <w:marBottom w:val="0"/>
          <w:divBdr>
            <w:top w:val="none" w:sz="0" w:space="0" w:color="auto"/>
            <w:left w:val="none" w:sz="0" w:space="0" w:color="auto"/>
            <w:bottom w:val="none" w:sz="0" w:space="0" w:color="auto"/>
            <w:right w:val="none" w:sz="0" w:space="0" w:color="auto"/>
          </w:divBdr>
        </w:div>
        <w:div w:id="1396854990">
          <w:marLeft w:val="0"/>
          <w:marRight w:val="0"/>
          <w:marTop w:val="0"/>
          <w:marBottom w:val="0"/>
          <w:divBdr>
            <w:top w:val="none" w:sz="0" w:space="0" w:color="auto"/>
            <w:left w:val="none" w:sz="0" w:space="0" w:color="auto"/>
            <w:bottom w:val="none" w:sz="0" w:space="0" w:color="auto"/>
            <w:right w:val="none" w:sz="0" w:space="0" w:color="auto"/>
          </w:divBdr>
        </w:div>
        <w:div w:id="292293476">
          <w:marLeft w:val="0"/>
          <w:marRight w:val="0"/>
          <w:marTop w:val="0"/>
          <w:marBottom w:val="0"/>
          <w:divBdr>
            <w:top w:val="none" w:sz="0" w:space="0" w:color="auto"/>
            <w:left w:val="none" w:sz="0" w:space="0" w:color="auto"/>
            <w:bottom w:val="none" w:sz="0" w:space="0" w:color="auto"/>
            <w:right w:val="none" w:sz="0" w:space="0" w:color="auto"/>
          </w:divBdr>
        </w:div>
        <w:div w:id="384060958">
          <w:marLeft w:val="0"/>
          <w:marRight w:val="0"/>
          <w:marTop w:val="0"/>
          <w:marBottom w:val="0"/>
          <w:divBdr>
            <w:top w:val="none" w:sz="0" w:space="0" w:color="auto"/>
            <w:left w:val="none" w:sz="0" w:space="0" w:color="auto"/>
            <w:bottom w:val="none" w:sz="0" w:space="0" w:color="auto"/>
            <w:right w:val="none" w:sz="0" w:space="0" w:color="auto"/>
          </w:divBdr>
        </w:div>
        <w:div w:id="82579874">
          <w:marLeft w:val="0"/>
          <w:marRight w:val="0"/>
          <w:marTop w:val="0"/>
          <w:marBottom w:val="0"/>
          <w:divBdr>
            <w:top w:val="none" w:sz="0" w:space="0" w:color="auto"/>
            <w:left w:val="none" w:sz="0" w:space="0" w:color="auto"/>
            <w:bottom w:val="none" w:sz="0" w:space="0" w:color="auto"/>
            <w:right w:val="none" w:sz="0" w:space="0" w:color="auto"/>
          </w:divBdr>
        </w:div>
        <w:div w:id="1970280284">
          <w:marLeft w:val="0"/>
          <w:marRight w:val="0"/>
          <w:marTop w:val="0"/>
          <w:marBottom w:val="0"/>
          <w:divBdr>
            <w:top w:val="none" w:sz="0" w:space="0" w:color="auto"/>
            <w:left w:val="none" w:sz="0" w:space="0" w:color="auto"/>
            <w:bottom w:val="none" w:sz="0" w:space="0" w:color="auto"/>
            <w:right w:val="none" w:sz="0" w:space="0" w:color="auto"/>
          </w:divBdr>
        </w:div>
        <w:div w:id="1128472246">
          <w:marLeft w:val="0"/>
          <w:marRight w:val="0"/>
          <w:marTop w:val="0"/>
          <w:marBottom w:val="0"/>
          <w:divBdr>
            <w:top w:val="none" w:sz="0" w:space="0" w:color="auto"/>
            <w:left w:val="none" w:sz="0" w:space="0" w:color="auto"/>
            <w:bottom w:val="none" w:sz="0" w:space="0" w:color="auto"/>
            <w:right w:val="none" w:sz="0" w:space="0" w:color="auto"/>
          </w:divBdr>
        </w:div>
        <w:div w:id="777800389">
          <w:marLeft w:val="0"/>
          <w:marRight w:val="0"/>
          <w:marTop w:val="0"/>
          <w:marBottom w:val="0"/>
          <w:divBdr>
            <w:top w:val="none" w:sz="0" w:space="0" w:color="auto"/>
            <w:left w:val="none" w:sz="0" w:space="0" w:color="auto"/>
            <w:bottom w:val="none" w:sz="0" w:space="0" w:color="auto"/>
            <w:right w:val="none" w:sz="0" w:space="0" w:color="auto"/>
          </w:divBdr>
        </w:div>
        <w:div w:id="356810172">
          <w:marLeft w:val="0"/>
          <w:marRight w:val="0"/>
          <w:marTop w:val="0"/>
          <w:marBottom w:val="0"/>
          <w:divBdr>
            <w:top w:val="none" w:sz="0" w:space="0" w:color="auto"/>
            <w:left w:val="none" w:sz="0" w:space="0" w:color="auto"/>
            <w:bottom w:val="none" w:sz="0" w:space="0" w:color="auto"/>
            <w:right w:val="none" w:sz="0" w:space="0" w:color="auto"/>
          </w:divBdr>
        </w:div>
        <w:div w:id="1420709165">
          <w:marLeft w:val="0"/>
          <w:marRight w:val="0"/>
          <w:marTop w:val="0"/>
          <w:marBottom w:val="0"/>
          <w:divBdr>
            <w:top w:val="none" w:sz="0" w:space="0" w:color="auto"/>
            <w:left w:val="none" w:sz="0" w:space="0" w:color="auto"/>
            <w:bottom w:val="none" w:sz="0" w:space="0" w:color="auto"/>
            <w:right w:val="none" w:sz="0" w:space="0" w:color="auto"/>
          </w:divBdr>
        </w:div>
        <w:div w:id="2013947000">
          <w:marLeft w:val="0"/>
          <w:marRight w:val="0"/>
          <w:marTop w:val="0"/>
          <w:marBottom w:val="0"/>
          <w:divBdr>
            <w:top w:val="none" w:sz="0" w:space="0" w:color="auto"/>
            <w:left w:val="none" w:sz="0" w:space="0" w:color="auto"/>
            <w:bottom w:val="none" w:sz="0" w:space="0" w:color="auto"/>
            <w:right w:val="none" w:sz="0" w:space="0" w:color="auto"/>
          </w:divBdr>
          <w:divsChild>
            <w:div w:id="1169908943">
              <w:marLeft w:val="0"/>
              <w:marRight w:val="0"/>
              <w:marTop w:val="0"/>
              <w:marBottom w:val="0"/>
              <w:divBdr>
                <w:top w:val="none" w:sz="0" w:space="0" w:color="auto"/>
                <w:left w:val="none" w:sz="0" w:space="0" w:color="auto"/>
                <w:bottom w:val="none" w:sz="0" w:space="0" w:color="auto"/>
                <w:right w:val="none" w:sz="0" w:space="0" w:color="auto"/>
              </w:divBdr>
            </w:div>
            <w:div w:id="191577006">
              <w:marLeft w:val="0"/>
              <w:marRight w:val="0"/>
              <w:marTop w:val="0"/>
              <w:marBottom w:val="0"/>
              <w:divBdr>
                <w:top w:val="none" w:sz="0" w:space="0" w:color="auto"/>
                <w:left w:val="none" w:sz="0" w:space="0" w:color="auto"/>
                <w:bottom w:val="none" w:sz="0" w:space="0" w:color="auto"/>
                <w:right w:val="none" w:sz="0" w:space="0" w:color="auto"/>
              </w:divBdr>
            </w:div>
            <w:div w:id="649092929">
              <w:marLeft w:val="0"/>
              <w:marRight w:val="0"/>
              <w:marTop w:val="0"/>
              <w:marBottom w:val="0"/>
              <w:divBdr>
                <w:top w:val="none" w:sz="0" w:space="0" w:color="auto"/>
                <w:left w:val="none" w:sz="0" w:space="0" w:color="auto"/>
                <w:bottom w:val="none" w:sz="0" w:space="0" w:color="auto"/>
                <w:right w:val="none" w:sz="0" w:space="0" w:color="auto"/>
              </w:divBdr>
            </w:div>
            <w:div w:id="1640383445">
              <w:marLeft w:val="0"/>
              <w:marRight w:val="0"/>
              <w:marTop w:val="0"/>
              <w:marBottom w:val="0"/>
              <w:divBdr>
                <w:top w:val="none" w:sz="0" w:space="0" w:color="auto"/>
                <w:left w:val="none" w:sz="0" w:space="0" w:color="auto"/>
                <w:bottom w:val="none" w:sz="0" w:space="0" w:color="auto"/>
                <w:right w:val="none" w:sz="0" w:space="0" w:color="auto"/>
              </w:divBdr>
            </w:div>
            <w:div w:id="1830319260">
              <w:marLeft w:val="0"/>
              <w:marRight w:val="0"/>
              <w:marTop w:val="0"/>
              <w:marBottom w:val="0"/>
              <w:divBdr>
                <w:top w:val="none" w:sz="0" w:space="0" w:color="auto"/>
                <w:left w:val="none" w:sz="0" w:space="0" w:color="auto"/>
                <w:bottom w:val="none" w:sz="0" w:space="0" w:color="auto"/>
                <w:right w:val="none" w:sz="0" w:space="0" w:color="auto"/>
              </w:divBdr>
            </w:div>
            <w:div w:id="824509173">
              <w:marLeft w:val="0"/>
              <w:marRight w:val="0"/>
              <w:marTop w:val="0"/>
              <w:marBottom w:val="0"/>
              <w:divBdr>
                <w:top w:val="none" w:sz="0" w:space="0" w:color="auto"/>
                <w:left w:val="none" w:sz="0" w:space="0" w:color="auto"/>
                <w:bottom w:val="none" w:sz="0" w:space="0" w:color="auto"/>
                <w:right w:val="none" w:sz="0" w:space="0" w:color="auto"/>
              </w:divBdr>
            </w:div>
          </w:divsChild>
        </w:div>
        <w:div w:id="1787850881">
          <w:marLeft w:val="0"/>
          <w:marRight w:val="0"/>
          <w:marTop w:val="0"/>
          <w:marBottom w:val="0"/>
          <w:divBdr>
            <w:top w:val="none" w:sz="0" w:space="0" w:color="auto"/>
            <w:left w:val="none" w:sz="0" w:space="0" w:color="auto"/>
            <w:bottom w:val="none" w:sz="0" w:space="0" w:color="auto"/>
            <w:right w:val="none" w:sz="0" w:space="0" w:color="auto"/>
          </w:divBdr>
        </w:div>
      </w:divsChild>
    </w:div>
    <w:div w:id="549732856">
      <w:bodyDiv w:val="1"/>
      <w:marLeft w:val="0"/>
      <w:marRight w:val="0"/>
      <w:marTop w:val="0"/>
      <w:marBottom w:val="0"/>
      <w:divBdr>
        <w:top w:val="none" w:sz="0" w:space="0" w:color="auto"/>
        <w:left w:val="none" w:sz="0" w:space="0" w:color="auto"/>
        <w:bottom w:val="none" w:sz="0" w:space="0" w:color="auto"/>
        <w:right w:val="none" w:sz="0" w:space="0" w:color="auto"/>
      </w:divBdr>
      <w:divsChild>
        <w:div w:id="1193109600">
          <w:marLeft w:val="0"/>
          <w:marRight w:val="0"/>
          <w:marTop w:val="0"/>
          <w:marBottom w:val="0"/>
          <w:divBdr>
            <w:top w:val="none" w:sz="0" w:space="0" w:color="auto"/>
            <w:left w:val="none" w:sz="0" w:space="0" w:color="auto"/>
            <w:bottom w:val="none" w:sz="0" w:space="0" w:color="auto"/>
            <w:right w:val="none" w:sz="0" w:space="0" w:color="auto"/>
          </w:divBdr>
        </w:div>
        <w:div w:id="1265455832">
          <w:marLeft w:val="0"/>
          <w:marRight w:val="0"/>
          <w:marTop w:val="0"/>
          <w:marBottom w:val="0"/>
          <w:divBdr>
            <w:top w:val="none" w:sz="0" w:space="0" w:color="auto"/>
            <w:left w:val="none" w:sz="0" w:space="0" w:color="auto"/>
            <w:bottom w:val="none" w:sz="0" w:space="0" w:color="auto"/>
            <w:right w:val="none" w:sz="0" w:space="0" w:color="auto"/>
          </w:divBdr>
        </w:div>
        <w:div w:id="941646206">
          <w:marLeft w:val="0"/>
          <w:marRight w:val="0"/>
          <w:marTop w:val="0"/>
          <w:marBottom w:val="0"/>
          <w:divBdr>
            <w:top w:val="none" w:sz="0" w:space="0" w:color="auto"/>
            <w:left w:val="none" w:sz="0" w:space="0" w:color="auto"/>
            <w:bottom w:val="none" w:sz="0" w:space="0" w:color="auto"/>
            <w:right w:val="none" w:sz="0" w:space="0" w:color="auto"/>
          </w:divBdr>
        </w:div>
        <w:div w:id="1227374647">
          <w:marLeft w:val="0"/>
          <w:marRight w:val="0"/>
          <w:marTop w:val="0"/>
          <w:marBottom w:val="0"/>
          <w:divBdr>
            <w:top w:val="none" w:sz="0" w:space="0" w:color="auto"/>
            <w:left w:val="none" w:sz="0" w:space="0" w:color="auto"/>
            <w:bottom w:val="none" w:sz="0" w:space="0" w:color="auto"/>
            <w:right w:val="none" w:sz="0" w:space="0" w:color="auto"/>
          </w:divBdr>
        </w:div>
        <w:div w:id="383331558">
          <w:marLeft w:val="0"/>
          <w:marRight w:val="0"/>
          <w:marTop w:val="0"/>
          <w:marBottom w:val="0"/>
          <w:divBdr>
            <w:top w:val="none" w:sz="0" w:space="0" w:color="auto"/>
            <w:left w:val="none" w:sz="0" w:space="0" w:color="auto"/>
            <w:bottom w:val="none" w:sz="0" w:space="0" w:color="auto"/>
            <w:right w:val="none" w:sz="0" w:space="0" w:color="auto"/>
          </w:divBdr>
        </w:div>
        <w:div w:id="176620642">
          <w:marLeft w:val="0"/>
          <w:marRight w:val="0"/>
          <w:marTop w:val="0"/>
          <w:marBottom w:val="0"/>
          <w:divBdr>
            <w:top w:val="none" w:sz="0" w:space="0" w:color="auto"/>
            <w:left w:val="none" w:sz="0" w:space="0" w:color="auto"/>
            <w:bottom w:val="none" w:sz="0" w:space="0" w:color="auto"/>
            <w:right w:val="none" w:sz="0" w:space="0" w:color="auto"/>
          </w:divBdr>
        </w:div>
        <w:div w:id="970090728">
          <w:marLeft w:val="0"/>
          <w:marRight w:val="0"/>
          <w:marTop w:val="0"/>
          <w:marBottom w:val="0"/>
          <w:divBdr>
            <w:top w:val="none" w:sz="0" w:space="0" w:color="auto"/>
            <w:left w:val="none" w:sz="0" w:space="0" w:color="auto"/>
            <w:bottom w:val="none" w:sz="0" w:space="0" w:color="auto"/>
            <w:right w:val="none" w:sz="0" w:space="0" w:color="auto"/>
          </w:divBdr>
        </w:div>
      </w:divsChild>
    </w:div>
    <w:div w:id="795686107">
      <w:bodyDiv w:val="1"/>
      <w:marLeft w:val="0"/>
      <w:marRight w:val="0"/>
      <w:marTop w:val="0"/>
      <w:marBottom w:val="0"/>
      <w:divBdr>
        <w:top w:val="none" w:sz="0" w:space="0" w:color="auto"/>
        <w:left w:val="none" w:sz="0" w:space="0" w:color="auto"/>
        <w:bottom w:val="none" w:sz="0" w:space="0" w:color="auto"/>
        <w:right w:val="none" w:sz="0" w:space="0" w:color="auto"/>
      </w:divBdr>
    </w:div>
    <w:div w:id="845750876">
      <w:bodyDiv w:val="1"/>
      <w:marLeft w:val="0"/>
      <w:marRight w:val="0"/>
      <w:marTop w:val="0"/>
      <w:marBottom w:val="0"/>
      <w:divBdr>
        <w:top w:val="none" w:sz="0" w:space="0" w:color="auto"/>
        <w:left w:val="none" w:sz="0" w:space="0" w:color="auto"/>
        <w:bottom w:val="none" w:sz="0" w:space="0" w:color="auto"/>
        <w:right w:val="none" w:sz="0" w:space="0" w:color="auto"/>
      </w:divBdr>
    </w:div>
    <w:div w:id="873730165">
      <w:bodyDiv w:val="1"/>
      <w:marLeft w:val="0"/>
      <w:marRight w:val="0"/>
      <w:marTop w:val="0"/>
      <w:marBottom w:val="0"/>
      <w:divBdr>
        <w:top w:val="none" w:sz="0" w:space="0" w:color="auto"/>
        <w:left w:val="none" w:sz="0" w:space="0" w:color="auto"/>
        <w:bottom w:val="none" w:sz="0" w:space="0" w:color="auto"/>
        <w:right w:val="none" w:sz="0" w:space="0" w:color="auto"/>
      </w:divBdr>
    </w:div>
    <w:div w:id="907349068">
      <w:bodyDiv w:val="1"/>
      <w:marLeft w:val="0"/>
      <w:marRight w:val="0"/>
      <w:marTop w:val="0"/>
      <w:marBottom w:val="0"/>
      <w:divBdr>
        <w:top w:val="none" w:sz="0" w:space="0" w:color="auto"/>
        <w:left w:val="none" w:sz="0" w:space="0" w:color="auto"/>
        <w:bottom w:val="none" w:sz="0" w:space="0" w:color="auto"/>
        <w:right w:val="none" w:sz="0" w:space="0" w:color="auto"/>
      </w:divBdr>
    </w:div>
    <w:div w:id="1035470927">
      <w:bodyDiv w:val="1"/>
      <w:marLeft w:val="0"/>
      <w:marRight w:val="0"/>
      <w:marTop w:val="0"/>
      <w:marBottom w:val="0"/>
      <w:divBdr>
        <w:top w:val="none" w:sz="0" w:space="0" w:color="auto"/>
        <w:left w:val="none" w:sz="0" w:space="0" w:color="auto"/>
        <w:bottom w:val="none" w:sz="0" w:space="0" w:color="auto"/>
        <w:right w:val="none" w:sz="0" w:space="0" w:color="auto"/>
      </w:divBdr>
      <w:divsChild>
        <w:div w:id="1022248830">
          <w:marLeft w:val="0"/>
          <w:marRight w:val="0"/>
          <w:marTop w:val="240"/>
          <w:marBottom w:val="240"/>
          <w:divBdr>
            <w:top w:val="none" w:sz="0" w:space="0" w:color="auto"/>
            <w:left w:val="none" w:sz="0" w:space="0" w:color="auto"/>
            <w:bottom w:val="none" w:sz="0" w:space="0" w:color="auto"/>
            <w:right w:val="none" w:sz="0" w:space="0" w:color="auto"/>
          </w:divBdr>
        </w:div>
      </w:divsChild>
    </w:div>
    <w:div w:id="1060056944">
      <w:bodyDiv w:val="1"/>
      <w:marLeft w:val="0"/>
      <w:marRight w:val="0"/>
      <w:marTop w:val="0"/>
      <w:marBottom w:val="0"/>
      <w:divBdr>
        <w:top w:val="none" w:sz="0" w:space="0" w:color="auto"/>
        <w:left w:val="none" w:sz="0" w:space="0" w:color="auto"/>
        <w:bottom w:val="none" w:sz="0" w:space="0" w:color="auto"/>
        <w:right w:val="none" w:sz="0" w:space="0" w:color="auto"/>
      </w:divBdr>
    </w:div>
    <w:div w:id="1070545858">
      <w:bodyDiv w:val="1"/>
      <w:marLeft w:val="0"/>
      <w:marRight w:val="0"/>
      <w:marTop w:val="0"/>
      <w:marBottom w:val="0"/>
      <w:divBdr>
        <w:top w:val="none" w:sz="0" w:space="0" w:color="auto"/>
        <w:left w:val="none" w:sz="0" w:space="0" w:color="auto"/>
        <w:bottom w:val="none" w:sz="0" w:space="0" w:color="auto"/>
        <w:right w:val="none" w:sz="0" w:space="0" w:color="auto"/>
      </w:divBdr>
    </w:div>
    <w:div w:id="1105271583">
      <w:bodyDiv w:val="1"/>
      <w:marLeft w:val="0"/>
      <w:marRight w:val="0"/>
      <w:marTop w:val="0"/>
      <w:marBottom w:val="0"/>
      <w:divBdr>
        <w:top w:val="none" w:sz="0" w:space="0" w:color="auto"/>
        <w:left w:val="none" w:sz="0" w:space="0" w:color="auto"/>
        <w:bottom w:val="none" w:sz="0" w:space="0" w:color="auto"/>
        <w:right w:val="none" w:sz="0" w:space="0" w:color="auto"/>
      </w:divBdr>
    </w:div>
    <w:div w:id="1577128893">
      <w:bodyDiv w:val="1"/>
      <w:marLeft w:val="0"/>
      <w:marRight w:val="0"/>
      <w:marTop w:val="0"/>
      <w:marBottom w:val="0"/>
      <w:divBdr>
        <w:top w:val="none" w:sz="0" w:space="0" w:color="auto"/>
        <w:left w:val="none" w:sz="0" w:space="0" w:color="auto"/>
        <w:bottom w:val="none" w:sz="0" w:space="0" w:color="auto"/>
        <w:right w:val="none" w:sz="0" w:space="0" w:color="auto"/>
      </w:divBdr>
    </w:div>
    <w:div w:id="1719285273">
      <w:bodyDiv w:val="1"/>
      <w:marLeft w:val="0"/>
      <w:marRight w:val="0"/>
      <w:marTop w:val="0"/>
      <w:marBottom w:val="0"/>
      <w:divBdr>
        <w:top w:val="none" w:sz="0" w:space="0" w:color="auto"/>
        <w:left w:val="none" w:sz="0" w:space="0" w:color="auto"/>
        <w:bottom w:val="none" w:sz="0" w:space="0" w:color="auto"/>
        <w:right w:val="none" w:sz="0" w:space="0" w:color="auto"/>
      </w:divBdr>
    </w:div>
    <w:div w:id="1736195374">
      <w:bodyDiv w:val="1"/>
      <w:marLeft w:val="0"/>
      <w:marRight w:val="0"/>
      <w:marTop w:val="0"/>
      <w:marBottom w:val="0"/>
      <w:divBdr>
        <w:top w:val="none" w:sz="0" w:space="0" w:color="auto"/>
        <w:left w:val="none" w:sz="0" w:space="0" w:color="auto"/>
        <w:bottom w:val="none" w:sz="0" w:space="0" w:color="auto"/>
        <w:right w:val="none" w:sz="0" w:space="0" w:color="auto"/>
      </w:divBdr>
      <w:divsChild>
        <w:div w:id="838621436">
          <w:marLeft w:val="0"/>
          <w:marRight w:val="0"/>
          <w:marTop w:val="0"/>
          <w:marBottom w:val="0"/>
          <w:divBdr>
            <w:top w:val="none" w:sz="0" w:space="0" w:color="auto"/>
            <w:left w:val="none" w:sz="0" w:space="0" w:color="auto"/>
            <w:bottom w:val="none" w:sz="0" w:space="0" w:color="auto"/>
            <w:right w:val="none" w:sz="0" w:space="0" w:color="auto"/>
          </w:divBdr>
        </w:div>
        <w:div w:id="1365986050">
          <w:marLeft w:val="0"/>
          <w:marRight w:val="0"/>
          <w:marTop w:val="0"/>
          <w:marBottom w:val="0"/>
          <w:divBdr>
            <w:top w:val="none" w:sz="0" w:space="0" w:color="auto"/>
            <w:left w:val="none" w:sz="0" w:space="0" w:color="auto"/>
            <w:bottom w:val="none" w:sz="0" w:space="0" w:color="auto"/>
            <w:right w:val="none" w:sz="0" w:space="0" w:color="auto"/>
          </w:divBdr>
        </w:div>
        <w:div w:id="1894387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9.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21.jpeg"/><Relationship Id="rId10" Type="http://schemas.openxmlformats.org/officeDocument/2006/relationships/endnotes" Target="endnotes.xml"/><Relationship Id="rId19" Type="http://schemas.openxmlformats.org/officeDocument/2006/relationships/image" Target="media/image1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20.jpeg"/></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8" Type="http://schemas.openxmlformats.org/officeDocument/2006/relationships/image" Target="media/image14.png"/><Relationship Id="rId3" Type="http://schemas.openxmlformats.org/officeDocument/2006/relationships/image" Target="media/image9.pn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 Id="rId9"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Newsletter%20-%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d986d4-779e-47c6-a1ab-44d26ef69cbd">
      <Terms xmlns="http://schemas.microsoft.com/office/infopath/2007/PartnerControls"/>
    </lcf76f155ced4ddcb4097134ff3c332f>
    <TaxCatchAll xmlns="349ebdd5-c47c-4fb7-9b47-ee06f8c7969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5F498420CC7D44A6C5CF32C0267902" ma:contentTypeVersion="14" ma:contentTypeDescription="Create a new document." ma:contentTypeScope="" ma:versionID="2af934f8b80f0600b464972c98ec6b83">
  <xsd:schema xmlns:xsd="http://www.w3.org/2001/XMLSchema" xmlns:xs="http://www.w3.org/2001/XMLSchema" xmlns:p="http://schemas.microsoft.com/office/2006/metadata/properties" xmlns:ns2="77d986d4-779e-47c6-a1ab-44d26ef69cbd" xmlns:ns3="349ebdd5-c47c-4fb7-9b47-ee06f8c79697" targetNamespace="http://schemas.microsoft.com/office/2006/metadata/properties" ma:root="true" ma:fieldsID="4433bc7990be81b7833d2c4b52009961" ns2:_="" ns3:_="">
    <xsd:import namespace="77d986d4-779e-47c6-a1ab-44d26ef69cbd"/>
    <xsd:import namespace="349ebdd5-c47c-4fb7-9b47-ee06f8c7969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986d4-779e-47c6-a1ab-44d26ef69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ebdd5-c47c-4fb7-9b47-ee06f8c7969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b608a1c-b439-40cd-8e26-469bd8882b0e}" ma:internalName="TaxCatchAll" ma:showField="CatchAllData" ma:web="349ebdd5-c47c-4fb7-9b47-ee06f8c7969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7FCB6-9805-413E-A952-B23C397E4A75}">
  <ds:schemaRefs>
    <ds:schemaRef ds:uri="http://schemas.microsoft.com/office/2006/metadata/properties"/>
    <ds:schemaRef ds:uri="http://schemas.microsoft.com/office/infopath/2007/PartnerControls"/>
    <ds:schemaRef ds:uri="77d986d4-779e-47c6-a1ab-44d26ef69cbd"/>
    <ds:schemaRef ds:uri="349ebdd5-c47c-4fb7-9b47-ee06f8c79697"/>
  </ds:schemaRefs>
</ds:datastoreItem>
</file>

<file path=customXml/itemProps2.xml><?xml version="1.0" encoding="utf-8"?>
<ds:datastoreItem xmlns:ds="http://schemas.openxmlformats.org/officeDocument/2006/customXml" ds:itemID="{07D44666-AC4F-4717-9641-43A7E1415C35}">
  <ds:schemaRefs>
    <ds:schemaRef ds:uri="http://schemas.microsoft.com/sharepoint/v3/contenttype/forms"/>
  </ds:schemaRefs>
</ds:datastoreItem>
</file>

<file path=customXml/itemProps3.xml><?xml version="1.0" encoding="utf-8"?>
<ds:datastoreItem xmlns:ds="http://schemas.openxmlformats.org/officeDocument/2006/customXml" ds:itemID="{34ABE1D3-07EB-415E-B0BB-A1648EF65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d986d4-779e-47c6-a1ab-44d26ef69cbd"/>
    <ds:schemaRef ds:uri="349ebdd5-c47c-4fb7-9b47-ee06f8c79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050E03-A22D-4A8A-A6F5-29BAB6ED8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556636_EMAT_Newsletter - Copy</Template>
  <TotalTime>1</TotalTime>
  <Pages>4</Pages>
  <Words>417</Words>
  <Characters>2379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Yashpal Singh</dc:creator>
  <cp:keywords/>
  <cp:lastModifiedBy>Clare Field</cp:lastModifiedBy>
  <cp:revision>2</cp:revision>
  <cp:lastPrinted>2025-12-15T10:23:00Z</cp:lastPrinted>
  <dcterms:created xsi:type="dcterms:W3CDTF">2025-12-15T11:18:00Z</dcterms:created>
  <dcterms:modified xsi:type="dcterms:W3CDTF">2025-12-15T11:18:00Z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0x010100805F498420CC7D44A6C5CF32C0267902</vt:lpwstr>
  </property>
  <property fmtid="{D5CDD505-2E9C-101B-9397-08002B2CF9AE}" pid="3" name="MediaServiceImageTags">
    <vt:lpwstr/>
  </property>
</Properties>
</file>