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11D10" w14:textId="3961BAFA" w:rsidR="00127A1A" w:rsidRDefault="00127A1A" w:rsidP="007C45E5">
      <w:pPr>
        <w:pStyle w:val="NormalWeb"/>
        <w:rPr>
          <w:color w:val="000000"/>
          <w:sz w:val="27"/>
          <w:szCs w:val="27"/>
        </w:rPr>
      </w:pPr>
    </w:p>
    <w:p w14:paraId="6C9133A0" w14:textId="77777777" w:rsidR="007C45E5" w:rsidRDefault="007C45E5" w:rsidP="007C45E5">
      <w:pPr>
        <w:pStyle w:val="NormalWeb"/>
        <w:rPr>
          <w:color w:val="000000"/>
          <w:sz w:val="27"/>
          <w:szCs w:val="27"/>
        </w:rPr>
      </w:pPr>
    </w:p>
    <w:p w14:paraId="72B3C09B" w14:textId="77777777" w:rsidR="007C45E5" w:rsidRDefault="007C45E5" w:rsidP="007C45E5">
      <w:pPr>
        <w:pStyle w:val="NormalWeb"/>
        <w:rPr>
          <w:color w:val="000000"/>
          <w:sz w:val="27"/>
          <w:szCs w:val="27"/>
        </w:rPr>
      </w:pPr>
    </w:p>
    <w:p w14:paraId="57C51394" w14:textId="77777777" w:rsidR="007C45E5" w:rsidRDefault="007C45E5" w:rsidP="007C45E5">
      <w:pPr>
        <w:pStyle w:val="NormalWeb"/>
        <w:rPr>
          <w:color w:val="000000"/>
          <w:sz w:val="27"/>
          <w:szCs w:val="27"/>
        </w:rPr>
      </w:pPr>
    </w:p>
    <w:p w14:paraId="43B5536C" w14:textId="77777777" w:rsidR="007C45E5" w:rsidRPr="007C45E5" w:rsidRDefault="007C45E5" w:rsidP="007C45E5">
      <w:pPr>
        <w:pStyle w:val="NormalWeb"/>
        <w:rPr>
          <w:color w:val="000000"/>
          <w:sz w:val="27"/>
          <w:szCs w:val="27"/>
        </w:rPr>
      </w:pPr>
    </w:p>
    <w:p w14:paraId="5A80ABEB" w14:textId="06F04956" w:rsidR="009359B3" w:rsidRPr="008D7693" w:rsidRDefault="009359B3" w:rsidP="00A469DA">
      <w:pPr>
        <w:pStyle w:val="Heading1"/>
        <w:spacing w:before="304"/>
        <w:ind w:left="1560" w:hanging="425"/>
        <w:rPr>
          <w:rFonts w:asciiTheme="minorHAnsi" w:hAnsiTheme="minorHAnsi" w:cstheme="minorHAnsi"/>
          <w:b/>
          <w:sz w:val="28"/>
          <w:szCs w:val="28"/>
        </w:rPr>
      </w:pPr>
      <w:r w:rsidRPr="008D7693">
        <w:rPr>
          <w:rFonts w:asciiTheme="minorHAnsi" w:hAnsiTheme="minorHAnsi" w:cstheme="minorHAnsi"/>
          <w:sz w:val="28"/>
          <w:szCs w:val="28"/>
        </w:rPr>
        <w:t xml:space="preserve">THE </w:t>
      </w:r>
      <w:r w:rsidR="007C45E5">
        <w:rPr>
          <w:rFonts w:asciiTheme="minorHAnsi" w:hAnsiTheme="minorHAnsi" w:cstheme="minorHAnsi"/>
          <w:sz w:val="28"/>
          <w:szCs w:val="28"/>
        </w:rPr>
        <w:t>P</w:t>
      </w:r>
      <w:r w:rsidRPr="008D7693">
        <w:rPr>
          <w:rFonts w:asciiTheme="minorHAnsi" w:hAnsiTheme="minorHAnsi" w:cstheme="minorHAnsi"/>
          <w:sz w:val="28"/>
          <w:szCs w:val="28"/>
        </w:rPr>
        <w:t>ARENTS/CARERS WILL:</w:t>
      </w:r>
    </w:p>
    <w:p w14:paraId="15503FF3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 xml:space="preserve">Ensure that their child attends the academy on time, at the agreed time. </w:t>
      </w:r>
    </w:p>
    <w:p w14:paraId="416F2250" w14:textId="5F25BCDA" w:rsidR="009359B3" w:rsidRPr="005640D3" w:rsidRDefault="009359B3" w:rsidP="005640D3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>Please be aware that the school</w:t>
      </w:r>
      <w:r w:rsidR="004069A9">
        <w:rPr>
          <w:rFonts w:cstheme="minorHAnsi"/>
        </w:rPr>
        <w:t xml:space="preserve"> gates will be opened at 8.35 and </w:t>
      </w:r>
      <w:r w:rsidR="00AC27E8">
        <w:rPr>
          <w:rFonts w:cstheme="minorHAnsi"/>
        </w:rPr>
        <w:t xml:space="preserve">close at 8.45 am, </w:t>
      </w:r>
      <w:r>
        <w:rPr>
          <w:rFonts w:cstheme="minorHAnsi"/>
        </w:rPr>
        <w:t>so children will need to enter through reception at the front of the school if they are late.</w:t>
      </w:r>
    </w:p>
    <w:p w14:paraId="5F84273C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>Notify the academy by telephone on the first day of</w:t>
      </w:r>
      <w:r>
        <w:rPr>
          <w:rFonts w:cstheme="minorHAnsi"/>
          <w:spacing w:val="-19"/>
        </w:rPr>
        <w:t xml:space="preserve"> </w:t>
      </w:r>
      <w:r>
        <w:rPr>
          <w:rFonts w:cstheme="minorHAnsi"/>
        </w:rPr>
        <w:t>absence.</w:t>
      </w:r>
    </w:p>
    <w:p w14:paraId="6BE21045" w14:textId="610D6ABC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>Notify the academy immediately if you</w:t>
      </w:r>
      <w:r w:rsidR="0080607B">
        <w:rPr>
          <w:rFonts w:cstheme="minorHAnsi"/>
        </w:rPr>
        <w:t xml:space="preserve">r child has any illness. </w:t>
      </w:r>
    </w:p>
    <w:p w14:paraId="5A972159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ind w:left="1560" w:right="372" w:hanging="425"/>
        <w:rPr>
          <w:rFonts w:cstheme="minorHAnsi"/>
        </w:rPr>
      </w:pPr>
      <w:r>
        <w:rPr>
          <w:rFonts w:cstheme="minorHAnsi"/>
        </w:rPr>
        <w:t>Let the academy know about any concerns or problems that might affect their child’s work or behaviour.</w:t>
      </w:r>
    </w:p>
    <w:p w14:paraId="72E73DF4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2" w:line="306" w:lineRule="exact"/>
        <w:ind w:left="1560" w:hanging="425"/>
        <w:rPr>
          <w:rFonts w:cstheme="minorHAnsi"/>
        </w:rPr>
      </w:pPr>
      <w:r>
        <w:rPr>
          <w:rFonts w:cstheme="minorHAnsi"/>
        </w:rPr>
        <w:t>Support the academy’s policies and guidelines for behaviour and</w:t>
      </w:r>
      <w:r>
        <w:rPr>
          <w:rFonts w:cstheme="minorHAnsi"/>
          <w:spacing w:val="-18"/>
        </w:rPr>
        <w:t xml:space="preserve"> </w:t>
      </w:r>
      <w:r>
        <w:rPr>
          <w:rFonts w:cstheme="minorHAnsi"/>
        </w:rPr>
        <w:t>discipline.</w:t>
      </w:r>
    </w:p>
    <w:p w14:paraId="2C40A5B0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>Support their child in opportunities for home</w:t>
      </w:r>
      <w:r>
        <w:rPr>
          <w:rFonts w:cstheme="minorHAnsi"/>
          <w:spacing w:val="-11"/>
        </w:rPr>
        <w:t xml:space="preserve"> </w:t>
      </w:r>
      <w:r>
        <w:rPr>
          <w:rFonts w:cstheme="minorHAnsi"/>
        </w:rPr>
        <w:t>learning.</w:t>
      </w:r>
    </w:p>
    <w:p w14:paraId="47212814" w14:textId="26619612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1"/>
        <w:ind w:left="1560" w:hanging="425"/>
        <w:rPr>
          <w:rFonts w:cstheme="minorHAnsi"/>
        </w:rPr>
      </w:pPr>
      <w:r>
        <w:rPr>
          <w:rFonts w:cstheme="minorHAnsi"/>
        </w:rPr>
        <w:t>Support the staff in their efforts to make the academy a caring</w:t>
      </w:r>
      <w:r>
        <w:rPr>
          <w:rFonts w:cstheme="minorHAnsi"/>
          <w:spacing w:val="-17"/>
        </w:rPr>
        <w:t xml:space="preserve"> </w:t>
      </w:r>
      <w:r>
        <w:rPr>
          <w:rFonts w:cstheme="minorHAnsi"/>
        </w:rPr>
        <w:t>community.</w:t>
      </w:r>
    </w:p>
    <w:p w14:paraId="5E0B6A9E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1" w:line="306" w:lineRule="exact"/>
        <w:ind w:left="1560" w:hanging="425"/>
        <w:rPr>
          <w:rFonts w:cstheme="minorHAnsi"/>
        </w:rPr>
      </w:pPr>
      <w:r>
        <w:rPr>
          <w:rFonts w:cstheme="minorHAnsi"/>
        </w:rPr>
        <w:t>Inform the academy of any changes to contact</w:t>
      </w:r>
      <w:r>
        <w:rPr>
          <w:rFonts w:cstheme="minorHAnsi"/>
          <w:spacing w:val="-10"/>
        </w:rPr>
        <w:t xml:space="preserve"> </w:t>
      </w:r>
      <w:r>
        <w:rPr>
          <w:rFonts w:cstheme="minorHAnsi"/>
        </w:rPr>
        <w:t>details.</w:t>
      </w:r>
    </w:p>
    <w:p w14:paraId="77062A0E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>Show respect to all members of academy</w:t>
      </w:r>
      <w:r>
        <w:rPr>
          <w:rFonts w:cstheme="minorHAnsi"/>
          <w:spacing w:val="-9"/>
        </w:rPr>
        <w:t xml:space="preserve"> </w:t>
      </w:r>
      <w:r>
        <w:rPr>
          <w:rFonts w:cstheme="minorHAnsi"/>
        </w:rPr>
        <w:t>staff.</w:t>
      </w:r>
    </w:p>
    <w:p w14:paraId="42884230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1"/>
        <w:ind w:left="1560" w:hanging="425"/>
        <w:rPr>
          <w:rFonts w:cstheme="minorHAnsi"/>
        </w:rPr>
      </w:pPr>
      <w:r>
        <w:rPr>
          <w:rFonts w:cstheme="minorHAnsi"/>
        </w:rPr>
        <w:t>Be respectful of staff, pupils and other parents on social</w:t>
      </w:r>
      <w:r>
        <w:rPr>
          <w:rFonts w:cstheme="minorHAnsi"/>
          <w:spacing w:val="-19"/>
        </w:rPr>
        <w:t xml:space="preserve"> </w:t>
      </w:r>
      <w:r>
        <w:rPr>
          <w:rFonts w:cstheme="minorHAnsi"/>
        </w:rPr>
        <w:t>media.</w:t>
      </w:r>
    </w:p>
    <w:p w14:paraId="61389A9C" w14:textId="11275DEF" w:rsidR="00590336" w:rsidRDefault="00590336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1"/>
        <w:ind w:left="1560" w:hanging="425"/>
        <w:rPr>
          <w:rFonts w:cstheme="minorHAnsi"/>
        </w:rPr>
      </w:pPr>
      <w:r>
        <w:rPr>
          <w:rFonts w:cstheme="minorHAnsi"/>
        </w:rPr>
        <w:t>Liaise with class te</w:t>
      </w:r>
      <w:r w:rsidR="001B66A7">
        <w:rPr>
          <w:rFonts w:cstheme="minorHAnsi"/>
        </w:rPr>
        <w:t xml:space="preserve">aching staff through Dojo. </w:t>
      </w:r>
    </w:p>
    <w:p w14:paraId="7E5B4A9A" w14:textId="77777777" w:rsidR="009359B3" w:rsidRDefault="009359B3" w:rsidP="00A469DA">
      <w:pPr>
        <w:pStyle w:val="Heading1"/>
        <w:ind w:left="1560" w:hanging="425"/>
        <w:rPr>
          <w:rFonts w:asciiTheme="minorHAnsi" w:hAnsiTheme="minorHAnsi" w:cstheme="minorHAnsi"/>
          <w:sz w:val="22"/>
          <w:szCs w:val="22"/>
        </w:rPr>
      </w:pPr>
      <w:r w:rsidRPr="008D7693">
        <w:rPr>
          <w:rFonts w:asciiTheme="minorHAnsi" w:hAnsiTheme="minorHAnsi" w:cstheme="minorHAnsi"/>
          <w:sz w:val="28"/>
          <w:szCs w:val="28"/>
        </w:rPr>
        <w:t>THE ACADEMY WILL</w:t>
      </w:r>
      <w:r>
        <w:rPr>
          <w:rFonts w:asciiTheme="minorHAnsi" w:hAnsiTheme="minorHAnsi" w:cstheme="minorHAnsi"/>
        </w:rPr>
        <w:t>:</w:t>
      </w:r>
    </w:p>
    <w:p w14:paraId="0F49E020" w14:textId="5CDC9C73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1"/>
        <w:ind w:left="1560" w:hanging="425"/>
        <w:rPr>
          <w:rFonts w:cstheme="minorHAnsi"/>
        </w:rPr>
      </w:pPr>
      <w:r>
        <w:rPr>
          <w:rFonts w:cstheme="minorHAnsi"/>
        </w:rPr>
        <w:t>Provide a safe, secure and caring learning</w:t>
      </w:r>
      <w:r>
        <w:rPr>
          <w:rFonts w:cstheme="minorHAnsi"/>
          <w:spacing w:val="-15"/>
        </w:rPr>
        <w:t xml:space="preserve"> </w:t>
      </w:r>
      <w:r>
        <w:rPr>
          <w:rFonts w:cstheme="minorHAnsi"/>
        </w:rPr>
        <w:t xml:space="preserve">environment as </w:t>
      </w:r>
      <w:r w:rsidR="007A3B59">
        <w:rPr>
          <w:rFonts w:cstheme="minorHAnsi"/>
        </w:rPr>
        <w:t>far as we can</w:t>
      </w:r>
      <w:r>
        <w:rPr>
          <w:rFonts w:cstheme="minorHAnsi"/>
        </w:rPr>
        <w:t>.</w:t>
      </w:r>
    </w:p>
    <w:p w14:paraId="2027D5F6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ind w:left="1560" w:hanging="425"/>
        <w:rPr>
          <w:rFonts w:cstheme="minorHAnsi"/>
        </w:rPr>
      </w:pPr>
      <w:r>
        <w:rPr>
          <w:rFonts w:cstheme="minorHAnsi"/>
        </w:rPr>
        <w:t>Care for your child’s safety and happiness, and letting you know about any concerns or</w:t>
      </w:r>
      <w:r>
        <w:rPr>
          <w:rFonts w:cstheme="minorHAnsi"/>
          <w:spacing w:val="-33"/>
        </w:rPr>
        <w:t xml:space="preserve"> </w:t>
      </w:r>
      <w:r>
        <w:rPr>
          <w:rFonts w:cstheme="minorHAnsi"/>
        </w:rPr>
        <w:t>problems.</w:t>
      </w:r>
    </w:p>
    <w:p w14:paraId="334809E5" w14:textId="72B56E57" w:rsidR="009359B3" w:rsidRDefault="00E84622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1" w:line="306" w:lineRule="exact"/>
        <w:ind w:left="1560" w:hanging="425"/>
        <w:rPr>
          <w:rFonts w:cstheme="minorHAnsi"/>
        </w:rPr>
      </w:pPr>
      <w:r>
        <w:rPr>
          <w:rFonts w:cstheme="minorHAnsi"/>
        </w:rPr>
        <w:t>Do our best to e</w:t>
      </w:r>
      <w:r w:rsidR="009359B3">
        <w:rPr>
          <w:rFonts w:cstheme="minorHAnsi"/>
        </w:rPr>
        <w:t>nsure that your child achieves their full potential as a member of the academy</w:t>
      </w:r>
      <w:r w:rsidR="009359B3">
        <w:rPr>
          <w:rFonts w:cstheme="minorHAnsi"/>
          <w:spacing w:val="-22"/>
        </w:rPr>
        <w:t xml:space="preserve"> </w:t>
      </w:r>
      <w:r w:rsidR="009359B3">
        <w:rPr>
          <w:rFonts w:cstheme="minorHAnsi"/>
        </w:rPr>
        <w:t>community.</w:t>
      </w:r>
    </w:p>
    <w:p w14:paraId="6DB073A0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>Provide a balanced curriculum with a ‘daily diet that will meet the individual needs of each</w:t>
      </w:r>
      <w:r>
        <w:rPr>
          <w:rFonts w:cstheme="minorHAnsi"/>
          <w:spacing w:val="-29"/>
        </w:rPr>
        <w:t xml:space="preserve"> </w:t>
      </w:r>
      <w:r>
        <w:rPr>
          <w:rFonts w:cstheme="minorHAnsi"/>
        </w:rPr>
        <w:t>pupil.</w:t>
      </w:r>
    </w:p>
    <w:p w14:paraId="2550AE5F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1"/>
        <w:ind w:left="1560" w:right="1160" w:hanging="425"/>
        <w:rPr>
          <w:rFonts w:cstheme="minorHAnsi"/>
        </w:rPr>
      </w:pPr>
      <w:r>
        <w:rPr>
          <w:rFonts w:cstheme="minorHAnsi"/>
        </w:rPr>
        <w:t>Achieve high standards of work and behaviour through building good relationships and developing a sense of</w:t>
      </w:r>
      <w:r>
        <w:rPr>
          <w:rFonts w:cstheme="minorHAnsi"/>
          <w:spacing w:val="-6"/>
        </w:rPr>
        <w:t xml:space="preserve"> </w:t>
      </w:r>
      <w:r>
        <w:rPr>
          <w:rFonts w:cstheme="minorHAnsi"/>
        </w:rPr>
        <w:t>responsibility.</w:t>
      </w:r>
    </w:p>
    <w:p w14:paraId="233E460F" w14:textId="77777777" w:rsidR="009359B3" w:rsidRDefault="009359B3" w:rsidP="00A469DA">
      <w:pPr>
        <w:pStyle w:val="BodyText"/>
        <w:numPr>
          <w:ilvl w:val="0"/>
          <w:numId w:val="3"/>
        </w:numPr>
        <w:tabs>
          <w:tab w:val="left" w:pos="1024"/>
        </w:tabs>
        <w:spacing w:line="305" w:lineRule="exact"/>
        <w:ind w:left="1560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Contact parents/carers about your child’s</w:t>
      </w:r>
      <w:r>
        <w:rPr>
          <w:rFonts w:asciiTheme="minorHAnsi" w:hAnsiTheme="minorHAnsi" w:cstheme="minorHAnsi"/>
          <w:spacing w:val="-7"/>
        </w:rPr>
        <w:t xml:space="preserve"> </w:t>
      </w:r>
      <w:proofErr w:type="spellStart"/>
      <w:r>
        <w:rPr>
          <w:rFonts w:asciiTheme="minorHAnsi" w:hAnsiTheme="minorHAnsi" w:cstheme="minorHAnsi"/>
        </w:rPr>
        <w:t>behaviour</w:t>
      </w:r>
      <w:proofErr w:type="spellEnd"/>
      <w:r>
        <w:rPr>
          <w:rFonts w:asciiTheme="minorHAnsi" w:hAnsiTheme="minorHAnsi" w:cstheme="minorHAnsi"/>
        </w:rPr>
        <w:t>, progress and if they complain about feeling unwell.</w:t>
      </w:r>
    </w:p>
    <w:p w14:paraId="2712753B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1"/>
        <w:ind w:left="1560" w:hanging="425"/>
        <w:rPr>
          <w:rFonts w:cstheme="minorHAnsi"/>
        </w:rPr>
      </w:pPr>
      <w:r>
        <w:rPr>
          <w:rFonts w:cstheme="minorHAnsi"/>
        </w:rPr>
        <w:t>Communicate between home and the academy through email, dojo, phone-call.</w:t>
      </w:r>
    </w:p>
    <w:p w14:paraId="0A2832BA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ind w:left="1560" w:hanging="425"/>
        <w:rPr>
          <w:rFonts w:cstheme="minorHAnsi"/>
        </w:rPr>
      </w:pPr>
      <w:r>
        <w:rPr>
          <w:rFonts w:cstheme="minorHAnsi"/>
        </w:rPr>
        <w:t>Ensure all members of the academy’s staff show respect to</w:t>
      </w:r>
      <w:r>
        <w:rPr>
          <w:rFonts w:cstheme="minorHAnsi"/>
          <w:spacing w:val="-17"/>
        </w:rPr>
        <w:t xml:space="preserve"> </w:t>
      </w:r>
      <w:r>
        <w:rPr>
          <w:rFonts w:cstheme="minorHAnsi"/>
        </w:rPr>
        <w:t>parents/carers.</w:t>
      </w:r>
    </w:p>
    <w:p w14:paraId="72622F2D" w14:textId="77777777" w:rsidR="009359B3" w:rsidRDefault="009359B3" w:rsidP="00A469DA">
      <w:pPr>
        <w:pStyle w:val="Heading1"/>
        <w:ind w:left="1560" w:hanging="425"/>
        <w:rPr>
          <w:rFonts w:asciiTheme="minorHAnsi" w:hAnsiTheme="minorHAnsi" w:cstheme="minorHAnsi"/>
          <w:sz w:val="22"/>
          <w:szCs w:val="22"/>
        </w:rPr>
      </w:pPr>
      <w:r w:rsidRPr="008D7693">
        <w:rPr>
          <w:rFonts w:asciiTheme="minorHAnsi" w:hAnsiTheme="minorHAnsi" w:cstheme="minorHAnsi"/>
          <w:sz w:val="28"/>
          <w:szCs w:val="28"/>
        </w:rPr>
        <w:t>THE PUPIL WILL</w:t>
      </w:r>
      <w:r>
        <w:rPr>
          <w:rFonts w:asciiTheme="minorHAnsi" w:hAnsiTheme="minorHAnsi" w:cstheme="minorHAnsi"/>
        </w:rPr>
        <w:t>:</w:t>
      </w:r>
    </w:p>
    <w:p w14:paraId="3BB8C82F" w14:textId="1C8FB13B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ind w:left="1560" w:hanging="425"/>
        <w:rPr>
          <w:rFonts w:cstheme="minorHAnsi"/>
        </w:rPr>
      </w:pPr>
      <w:r>
        <w:rPr>
          <w:rFonts w:cstheme="minorHAnsi"/>
        </w:rPr>
        <w:t>Always listen carefully to</w:t>
      </w:r>
      <w:r>
        <w:rPr>
          <w:rFonts w:cstheme="minorHAnsi"/>
          <w:spacing w:val="-13"/>
        </w:rPr>
        <w:t xml:space="preserve"> </w:t>
      </w:r>
      <w:r>
        <w:rPr>
          <w:rFonts w:cstheme="minorHAnsi"/>
        </w:rPr>
        <w:t>instructions.</w:t>
      </w:r>
    </w:p>
    <w:p w14:paraId="3AE49036" w14:textId="438D2228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ind w:left="1560" w:hanging="425"/>
        <w:rPr>
          <w:rFonts w:cstheme="minorHAnsi"/>
        </w:rPr>
      </w:pPr>
      <w:r>
        <w:rPr>
          <w:rFonts w:cstheme="minorHAnsi"/>
        </w:rPr>
        <w:t xml:space="preserve">Tell a member of staff if you feel </w:t>
      </w:r>
      <w:r w:rsidR="00CF6F30">
        <w:rPr>
          <w:rFonts w:cstheme="minorHAnsi"/>
        </w:rPr>
        <w:t>anxious, un</w:t>
      </w:r>
      <w:r w:rsidR="00BE4395">
        <w:rPr>
          <w:rFonts w:cstheme="minorHAnsi"/>
        </w:rPr>
        <w:t xml:space="preserve">happy and unwell. </w:t>
      </w:r>
    </w:p>
    <w:p w14:paraId="6D7D38FD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1" w:line="306" w:lineRule="exact"/>
        <w:ind w:left="1560" w:hanging="425"/>
        <w:rPr>
          <w:rFonts w:cstheme="minorHAnsi"/>
        </w:rPr>
      </w:pPr>
      <w:r>
        <w:rPr>
          <w:rFonts w:cstheme="minorHAnsi"/>
        </w:rPr>
        <w:t>Attend the academy regularly and on</w:t>
      </w:r>
      <w:r>
        <w:rPr>
          <w:rFonts w:cstheme="minorHAnsi"/>
          <w:spacing w:val="-11"/>
        </w:rPr>
        <w:t xml:space="preserve"> </w:t>
      </w:r>
      <w:r>
        <w:rPr>
          <w:rFonts w:cstheme="minorHAnsi"/>
        </w:rPr>
        <w:t>time.</w:t>
      </w:r>
    </w:p>
    <w:p w14:paraId="780025C9" w14:textId="54E20FB8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>Only bring in packed lunch, a drinks bottle.</w:t>
      </w:r>
    </w:p>
    <w:p w14:paraId="38B6952B" w14:textId="08CA1864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before="2"/>
        <w:ind w:left="1560" w:hanging="425"/>
        <w:rPr>
          <w:rFonts w:cstheme="minorHAnsi"/>
        </w:rPr>
      </w:pPr>
      <w:r>
        <w:rPr>
          <w:rFonts w:cstheme="minorHAnsi"/>
        </w:rPr>
        <w:t xml:space="preserve">Complete their work </w:t>
      </w:r>
      <w:r w:rsidR="00BE4395">
        <w:rPr>
          <w:rFonts w:cstheme="minorHAnsi"/>
        </w:rPr>
        <w:t>as well as they can</w:t>
      </w:r>
      <w:r>
        <w:rPr>
          <w:rFonts w:cstheme="minorHAnsi"/>
        </w:rPr>
        <w:t>.</w:t>
      </w:r>
    </w:p>
    <w:p w14:paraId="4F8563EB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>Be polite and helpful to others and keep the academy</w:t>
      </w:r>
      <w:r>
        <w:rPr>
          <w:rFonts w:cstheme="minorHAnsi"/>
          <w:spacing w:val="-19"/>
        </w:rPr>
        <w:t xml:space="preserve"> </w:t>
      </w:r>
      <w:r>
        <w:rPr>
          <w:rFonts w:cstheme="minorHAnsi"/>
        </w:rPr>
        <w:t>principles – Ready, Respect, Safe.</w:t>
      </w:r>
    </w:p>
    <w:p w14:paraId="4B570B48" w14:textId="77777777" w:rsidR="009359B3" w:rsidRDefault="009359B3" w:rsidP="00A469DA">
      <w:pPr>
        <w:pStyle w:val="ListParagraph"/>
        <w:widowControl w:val="0"/>
        <w:numPr>
          <w:ilvl w:val="0"/>
          <w:numId w:val="3"/>
        </w:numPr>
        <w:tabs>
          <w:tab w:val="left" w:pos="1025"/>
        </w:tabs>
        <w:autoSpaceDE w:val="0"/>
        <w:autoSpaceDN w:val="0"/>
        <w:spacing w:line="306" w:lineRule="exact"/>
        <w:ind w:left="1560" w:hanging="425"/>
        <w:rPr>
          <w:rFonts w:cstheme="minorHAnsi"/>
        </w:rPr>
      </w:pPr>
      <w:r>
        <w:rPr>
          <w:rFonts w:cstheme="minorHAnsi"/>
        </w:rPr>
        <w:t>Help to keep the academy a safe</w:t>
      </w:r>
      <w:r>
        <w:rPr>
          <w:rFonts w:cstheme="minorHAnsi"/>
          <w:spacing w:val="-26"/>
        </w:rPr>
        <w:t xml:space="preserve"> </w:t>
      </w:r>
      <w:r>
        <w:rPr>
          <w:rFonts w:cstheme="minorHAnsi"/>
        </w:rPr>
        <w:t>environment.</w:t>
      </w:r>
    </w:p>
    <w:p w14:paraId="3BB46CA9" w14:textId="3B24B46F" w:rsidR="003309BA" w:rsidRPr="00450CB0" w:rsidRDefault="003309BA" w:rsidP="00A469DA">
      <w:pPr>
        <w:spacing w:line="240" w:lineRule="auto"/>
        <w:ind w:left="1560" w:hanging="425"/>
        <w:rPr>
          <w:rFonts w:ascii="Calibri" w:hAnsi="Calibri" w:cs="Calibri"/>
          <w:sz w:val="24"/>
          <w:szCs w:val="24"/>
        </w:rPr>
      </w:pPr>
    </w:p>
    <w:p w14:paraId="24E2FACE" w14:textId="77777777" w:rsidR="00070F79" w:rsidRDefault="00070F79" w:rsidP="00A469DA">
      <w:pPr>
        <w:spacing w:line="240" w:lineRule="auto"/>
        <w:ind w:left="1560" w:hanging="425"/>
        <w:rPr>
          <w:rFonts w:ascii="Comic Sans MS" w:hAnsi="Comic Sans MS"/>
          <w:sz w:val="20"/>
          <w:szCs w:val="20"/>
        </w:rPr>
      </w:pPr>
    </w:p>
    <w:p w14:paraId="48D2F113" w14:textId="77777777" w:rsidR="008B6D57" w:rsidRDefault="008B6D57" w:rsidP="00A469DA">
      <w:pPr>
        <w:spacing w:line="240" w:lineRule="auto"/>
        <w:ind w:left="1560" w:hanging="425"/>
        <w:rPr>
          <w:rFonts w:ascii="Calibri" w:hAnsi="Calibri" w:cs="Calibri"/>
          <w:sz w:val="24"/>
          <w:szCs w:val="24"/>
        </w:rPr>
      </w:pPr>
    </w:p>
    <w:p w14:paraId="7A87F3AB" w14:textId="77777777" w:rsidR="008B6D57" w:rsidRDefault="008B6D57" w:rsidP="00A469DA">
      <w:pPr>
        <w:spacing w:line="240" w:lineRule="auto"/>
        <w:ind w:left="1560" w:hanging="425"/>
        <w:rPr>
          <w:rFonts w:ascii="Calibri" w:hAnsi="Calibri" w:cs="Calibri"/>
          <w:sz w:val="24"/>
          <w:szCs w:val="24"/>
        </w:rPr>
      </w:pPr>
    </w:p>
    <w:p w14:paraId="247273AD" w14:textId="12657055" w:rsidR="00785196" w:rsidRPr="00785196" w:rsidRDefault="00785196" w:rsidP="00A469DA">
      <w:pPr>
        <w:tabs>
          <w:tab w:val="left" w:pos="810"/>
        </w:tabs>
        <w:ind w:left="1560" w:hanging="425"/>
        <w:rPr>
          <w:rFonts w:cstheme="minorHAnsi"/>
          <w:lang w:val="en-GB" w:eastAsia="en-GB"/>
        </w:rPr>
        <w:sectPr w:rsidR="00785196" w:rsidRPr="00785196" w:rsidSect="002D1602">
          <w:headerReference w:type="default" r:id="rId11"/>
          <w:footerReference w:type="default" r:id="rId12"/>
          <w:headerReference w:type="first" r:id="rId13"/>
          <w:footerReference w:type="first" r:id="rId14"/>
          <w:pgSz w:w="11907" w:h="16839" w:code="9"/>
          <w:pgMar w:top="880" w:right="747" w:bottom="0" w:left="0" w:header="0" w:footer="0" w:gutter="0"/>
          <w:cols w:space="720"/>
          <w:titlePg/>
          <w:docGrid w:linePitch="360"/>
        </w:sectPr>
      </w:pPr>
      <w:r w:rsidRPr="00785196">
        <w:rPr>
          <w:rFonts w:cstheme="minorHAnsi"/>
          <w:lang w:val="en-GB" w:eastAsia="en-GB"/>
        </w:rPr>
        <w:tab/>
      </w:r>
    </w:p>
    <w:p w14:paraId="55CC68BF" w14:textId="6D6C8E45" w:rsidR="00F423E8" w:rsidRPr="00785196" w:rsidRDefault="00F423E8" w:rsidP="00785196">
      <w:pPr>
        <w:ind w:left="851"/>
        <w:rPr>
          <w:rFonts w:cstheme="minorHAnsi"/>
        </w:rPr>
      </w:pPr>
    </w:p>
    <w:sectPr w:rsidR="00F423E8" w:rsidRPr="00785196" w:rsidSect="002D1602">
      <w:headerReference w:type="default" r:id="rId15"/>
      <w:pgSz w:w="11907" w:h="16839" w:code="9"/>
      <w:pgMar w:top="880" w:right="747" w:bottom="0" w:left="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CBDEA" w14:textId="77777777" w:rsidR="002D1602" w:rsidRDefault="002D1602" w:rsidP="001B451D">
      <w:pPr>
        <w:spacing w:after="0" w:line="240" w:lineRule="auto"/>
      </w:pPr>
      <w:r>
        <w:separator/>
      </w:r>
    </w:p>
  </w:endnote>
  <w:endnote w:type="continuationSeparator" w:id="0">
    <w:p w14:paraId="1E3B2955" w14:textId="77777777" w:rsidR="002D1602" w:rsidRDefault="002D1602" w:rsidP="001B4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otham Book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843FC" w14:textId="77777777" w:rsidR="004660FD" w:rsidRDefault="004660F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B26FEAF" wp14:editId="02057105">
              <wp:simplePos x="0" y="0"/>
              <wp:positionH relativeFrom="column">
                <wp:posOffset>5998210</wp:posOffset>
              </wp:positionH>
              <wp:positionV relativeFrom="paragraph">
                <wp:posOffset>5080</wp:posOffset>
              </wp:positionV>
              <wp:extent cx="1093470" cy="881380"/>
              <wp:effectExtent l="0" t="0" r="11430" b="13970"/>
              <wp:wrapNone/>
              <wp:docPr id="3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347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6C120" w14:textId="77777777" w:rsidR="004660FD" w:rsidRPr="00A97524" w:rsidRDefault="004660FD" w:rsidP="00891ACE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www.</w:t>
                          </w:r>
                          <w:r w:rsidR="00860831"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emnethacademy</w:t>
                          </w: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26FE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2.3pt;margin-top:.4pt;width:86.1pt;height:69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" filled="f" stroked="f" strokeweight="0">
              <v:textbox inset="0,0,0,0">
                <w:txbxContent>
                  <w:p w14:paraId="61C6C120" w14:textId="77777777" w:rsidR="004660FD" w:rsidRPr="00A97524" w:rsidRDefault="004660FD" w:rsidP="00891ACE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www.</w:t>
                    </w:r>
                    <w:r w:rsidR="00860831"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emnethacademy</w:t>
                    </w: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25CD8072" wp14:editId="57C54EA9">
              <wp:simplePos x="0" y="0"/>
              <wp:positionH relativeFrom="column">
                <wp:posOffset>4578096</wp:posOffset>
              </wp:positionH>
              <wp:positionV relativeFrom="paragraph">
                <wp:posOffset>5207</wp:posOffset>
              </wp:positionV>
              <wp:extent cx="1158621" cy="887730"/>
              <wp:effectExtent l="0" t="0" r="3810" b="7620"/>
              <wp:wrapNone/>
              <wp:docPr id="3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621" cy="88773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61CBF4" w14:textId="77777777" w:rsidR="004660FD" w:rsidRPr="00A97524" w:rsidRDefault="00860831" w:rsidP="008D71E3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office</w:t>
                          </w:r>
                          <w:r w:rsidR="004660FD"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@</w:t>
                          </w: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ema.</w:t>
                          </w:r>
                          <w:r w:rsidR="004660FD"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CD8072" id="_x0000_s1027" type="#_x0000_t202" style="position:absolute;margin-left:360.5pt;margin-top:.4pt;width:91.25pt;height:69.9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" filled="f" stroked="f" strokeweight="0">
              <v:textbox inset="0,0,0,0">
                <w:txbxContent>
                  <w:p w14:paraId="1161CBF4" w14:textId="77777777" w:rsidR="004660FD" w:rsidRPr="00A97524" w:rsidRDefault="00860831" w:rsidP="008D71E3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office</w:t>
                    </w:r>
                    <w:r w:rsidR="004660FD"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@</w:t>
                    </w: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ema.</w:t>
                    </w:r>
                    <w:r w:rsidR="004660FD"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2640" behindDoc="0" locked="0" layoutInCell="1" allowOverlap="1" wp14:anchorId="4767918B" wp14:editId="6B476DC4">
              <wp:simplePos x="0" y="0"/>
              <wp:positionH relativeFrom="column">
                <wp:posOffset>2044701</wp:posOffset>
              </wp:positionH>
              <wp:positionV relativeFrom="paragraph">
                <wp:posOffset>1270</wp:posOffset>
              </wp:positionV>
              <wp:extent cx="1311910" cy="881380"/>
              <wp:effectExtent l="0" t="0" r="2540" b="13970"/>
              <wp:wrapNone/>
              <wp:docPr id="3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191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14C0C6" w14:textId="77777777" w:rsidR="004660FD" w:rsidRPr="00A97524" w:rsidRDefault="00860831" w:rsidP="00860831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Hollycroft</w:t>
                          </w:r>
                          <w:proofErr w:type="spellEnd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 xml:space="preserve"> Road, </w:t>
                          </w:r>
                          <w:proofErr w:type="spellStart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Emneth</w:t>
                          </w:r>
                          <w:proofErr w:type="spellEnd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, Wisbech, Cambridgeshire, PE14 8AY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67918B" id="_x0000_s1028" type="#_x0000_t202" style="position:absolute;margin-left:161pt;margin-top:.1pt;width:103.3pt;height:69.4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" filled="f" stroked="f" strokeweight="0">
              <v:textbox inset="0,0,0,0">
                <w:txbxContent>
                  <w:p w14:paraId="1D14C0C6" w14:textId="77777777" w:rsidR="004660FD" w:rsidRPr="00A97524" w:rsidRDefault="00860831" w:rsidP="00860831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proofErr w:type="spellStart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Hollycroft</w:t>
                    </w:r>
                    <w:proofErr w:type="spellEnd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 xml:space="preserve"> Road, </w:t>
                    </w:r>
                    <w:proofErr w:type="spellStart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Emneth</w:t>
                    </w:r>
                    <w:proofErr w:type="spellEnd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, Wisbech, Cambridgeshire, PE14 8AY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8784" behindDoc="0" locked="0" layoutInCell="1" allowOverlap="1" wp14:anchorId="2E4AE41A" wp14:editId="0A1D8281">
              <wp:simplePos x="0" y="0"/>
              <wp:positionH relativeFrom="column">
                <wp:posOffset>3614057</wp:posOffset>
              </wp:positionH>
              <wp:positionV relativeFrom="paragraph">
                <wp:posOffset>7166</wp:posOffset>
              </wp:positionV>
              <wp:extent cx="713014" cy="881561"/>
              <wp:effectExtent l="0" t="0" r="11430" b="13970"/>
              <wp:wrapNone/>
              <wp:docPr id="3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014" cy="881561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0C77C2" w14:textId="77777777" w:rsidR="004660FD" w:rsidRPr="00A97524" w:rsidRDefault="00860831" w:rsidP="008D71E3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01945 583 885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E4AE41A" id="_x0000_s1029" type="#_x0000_t202" style="position:absolute;margin-left:284.55pt;margin-top:.55pt;width:56.15pt;height:69.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" filled="f" stroked="f" strokeweight="0">
              <v:textbox inset="0,0,0,0">
                <w:txbxContent>
                  <w:p w14:paraId="2F0C77C2" w14:textId="77777777" w:rsidR="004660FD" w:rsidRPr="00A97524" w:rsidRDefault="00860831" w:rsidP="008D71E3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01945 583 885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29244629" wp14:editId="6FA46EAE">
          <wp:extent cx="7562850" cy="876300"/>
          <wp:effectExtent l="0" t="0" r="0" b="0"/>
          <wp:docPr id="1011549858" name="Picture 1011549858" descr="footer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footer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C598A" w14:textId="77777777" w:rsidR="00384304" w:rsidRDefault="008D0D8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E0A608B" wp14:editId="2F2697C7">
              <wp:simplePos x="0" y="0"/>
              <wp:positionH relativeFrom="column">
                <wp:posOffset>5998210</wp:posOffset>
              </wp:positionH>
              <wp:positionV relativeFrom="paragraph">
                <wp:posOffset>5080</wp:posOffset>
              </wp:positionV>
              <wp:extent cx="1093470" cy="881380"/>
              <wp:effectExtent l="0" t="0" r="11430" b="139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347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4DE81E" w14:textId="77777777" w:rsidR="008D0D8C" w:rsidRPr="00A97524" w:rsidRDefault="008D0D8C" w:rsidP="008D0D8C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www.emnethacademy.co.uk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0A608B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472.3pt;margin-top:.4pt;width:86.1pt;height:69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" filled="f" stroked="f" strokeweight="0">
              <v:textbox inset="0,0,0,0">
                <w:txbxContent>
                  <w:p w14:paraId="1F4DE81E" w14:textId="77777777" w:rsidR="008D0D8C" w:rsidRPr="00A97524" w:rsidRDefault="008D0D8C" w:rsidP="008D0D8C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www.emnethacademy.co.uk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6997A9E" wp14:editId="7901EA9E">
              <wp:simplePos x="0" y="0"/>
              <wp:positionH relativeFrom="column">
                <wp:posOffset>4578096</wp:posOffset>
              </wp:positionH>
              <wp:positionV relativeFrom="paragraph">
                <wp:posOffset>5207</wp:posOffset>
              </wp:positionV>
              <wp:extent cx="1158621" cy="887730"/>
              <wp:effectExtent l="0" t="0" r="3810" b="762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621" cy="88773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F3DB9D" w14:textId="77777777" w:rsidR="008D0D8C" w:rsidRPr="00A97524" w:rsidRDefault="008D0D8C" w:rsidP="008D0D8C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office@ema.eastern-mat.co.uk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997A9E" id="_x0000_s1032" type="#_x0000_t202" style="position:absolute;margin-left:360.5pt;margin-top:.4pt;width:91.25pt;height:69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" filled="f" stroked="f" strokeweight="0">
              <v:textbox inset="0,0,0,0">
                <w:txbxContent>
                  <w:p w14:paraId="31F3DB9D" w14:textId="77777777" w:rsidR="008D0D8C" w:rsidRPr="00A97524" w:rsidRDefault="008D0D8C" w:rsidP="008D0D8C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office@ema.eastern-mat.co.uk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5992ACE7" wp14:editId="6AFFFD58">
              <wp:simplePos x="0" y="0"/>
              <wp:positionH relativeFrom="column">
                <wp:posOffset>2044701</wp:posOffset>
              </wp:positionH>
              <wp:positionV relativeFrom="paragraph">
                <wp:posOffset>1270</wp:posOffset>
              </wp:positionV>
              <wp:extent cx="1311910" cy="881380"/>
              <wp:effectExtent l="0" t="0" r="2540" b="139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191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E8A2CA" w14:textId="77777777" w:rsidR="008D0D8C" w:rsidRPr="00A97524" w:rsidRDefault="008D0D8C" w:rsidP="008D0D8C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Hollycroft</w:t>
                          </w:r>
                          <w:proofErr w:type="spellEnd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 xml:space="preserve"> Road, </w:t>
                          </w:r>
                          <w:proofErr w:type="spellStart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Emneth</w:t>
                          </w:r>
                          <w:proofErr w:type="spellEnd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, Wisbech, Cambridgeshire, PE14 8AY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92ACE7" id="_x0000_s1033" type="#_x0000_t202" style="position:absolute;margin-left:161pt;margin-top:.1pt;width:103.3pt;height:69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" filled="f" stroked="f" strokeweight="0">
              <v:textbox inset="0,0,0,0">
                <w:txbxContent>
                  <w:p w14:paraId="7FE8A2CA" w14:textId="77777777" w:rsidR="008D0D8C" w:rsidRPr="00A97524" w:rsidRDefault="008D0D8C" w:rsidP="008D0D8C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proofErr w:type="spellStart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Hollycroft</w:t>
                    </w:r>
                    <w:proofErr w:type="spellEnd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 xml:space="preserve"> Road, </w:t>
                    </w:r>
                    <w:proofErr w:type="spellStart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Emneth</w:t>
                    </w:r>
                    <w:proofErr w:type="spellEnd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, Wisbech, Cambridgeshire, PE14 8AY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71A97" wp14:editId="1AB41C5A">
              <wp:simplePos x="0" y="0"/>
              <wp:positionH relativeFrom="column">
                <wp:posOffset>3614057</wp:posOffset>
              </wp:positionH>
              <wp:positionV relativeFrom="paragraph">
                <wp:posOffset>7166</wp:posOffset>
              </wp:positionV>
              <wp:extent cx="713014" cy="881561"/>
              <wp:effectExtent l="0" t="0" r="11430" b="1397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014" cy="881561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4084E4" w14:textId="77777777" w:rsidR="008D0D8C" w:rsidRPr="00A97524" w:rsidRDefault="008D0D8C" w:rsidP="008D0D8C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01945 583 885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A71A97" id="_x0000_s1034" type="#_x0000_t202" style="position:absolute;margin-left:284.55pt;margin-top:.55pt;width:56.15pt;height:6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" filled="f" stroked="f" strokeweight="0">
              <v:textbox inset="0,0,0,0">
                <w:txbxContent>
                  <w:p w14:paraId="724084E4" w14:textId="77777777" w:rsidR="008D0D8C" w:rsidRPr="00A97524" w:rsidRDefault="008D0D8C" w:rsidP="008D0D8C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01945 583 885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AB0682A" wp14:editId="2C98C0F7">
          <wp:extent cx="7562850" cy="876300"/>
          <wp:effectExtent l="0" t="0" r="0" b="0"/>
          <wp:docPr id="269785504" name="Picture 269785504" descr="footer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footer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9F7FB" w14:textId="77777777" w:rsidR="002D1602" w:rsidRDefault="002D1602" w:rsidP="001B451D">
      <w:pPr>
        <w:spacing w:after="0" w:line="240" w:lineRule="auto"/>
      </w:pPr>
      <w:r>
        <w:separator/>
      </w:r>
    </w:p>
  </w:footnote>
  <w:footnote w:type="continuationSeparator" w:id="0">
    <w:p w14:paraId="01F69B94" w14:textId="77777777" w:rsidR="002D1602" w:rsidRDefault="002D1602" w:rsidP="001B4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720"/>
      <w:gridCol w:w="3720"/>
      <w:gridCol w:w="3720"/>
    </w:tblGrid>
    <w:tr w:rsidR="7D24E419" w14:paraId="607588F7" w14:textId="77777777" w:rsidTr="7D24E419">
      <w:trPr>
        <w:trHeight w:val="300"/>
      </w:trPr>
      <w:tc>
        <w:tcPr>
          <w:tcW w:w="3720" w:type="dxa"/>
        </w:tcPr>
        <w:p w14:paraId="5AB8AC1E" w14:textId="19166548" w:rsidR="7D24E419" w:rsidRDefault="7D24E419" w:rsidP="7D24E419">
          <w:pPr>
            <w:pStyle w:val="Header"/>
            <w:ind w:left="-115"/>
          </w:pPr>
        </w:p>
      </w:tc>
      <w:tc>
        <w:tcPr>
          <w:tcW w:w="3720" w:type="dxa"/>
        </w:tcPr>
        <w:p w14:paraId="38CE1852" w14:textId="4FE9C5FC" w:rsidR="7D24E419" w:rsidRDefault="7D24E419" w:rsidP="7D24E419">
          <w:pPr>
            <w:pStyle w:val="Header"/>
            <w:jc w:val="center"/>
          </w:pPr>
        </w:p>
      </w:tc>
      <w:tc>
        <w:tcPr>
          <w:tcW w:w="3720" w:type="dxa"/>
        </w:tcPr>
        <w:p w14:paraId="0223EAC2" w14:textId="232A6819" w:rsidR="7D24E419" w:rsidRDefault="7D24E419" w:rsidP="7D24E419">
          <w:pPr>
            <w:pStyle w:val="Header"/>
            <w:ind w:right="-115"/>
            <w:jc w:val="right"/>
          </w:pPr>
        </w:p>
      </w:tc>
    </w:tr>
  </w:tbl>
  <w:p w14:paraId="17839C45" w14:textId="16B16B17" w:rsidR="7D24E419" w:rsidRDefault="7D24E419" w:rsidP="7D24E4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04BA4" w14:textId="4698567F" w:rsidR="00384304" w:rsidRDefault="0022024D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5D3B23A5" wp14:editId="73896EBA">
              <wp:simplePos x="0" y="0"/>
              <wp:positionH relativeFrom="column">
                <wp:posOffset>2133600</wp:posOffset>
              </wp:positionH>
              <wp:positionV relativeFrom="paragraph">
                <wp:posOffset>933450</wp:posOffset>
              </wp:positionV>
              <wp:extent cx="4524375" cy="847725"/>
              <wp:effectExtent l="0" t="0" r="28575" b="28575"/>
              <wp:wrapThrough wrapText="bothSides">
                <wp:wrapPolygon edited="0">
                  <wp:start x="0" y="0"/>
                  <wp:lineTo x="0" y="21843"/>
                  <wp:lineTo x="21645" y="21843"/>
                  <wp:lineTo x="21645" y="0"/>
                  <wp:lineTo x="0" y="0"/>
                </wp:wrapPolygon>
              </wp:wrapThrough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847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15611B" w14:textId="31881549" w:rsidR="0022024D" w:rsidRDefault="009359B3" w:rsidP="00AC4F83">
                          <w:pPr>
                            <w:jc w:val="center"/>
                            <w:rPr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t>Home School Agreement</w:t>
                          </w:r>
                        </w:p>
                        <w:p w14:paraId="47DF0E66" w14:textId="1401BD33" w:rsidR="004214D5" w:rsidRDefault="004214D5" w:rsidP="00AC4F83">
                          <w:pPr>
                            <w:jc w:val="center"/>
                            <w:rPr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t>202</w:t>
                          </w:r>
                          <w:r w:rsidR="000F339D"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t>5</w:t>
                          </w:r>
                          <w:r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t>/202</w:t>
                          </w:r>
                          <w:r w:rsidR="000F339D"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t>6</w:t>
                          </w:r>
                        </w:p>
                        <w:p w14:paraId="61FDD1E9" w14:textId="77777777" w:rsidR="004214D5" w:rsidRPr="00D103A7" w:rsidRDefault="004214D5" w:rsidP="00AC4F83">
                          <w:pPr>
                            <w:jc w:val="center"/>
                            <w:rPr>
                              <w:b/>
                              <w:bCs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3B23A5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8pt;margin-top:73.5pt;width:356.25pt;height:66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">
              <v:textbox>
                <w:txbxContent>
                  <w:p w14:paraId="1915611B" w14:textId="31881549" w:rsidR="0022024D" w:rsidRDefault="009359B3" w:rsidP="00AC4F83">
                    <w:pPr>
                      <w:jc w:val="center"/>
                      <w:rPr>
                        <w:b/>
                        <w:bCs/>
                        <w:sz w:val="40"/>
                        <w:szCs w:val="40"/>
                      </w:rPr>
                    </w:pPr>
                    <w:r>
                      <w:rPr>
                        <w:b/>
                        <w:bCs/>
                        <w:sz w:val="40"/>
                        <w:szCs w:val="40"/>
                      </w:rPr>
                      <w:t>Home School Agreement</w:t>
                    </w:r>
                  </w:p>
                  <w:p w14:paraId="47DF0E66" w14:textId="1401BD33" w:rsidR="004214D5" w:rsidRDefault="004214D5" w:rsidP="00AC4F83">
                    <w:pPr>
                      <w:jc w:val="center"/>
                      <w:rPr>
                        <w:b/>
                        <w:bCs/>
                        <w:sz w:val="40"/>
                        <w:szCs w:val="40"/>
                      </w:rPr>
                    </w:pPr>
                    <w:r>
                      <w:rPr>
                        <w:b/>
                        <w:bCs/>
                        <w:sz w:val="40"/>
                        <w:szCs w:val="40"/>
                      </w:rPr>
                      <w:t>202</w:t>
                    </w:r>
                    <w:r w:rsidR="000F339D">
                      <w:rPr>
                        <w:b/>
                        <w:bCs/>
                        <w:sz w:val="40"/>
                        <w:szCs w:val="40"/>
                      </w:rPr>
                      <w:t>5</w:t>
                    </w:r>
                    <w:r>
                      <w:rPr>
                        <w:b/>
                        <w:bCs/>
                        <w:sz w:val="40"/>
                        <w:szCs w:val="40"/>
                      </w:rPr>
                      <w:t>/202</w:t>
                    </w:r>
                    <w:r w:rsidR="000F339D">
                      <w:rPr>
                        <w:b/>
                        <w:bCs/>
                        <w:sz w:val="40"/>
                        <w:szCs w:val="40"/>
                      </w:rPr>
                      <w:t>6</w:t>
                    </w:r>
                  </w:p>
                  <w:p w14:paraId="61FDD1E9" w14:textId="77777777" w:rsidR="004214D5" w:rsidRPr="00D103A7" w:rsidRDefault="004214D5" w:rsidP="00AC4F83">
                    <w:pPr>
                      <w:jc w:val="center"/>
                      <w:rPr>
                        <w:b/>
                        <w:bCs/>
                        <w:sz w:val="40"/>
                        <w:szCs w:val="40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  <w:r w:rsidR="008D0D8C">
      <w:rPr>
        <w:noProof/>
      </w:rPr>
      <w:drawing>
        <wp:anchor distT="0" distB="0" distL="114300" distR="114300" simplePos="0" relativeHeight="251681792" behindDoc="0" locked="0" layoutInCell="1" allowOverlap="1" wp14:anchorId="1236F69C" wp14:editId="62ABC3CD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086600" cy="2240295"/>
          <wp:effectExtent l="0" t="0" r="0" b="7620"/>
          <wp:wrapNone/>
          <wp:docPr id="96723390" name="Picture 967233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KCSL195\AppData\Local\Microsoft\Windows\INetCache\Content.Word\Admiral-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2240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4E8A8" w14:textId="77777777" w:rsidR="00F423E8" w:rsidRDefault="00F423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F29B3"/>
    <w:multiLevelType w:val="hybridMultilevel"/>
    <w:tmpl w:val="F45404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850F89"/>
    <w:multiLevelType w:val="hybridMultilevel"/>
    <w:tmpl w:val="27182D34"/>
    <w:lvl w:ilvl="0" w:tplc="AC34CB06">
      <w:start w:val="1"/>
      <w:numFmt w:val="bullet"/>
      <w:pStyle w:val="3Bulletedcopyblue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" w15:restartNumberingAfterBreak="0">
    <w:nsid w:val="57761CEB"/>
    <w:multiLevelType w:val="hybridMultilevel"/>
    <w:tmpl w:val="73B2F5F2"/>
    <w:lvl w:ilvl="0" w:tplc="A07C3C68">
      <w:numFmt w:val="bullet"/>
      <w:lvlText w:val=""/>
      <w:lvlJc w:val="left"/>
      <w:pPr>
        <w:ind w:left="1024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EEBAD514">
      <w:numFmt w:val="bullet"/>
      <w:lvlText w:val="•"/>
      <w:lvlJc w:val="left"/>
      <w:pPr>
        <w:ind w:left="2018" w:hanging="361"/>
      </w:pPr>
      <w:rPr>
        <w:lang w:val="en-US" w:eastAsia="en-US" w:bidi="en-US"/>
      </w:rPr>
    </w:lvl>
    <w:lvl w:ilvl="2" w:tplc="F9E8BFB8">
      <w:numFmt w:val="bullet"/>
      <w:lvlText w:val="•"/>
      <w:lvlJc w:val="left"/>
      <w:pPr>
        <w:ind w:left="3016" w:hanging="361"/>
      </w:pPr>
      <w:rPr>
        <w:lang w:val="en-US" w:eastAsia="en-US" w:bidi="en-US"/>
      </w:rPr>
    </w:lvl>
    <w:lvl w:ilvl="3" w:tplc="70EEF280">
      <w:numFmt w:val="bullet"/>
      <w:lvlText w:val="•"/>
      <w:lvlJc w:val="left"/>
      <w:pPr>
        <w:ind w:left="4014" w:hanging="361"/>
      </w:pPr>
      <w:rPr>
        <w:lang w:val="en-US" w:eastAsia="en-US" w:bidi="en-US"/>
      </w:rPr>
    </w:lvl>
    <w:lvl w:ilvl="4" w:tplc="B7C6C058">
      <w:numFmt w:val="bullet"/>
      <w:lvlText w:val="•"/>
      <w:lvlJc w:val="left"/>
      <w:pPr>
        <w:ind w:left="5012" w:hanging="361"/>
      </w:pPr>
      <w:rPr>
        <w:lang w:val="en-US" w:eastAsia="en-US" w:bidi="en-US"/>
      </w:rPr>
    </w:lvl>
    <w:lvl w:ilvl="5" w:tplc="884432A4">
      <w:numFmt w:val="bullet"/>
      <w:lvlText w:val="•"/>
      <w:lvlJc w:val="left"/>
      <w:pPr>
        <w:ind w:left="6010" w:hanging="361"/>
      </w:pPr>
      <w:rPr>
        <w:lang w:val="en-US" w:eastAsia="en-US" w:bidi="en-US"/>
      </w:rPr>
    </w:lvl>
    <w:lvl w:ilvl="6" w:tplc="29E8FDF8">
      <w:numFmt w:val="bullet"/>
      <w:lvlText w:val="•"/>
      <w:lvlJc w:val="left"/>
      <w:pPr>
        <w:ind w:left="7008" w:hanging="361"/>
      </w:pPr>
      <w:rPr>
        <w:lang w:val="en-US" w:eastAsia="en-US" w:bidi="en-US"/>
      </w:rPr>
    </w:lvl>
    <w:lvl w:ilvl="7" w:tplc="DC3202CA">
      <w:numFmt w:val="bullet"/>
      <w:lvlText w:val="•"/>
      <w:lvlJc w:val="left"/>
      <w:pPr>
        <w:ind w:left="8006" w:hanging="361"/>
      </w:pPr>
      <w:rPr>
        <w:lang w:val="en-US" w:eastAsia="en-US" w:bidi="en-US"/>
      </w:rPr>
    </w:lvl>
    <w:lvl w:ilvl="8" w:tplc="7DDE5396">
      <w:numFmt w:val="bullet"/>
      <w:lvlText w:val="•"/>
      <w:lvlJc w:val="left"/>
      <w:pPr>
        <w:ind w:left="9004" w:hanging="361"/>
      </w:pPr>
      <w:rPr>
        <w:lang w:val="en-US" w:eastAsia="en-US" w:bidi="en-US"/>
      </w:rPr>
    </w:lvl>
  </w:abstractNum>
  <w:num w:numId="1" w16cid:durableId="741293861">
    <w:abstractNumId w:val="1"/>
  </w:num>
  <w:num w:numId="2" w16cid:durableId="1528375768">
    <w:abstractNumId w:val="0"/>
  </w:num>
  <w:num w:numId="3" w16cid:durableId="1978221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7AE"/>
    <w:rsid w:val="00021FF9"/>
    <w:rsid w:val="00047FA7"/>
    <w:rsid w:val="00056F3C"/>
    <w:rsid w:val="00064417"/>
    <w:rsid w:val="00070F79"/>
    <w:rsid w:val="000835C2"/>
    <w:rsid w:val="000A7A63"/>
    <w:rsid w:val="000C01E6"/>
    <w:rsid w:val="000E28FC"/>
    <w:rsid w:val="000F339D"/>
    <w:rsid w:val="000F560F"/>
    <w:rsid w:val="00113768"/>
    <w:rsid w:val="00127A1A"/>
    <w:rsid w:val="00140FD4"/>
    <w:rsid w:val="00154F1E"/>
    <w:rsid w:val="00170E3D"/>
    <w:rsid w:val="00195805"/>
    <w:rsid w:val="001B451D"/>
    <w:rsid w:val="001B66A7"/>
    <w:rsid w:val="001D180E"/>
    <w:rsid w:val="001E1C49"/>
    <w:rsid w:val="002000F4"/>
    <w:rsid w:val="00204515"/>
    <w:rsid w:val="00205D49"/>
    <w:rsid w:val="00210187"/>
    <w:rsid w:val="0022024D"/>
    <w:rsid w:val="00241EF5"/>
    <w:rsid w:val="0027036F"/>
    <w:rsid w:val="00286B12"/>
    <w:rsid w:val="002B55A9"/>
    <w:rsid w:val="002D1602"/>
    <w:rsid w:val="002D3709"/>
    <w:rsid w:val="002F43B0"/>
    <w:rsid w:val="003309BA"/>
    <w:rsid w:val="003565F9"/>
    <w:rsid w:val="003616FF"/>
    <w:rsid w:val="003638F5"/>
    <w:rsid w:val="00371F8A"/>
    <w:rsid w:val="00382730"/>
    <w:rsid w:val="00384304"/>
    <w:rsid w:val="00387EE2"/>
    <w:rsid w:val="003A2EDC"/>
    <w:rsid w:val="003A77B4"/>
    <w:rsid w:val="003C5719"/>
    <w:rsid w:val="003D1660"/>
    <w:rsid w:val="003E7ADF"/>
    <w:rsid w:val="004069A9"/>
    <w:rsid w:val="004214D5"/>
    <w:rsid w:val="00450A7B"/>
    <w:rsid w:val="00450CB0"/>
    <w:rsid w:val="004642CE"/>
    <w:rsid w:val="004660FD"/>
    <w:rsid w:val="00476256"/>
    <w:rsid w:val="00490D27"/>
    <w:rsid w:val="004B4437"/>
    <w:rsid w:val="004B688D"/>
    <w:rsid w:val="004C6C1B"/>
    <w:rsid w:val="004F17AE"/>
    <w:rsid w:val="004F31AC"/>
    <w:rsid w:val="004F4FB8"/>
    <w:rsid w:val="005058D2"/>
    <w:rsid w:val="00511A32"/>
    <w:rsid w:val="00512AD2"/>
    <w:rsid w:val="005277F5"/>
    <w:rsid w:val="00532C92"/>
    <w:rsid w:val="005635C8"/>
    <w:rsid w:val="005640D3"/>
    <w:rsid w:val="00590336"/>
    <w:rsid w:val="005A0CEF"/>
    <w:rsid w:val="005B7DA1"/>
    <w:rsid w:val="005D0570"/>
    <w:rsid w:val="005D12A1"/>
    <w:rsid w:val="005F460F"/>
    <w:rsid w:val="006034A6"/>
    <w:rsid w:val="00617EB0"/>
    <w:rsid w:val="0065014B"/>
    <w:rsid w:val="006A59D2"/>
    <w:rsid w:val="006C1AD2"/>
    <w:rsid w:val="006F39C2"/>
    <w:rsid w:val="00701D5A"/>
    <w:rsid w:val="00721438"/>
    <w:rsid w:val="00722EEA"/>
    <w:rsid w:val="007340D5"/>
    <w:rsid w:val="00741666"/>
    <w:rsid w:val="00751332"/>
    <w:rsid w:val="00761184"/>
    <w:rsid w:val="00765409"/>
    <w:rsid w:val="0077277E"/>
    <w:rsid w:val="00777044"/>
    <w:rsid w:val="0078452B"/>
    <w:rsid w:val="00785196"/>
    <w:rsid w:val="007A3B59"/>
    <w:rsid w:val="007A6ABC"/>
    <w:rsid w:val="007C45E5"/>
    <w:rsid w:val="007D748C"/>
    <w:rsid w:val="007E45F5"/>
    <w:rsid w:val="007F1428"/>
    <w:rsid w:val="007F21D1"/>
    <w:rsid w:val="007F234A"/>
    <w:rsid w:val="0080607B"/>
    <w:rsid w:val="00843AA9"/>
    <w:rsid w:val="00846F2C"/>
    <w:rsid w:val="00860831"/>
    <w:rsid w:val="00891ACE"/>
    <w:rsid w:val="008A2541"/>
    <w:rsid w:val="008B4A8D"/>
    <w:rsid w:val="008B6D57"/>
    <w:rsid w:val="008D0D8C"/>
    <w:rsid w:val="008D71E3"/>
    <w:rsid w:val="008D7693"/>
    <w:rsid w:val="008E450B"/>
    <w:rsid w:val="008E70CA"/>
    <w:rsid w:val="009359B3"/>
    <w:rsid w:val="00952E2E"/>
    <w:rsid w:val="00977260"/>
    <w:rsid w:val="00986F25"/>
    <w:rsid w:val="00995222"/>
    <w:rsid w:val="009A70ED"/>
    <w:rsid w:val="009B14F5"/>
    <w:rsid w:val="009B5E12"/>
    <w:rsid w:val="00A2585A"/>
    <w:rsid w:val="00A469DA"/>
    <w:rsid w:val="00A569CF"/>
    <w:rsid w:val="00A64F60"/>
    <w:rsid w:val="00A97524"/>
    <w:rsid w:val="00AA4082"/>
    <w:rsid w:val="00AC06CF"/>
    <w:rsid w:val="00AC0EDE"/>
    <w:rsid w:val="00AC27E8"/>
    <w:rsid w:val="00AC4F83"/>
    <w:rsid w:val="00B11977"/>
    <w:rsid w:val="00B209E9"/>
    <w:rsid w:val="00BA5655"/>
    <w:rsid w:val="00BB14C8"/>
    <w:rsid w:val="00BE4395"/>
    <w:rsid w:val="00BE6F72"/>
    <w:rsid w:val="00BF7472"/>
    <w:rsid w:val="00C01257"/>
    <w:rsid w:val="00C203C1"/>
    <w:rsid w:val="00C47B7A"/>
    <w:rsid w:val="00C90F35"/>
    <w:rsid w:val="00CD0E14"/>
    <w:rsid w:val="00CD7F01"/>
    <w:rsid w:val="00CF3D3F"/>
    <w:rsid w:val="00CF6F30"/>
    <w:rsid w:val="00D00F4E"/>
    <w:rsid w:val="00D05A78"/>
    <w:rsid w:val="00D06E87"/>
    <w:rsid w:val="00D103A7"/>
    <w:rsid w:val="00D47887"/>
    <w:rsid w:val="00D608FA"/>
    <w:rsid w:val="00D722BF"/>
    <w:rsid w:val="00E024B6"/>
    <w:rsid w:val="00E23C84"/>
    <w:rsid w:val="00E45BCF"/>
    <w:rsid w:val="00E84622"/>
    <w:rsid w:val="00EA1FA7"/>
    <w:rsid w:val="00ED44F5"/>
    <w:rsid w:val="00ED4F4D"/>
    <w:rsid w:val="00F13411"/>
    <w:rsid w:val="00F26FD6"/>
    <w:rsid w:val="00F40E78"/>
    <w:rsid w:val="00F423E8"/>
    <w:rsid w:val="00F50DC0"/>
    <w:rsid w:val="00F85C4D"/>
    <w:rsid w:val="00F97D47"/>
    <w:rsid w:val="00FB07AF"/>
    <w:rsid w:val="00FF0D8E"/>
    <w:rsid w:val="00FF33D1"/>
    <w:rsid w:val="096B550C"/>
    <w:rsid w:val="1859DC21"/>
    <w:rsid w:val="2460778E"/>
    <w:rsid w:val="2D959980"/>
    <w:rsid w:val="6CE56AEC"/>
    <w:rsid w:val="7D24E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."/>
  <w:listSeparator w:val=","/>
  <w14:docId w14:val="5BF3EE89"/>
  <w15:docId w15:val="{C2560B3B-0751-4164-95B2-B6D38F75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0FD"/>
  </w:style>
  <w:style w:type="paragraph" w:styleId="Heading1">
    <w:name w:val="heading 1"/>
    <w:basedOn w:val="Normal"/>
    <w:next w:val="Normal"/>
    <w:link w:val="Heading1Char"/>
    <w:uiPriority w:val="9"/>
    <w:qFormat/>
    <w:rsid w:val="009359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12AD2"/>
    <w:pPr>
      <w:keepNext/>
      <w:spacing w:after="0" w:line="240" w:lineRule="auto"/>
      <w:jc w:val="center"/>
      <w:outlineLvl w:val="5"/>
    </w:pPr>
    <w:rPr>
      <w:rFonts w:ascii="Comic Sans MS" w:eastAsia="Times New Roman" w:hAnsi="Comic Sans MS" w:cs="Times New Roman"/>
      <w:b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51D"/>
  </w:style>
  <w:style w:type="paragraph" w:styleId="Footer">
    <w:name w:val="footer"/>
    <w:basedOn w:val="Normal"/>
    <w:link w:val="Foot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51D"/>
  </w:style>
  <w:style w:type="table" w:styleId="TableGrid">
    <w:name w:val="Table Grid"/>
    <w:basedOn w:val="TableNormal"/>
    <w:uiPriority w:val="59"/>
    <w:rsid w:val="001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1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06E87"/>
    <w:rPr>
      <w:color w:val="808080"/>
    </w:rPr>
  </w:style>
  <w:style w:type="paragraph" w:styleId="NormalWeb">
    <w:name w:val="Normal (Web)"/>
    <w:basedOn w:val="Normal"/>
    <w:uiPriority w:val="99"/>
    <w:unhideWhenUsed/>
    <w:rsid w:val="00532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3Bulletedcopyblue">
    <w:name w:val="3 Bulleted copy blue"/>
    <w:basedOn w:val="Normal"/>
    <w:qFormat/>
    <w:rsid w:val="009B14F5"/>
    <w:pPr>
      <w:numPr>
        <w:numId w:val="1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</w:rPr>
  </w:style>
  <w:style w:type="character" w:customStyle="1" w:styleId="1bodycopyChar">
    <w:name w:val="1 body copy Char"/>
    <w:link w:val="1bodycopy"/>
    <w:locked/>
    <w:rsid w:val="009B14F5"/>
    <w:rPr>
      <w:rFonts w:ascii="MS Mincho" w:eastAsia="MS Mincho" w:hAnsi="MS Mincho"/>
      <w:szCs w:val="24"/>
    </w:rPr>
  </w:style>
  <w:style w:type="paragraph" w:customStyle="1" w:styleId="1bodycopy">
    <w:name w:val="1 body copy"/>
    <w:basedOn w:val="Normal"/>
    <w:link w:val="1bodycopyChar"/>
    <w:qFormat/>
    <w:rsid w:val="009B14F5"/>
    <w:pPr>
      <w:spacing w:after="120" w:line="240" w:lineRule="auto"/>
      <w:ind w:right="284"/>
    </w:pPr>
    <w:rPr>
      <w:rFonts w:ascii="MS Mincho" w:eastAsia="MS Mincho" w:hAnsi="MS Mincho"/>
      <w:szCs w:val="24"/>
    </w:rPr>
  </w:style>
  <w:style w:type="character" w:styleId="Hyperlink">
    <w:name w:val="Hyperlink"/>
    <w:basedOn w:val="DefaultParagraphFont"/>
    <w:uiPriority w:val="99"/>
    <w:unhideWhenUsed/>
    <w:rsid w:val="00154F1E"/>
    <w:rPr>
      <w:color w:val="0000FF" w:themeColor="hyperlink"/>
      <w:u w:val="single"/>
    </w:rPr>
  </w:style>
  <w:style w:type="character" w:styleId="Strong">
    <w:name w:val="Strong"/>
    <w:basedOn w:val="DefaultParagraphFont"/>
    <w:qFormat/>
    <w:rsid w:val="00154F1E"/>
    <w:rPr>
      <w:b/>
      <w:bCs/>
    </w:rPr>
  </w:style>
  <w:style w:type="paragraph" w:styleId="ListParagraph">
    <w:name w:val="List Paragraph"/>
    <w:basedOn w:val="Normal"/>
    <w:uiPriority w:val="34"/>
    <w:qFormat/>
    <w:rsid w:val="00D722BF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512AD2"/>
    <w:rPr>
      <w:rFonts w:ascii="Comic Sans MS" w:eastAsia="Times New Roman" w:hAnsi="Comic Sans MS" w:cs="Times New Roman"/>
      <w:b/>
      <w:sz w:val="20"/>
      <w:szCs w:val="20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359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9359B3"/>
    <w:pPr>
      <w:widowControl w:val="0"/>
      <w:autoSpaceDE w:val="0"/>
      <w:autoSpaceDN w:val="0"/>
      <w:spacing w:after="0" w:line="240" w:lineRule="auto"/>
      <w:ind w:left="1024" w:hanging="361"/>
    </w:pPr>
    <w:rPr>
      <w:rFonts w:ascii="Comic Sans MS" w:eastAsia="Comic Sans MS" w:hAnsi="Comic Sans MS" w:cs="Comic Sans MS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9359B3"/>
    <w:rPr>
      <w:rFonts w:ascii="Comic Sans MS" w:eastAsia="Comic Sans MS" w:hAnsi="Comic Sans MS" w:cs="Comic Sans MS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4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CSL195\Desktop\Penna\Latets%20Doc%20Versions%20rosie\556636_EMAT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5F498420CC7D44A6C5CF32C0267902" ma:contentTypeVersion="14" ma:contentTypeDescription="Create a new document." ma:contentTypeScope="" ma:versionID="4f5d41f75dbadd584da4dec46e17df82">
  <xsd:schema xmlns:xsd="http://www.w3.org/2001/XMLSchema" xmlns:xs="http://www.w3.org/2001/XMLSchema" xmlns:p="http://schemas.microsoft.com/office/2006/metadata/properties" xmlns:ns2="77d986d4-779e-47c6-a1ab-44d26ef69cbd" xmlns:ns3="349ebdd5-c47c-4fb7-9b47-ee06f8c79697" targetNamespace="http://schemas.microsoft.com/office/2006/metadata/properties" ma:root="true" ma:fieldsID="e698fe6b20d1bd2fee21f90d3210fc9f" ns2:_="" ns3:_="">
    <xsd:import namespace="77d986d4-779e-47c6-a1ab-44d26ef69cbd"/>
    <xsd:import namespace="349ebdd5-c47c-4fb7-9b47-ee06f8c7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986d4-779e-47c6-a1ab-44d26ef69c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ebdd5-c47c-4fb7-9b47-ee06f8c7969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b608a1c-b439-40cd-8e26-469bd8882b0e}" ma:internalName="TaxCatchAll" ma:showField="CatchAllData" ma:web="349ebdd5-c47c-4fb7-9b47-ee06f8c7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986d4-779e-47c6-a1ab-44d26ef69cbd">
      <Terms xmlns="http://schemas.microsoft.com/office/infopath/2007/PartnerControls"/>
    </lcf76f155ced4ddcb4097134ff3c332f>
    <TaxCatchAll xmlns="349ebdd5-c47c-4fb7-9b47-ee06f8c7969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A810A-1D4D-4174-8936-E24E3FFFF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986d4-779e-47c6-a1ab-44d26ef69cbd"/>
    <ds:schemaRef ds:uri="349ebdd5-c47c-4fb7-9b47-ee06f8c7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7F1DAD-8BBD-4CA9-BBD2-49303B371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5AA3DF-8248-4E86-87B8-ADE1B6C7F917}">
  <ds:schemaRefs>
    <ds:schemaRef ds:uri="http://schemas.microsoft.com/office/2006/metadata/properties"/>
    <ds:schemaRef ds:uri="http://schemas.microsoft.com/office/infopath/2007/PartnerControls"/>
    <ds:schemaRef ds:uri="77d986d4-779e-47c6-a1ab-44d26ef69cbd"/>
    <ds:schemaRef ds:uri="349ebdd5-c47c-4fb7-9b47-ee06f8c79697"/>
  </ds:schemaRefs>
</ds:datastoreItem>
</file>

<file path=customXml/itemProps4.xml><?xml version="1.0" encoding="utf-8"?>
<ds:datastoreItem xmlns:ds="http://schemas.openxmlformats.org/officeDocument/2006/customXml" ds:itemID="{D9936606-F609-40AA-BEB7-E7CED8A35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556636_EMAT_Letterhead</Template>
  <TotalTime>4</TotalTime>
  <Pages>3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Yashpal Singh</dc:creator>
  <cp:lastModifiedBy>Clare Field</cp:lastModifiedBy>
  <cp:revision>1</cp:revision>
  <cp:lastPrinted>2025-04-03T12:07:00Z</cp:lastPrinted>
  <dcterms:created xsi:type="dcterms:W3CDTF">2025-04-03T12:08:00Z</dcterms:created>
  <dcterms:modified xsi:type="dcterms:W3CDTF">2025-09-19T14:03:00Z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0x010100805F498420CC7D44A6C5CF32C0267902</vt:lpwstr>
  </property>
  <property fmtid="{D5CDD505-2E9C-101B-9397-08002B2CF9AE}" pid="3" name="MediaServiceImageTags">
    <vt:lpwstr/>
  </property>
</Properties>
</file>